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Toc321147149" w:displacedByCustomXml="next"/>
    <w:bookmarkStart w:id="1" w:name="_Toc318188227" w:displacedByCustomXml="next"/>
    <w:bookmarkStart w:id="2" w:name="_Toc318188327" w:displacedByCustomXml="next"/>
    <w:bookmarkStart w:id="3" w:name="_Toc318189312" w:displacedByCustomXml="next"/>
    <w:bookmarkStart w:id="4" w:name="_Toc321147011" w:displacedByCustomXml="next"/>
    <w:sdt>
      <w:sdtPr>
        <w:rPr>
          <w:rFonts w:ascii="Times New Roman" w:hAnsi="Times New Roman" w:cs="Times New Roman"/>
          <w:color w:val="595959" w:themeColor="text1" w:themeTint="A6"/>
          <w:sz w:val="24"/>
          <w:szCs w:val="24"/>
          <w:lang w:eastAsia="zh-CN"/>
        </w:rPr>
        <w:id w:val="-1290352585"/>
        <w:docPartObj>
          <w:docPartGallery w:val="Cover Pages"/>
          <w:docPartUnique/>
        </w:docPartObj>
      </w:sdtPr>
      <w:sdtEndPr>
        <w:rPr>
          <w:color w:val="auto"/>
        </w:rPr>
      </w:sdtEndPr>
      <w:sdtContent>
        <w:p w14:paraId="59E67DEA" w14:textId="52B1842A" w:rsidR="00A13122" w:rsidRPr="00754029" w:rsidRDefault="002F5DDB" w:rsidP="00B8561D">
          <w:pPr>
            <w:pStyle w:val="NoSpacing"/>
            <w:rPr>
              <w:rFonts w:ascii="Times New Roman" w:hAnsi="Times New Roman" w:cs="Times New Roman"/>
            </w:rPr>
          </w:pPr>
          <w:r w:rsidRPr="00754029">
            <w:rPr>
              <w:rFonts w:ascii="Times New Roman" w:hAnsi="Times New Roman" w:cs="Times New Roman"/>
              <w:noProof/>
              <w:lang w:eastAsia="zh-CN"/>
            </w:rPr>
            <mc:AlternateContent>
              <mc:Choice Requires="wps">
                <w:drawing>
                  <wp:anchor distT="0" distB="0" distL="114300" distR="114300" simplePos="0" relativeHeight="251570176" behindDoc="0" locked="0" layoutInCell="1" allowOverlap="0" wp14:anchorId="2D699EBB" wp14:editId="7226CF25">
                    <wp:simplePos x="0" y="0"/>
                    <wp:positionH relativeFrom="margin">
                      <wp:align>right</wp:align>
                    </wp:positionH>
                    <wp:positionV relativeFrom="margin">
                      <wp:posOffset>4131945</wp:posOffset>
                    </wp:positionV>
                    <wp:extent cx="5343525" cy="2892425"/>
                    <wp:effectExtent l="0" t="0" r="15875" b="3175"/>
                    <wp:wrapSquare wrapText="bothSides"/>
                    <wp:docPr id="20" name="Text Box 20"/>
                    <wp:cNvGraphicFramePr/>
                    <a:graphic xmlns:a="http://schemas.openxmlformats.org/drawingml/2006/main">
                      <a:graphicData uri="http://schemas.microsoft.com/office/word/2010/wordprocessingShape">
                        <wps:wsp>
                          <wps:cNvSpPr txBox="1"/>
                          <wps:spPr>
                            <a:xfrm>
                              <a:off x="0" y="0"/>
                              <a:ext cx="5343525" cy="2892697"/>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50DAA3D" w14:textId="6261BFB0" w:rsidR="00435A22" w:rsidRPr="002F5DDB" w:rsidRDefault="00435A22" w:rsidP="00DD0728">
                                <w:pPr>
                                  <w:pStyle w:val="ContactInfo"/>
                                  <w:rPr>
                                    <w:sz w:val="32"/>
                                  </w:rPr>
                                </w:pPr>
                                <w:r w:rsidRPr="00DD0728">
                                  <w:rPr>
                                    <w:sz w:val="32"/>
                                  </w:rPr>
                                  <w:t>Tianyi Li</w:t>
                                </w:r>
                                <w:r>
                                  <w:rPr>
                                    <w:sz w:val="32"/>
                                  </w:rPr>
                                  <w:t xml:space="preserve">, Pranav Nakate, </w:t>
                                </w:r>
                                <w:r w:rsidRPr="00DD0728">
                                  <w:rPr>
                                    <w:sz w:val="32"/>
                                  </w:rPr>
                                  <w:t>Ziqian Song</w:t>
                                </w:r>
                              </w:p>
                              <w:p w14:paraId="505D55BE" w14:textId="6CC7DA89" w:rsidR="00435A22" w:rsidRDefault="00435A22" w:rsidP="002E0355">
                                <w:pPr>
                                  <w:pStyle w:val="ContactInfo"/>
                                </w:pPr>
                              </w:p>
                              <w:p w14:paraId="11FECDA0" w14:textId="0FA850CB" w:rsidR="00435A22" w:rsidRDefault="00435A22" w:rsidP="002F5DDB">
                                <w:pPr>
                                  <w:pStyle w:val="ContactInfo"/>
                                  <w:rPr>
                                    <w:sz w:val="32"/>
                                  </w:rPr>
                                </w:pPr>
                                <w:r>
                                  <w:rPr>
                                    <w:sz w:val="32"/>
                                  </w:rPr>
                                  <w:t>Information Storage and Retrieval</w:t>
                                </w:r>
                                <w:r w:rsidRPr="002F5DDB">
                                  <w:rPr>
                                    <w:sz w:val="32"/>
                                  </w:rPr>
                                  <w:t xml:space="preserve"> (CS </w:t>
                                </w:r>
                                <w:r>
                                  <w:rPr>
                                    <w:sz w:val="32"/>
                                  </w:rPr>
                                  <w:t>5604</w:t>
                                </w:r>
                                <w:r w:rsidRPr="002F5DDB">
                                  <w:rPr>
                                    <w:sz w:val="32"/>
                                  </w:rPr>
                                  <w:t>)</w:t>
                                </w:r>
                              </w:p>
                              <w:p w14:paraId="00657ABB" w14:textId="42876A90" w:rsidR="00435A22" w:rsidRDefault="00435A22" w:rsidP="002F5DDB">
                                <w:pPr>
                                  <w:pStyle w:val="ContactInfo"/>
                                  <w:rPr>
                                    <w:sz w:val="32"/>
                                  </w:rPr>
                                </w:pPr>
                                <w:r>
                                  <w:rPr>
                                    <w:sz w:val="32"/>
                                  </w:rPr>
                                  <w:t>Department of Computer Science</w:t>
                                </w:r>
                              </w:p>
                              <w:p w14:paraId="1CA91B4E" w14:textId="28B2F048" w:rsidR="00435A22" w:rsidRDefault="00435A22" w:rsidP="002F5DDB">
                                <w:pPr>
                                  <w:pStyle w:val="ContactInfo"/>
                                  <w:rPr>
                                    <w:sz w:val="32"/>
                                  </w:rPr>
                                </w:pPr>
                                <w:r>
                                  <w:rPr>
                                    <w:sz w:val="32"/>
                                  </w:rPr>
                                  <w:t>Blacksburg, Virginia – 24061</w:t>
                                </w:r>
                              </w:p>
                              <w:p w14:paraId="7B5B6BD5" w14:textId="77777777" w:rsidR="00435A22" w:rsidRDefault="00435A22" w:rsidP="002F5DDB">
                                <w:pPr>
                                  <w:pStyle w:val="ContactInfo"/>
                                  <w:rPr>
                                    <w:sz w:val="32"/>
                                  </w:rPr>
                                </w:pPr>
                              </w:p>
                              <w:p w14:paraId="1E895163" w14:textId="1DF5A408" w:rsidR="00435A22" w:rsidRPr="002F5DDB" w:rsidRDefault="00435A22" w:rsidP="002F5DDB">
                                <w:pPr>
                                  <w:pStyle w:val="ContactInfo"/>
                                  <w:rPr>
                                    <w:sz w:val="32"/>
                                  </w:rPr>
                                </w:pPr>
                                <w:r w:rsidRPr="002F5DDB">
                                  <w:rPr>
                                    <w:sz w:val="32"/>
                                  </w:rPr>
                                  <w:t xml:space="preserve">Dr. Edward </w:t>
                                </w:r>
                                <w:r>
                                  <w:rPr>
                                    <w:sz w:val="32"/>
                                  </w:rPr>
                                  <w:t>A. F</w:t>
                                </w:r>
                                <w:r w:rsidRPr="002F5DDB">
                                  <w:rPr>
                                    <w:sz w:val="32"/>
                                  </w:rPr>
                                  <w:t>ox</w:t>
                                </w:r>
                              </w:p>
                              <w:p w14:paraId="141FB910" w14:textId="1A053E08" w:rsidR="00435A22" w:rsidRPr="00FE22AC" w:rsidRDefault="00435A22" w:rsidP="00FE22AC">
                                <w:pPr>
                                  <w:pStyle w:val="ContactInfo"/>
                                  <w:rPr>
                                    <w:sz w:val="32"/>
                                  </w:rPr>
                                </w:pPr>
                                <w:r w:rsidRPr="002F5DDB">
                                  <w:rPr>
                                    <w:sz w:val="32"/>
                                  </w:rPr>
                                  <w:t>Virginia Tech</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D699EBB" id="_x0000_t202" coordsize="21600,21600" o:spt="202" path="m,l,21600r21600,l21600,xe">
                    <v:stroke joinstyle="miter"/>
                    <v:path gradientshapeok="t" o:connecttype="rect"/>
                  </v:shapetype>
                  <v:shape id="Text Box 20" o:spid="_x0000_s1026" type="#_x0000_t202" style="position:absolute;margin-left:369.55pt;margin-top:325.35pt;width:420.75pt;height:227.75pt;z-index:251570176;visibility:visible;mso-wrap-style:square;mso-width-percent:0;mso-height-percent:0;mso-wrap-distance-left:9pt;mso-wrap-distance-top:0;mso-wrap-distance-right:9pt;mso-wrap-distance-bottom:0;mso-position-horizontal:righ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" o:allowoverlap="f" filled="f" stroked="f" strokeweight=".5pt">
                    <v:textbox inset="0,,0">
                      <w:txbxContent>
                        <w:p w14:paraId="050DAA3D" w14:textId="6261BFB0" w:rsidR="00435A22" w:rsidRPr="002F5DDB" w:rsidRDefault="00435A22" w:rsidP="00DD0728">
                          <w:pPr>
                            <w:pStyle w:val="ContactInfo"/>
                            <w:rPr>
                              <w:sz w:val="32"/>
                            </w:rPr>
                          </w:pPr>
                          <w:proofErr w:type="spellStart"/>
                          <w:r w:rsidRPr="00DD0728">
                            <w:rPr>
                              <w:sz w:val="32"/>
                            </w:rPr>
                            <w:t>Tianyi</w:t>
                          </w:r>
                          <w:proofErr w:type="spellEnd"/>
                          <w:r w:rsidRPr="00DD0728">
                            <w:rPr>
                              <w:sz w:val="32"/>
                            </w:rPr>
                            <w:t xml:space="preserve"> Li</w:t>
                          </w:r>
                          <w:r>
                            <w:rPr>
                              <w:sz w:val="32"/>
                            </w:rPr>
                            <w:t xml:space="preserve">, Pranav </w:t>
                          </w:r>
                          <w:proofErr w:type="spellStart"/>
                          <w:r>
                            <w:rPr>
                              <w:sz w:val="32"/>
                            </w:rPr>
                            <w:t>Nakate</w:t>
                          </w:r>
                          <w:proofErr w:type="spellEnd"/>
                          <w:r>
                            <w:rPr>
                              <w:sz w:val="32"/>
                            </w:rPr>
                            <w:t xml:space="preserve">, </w:t>
                          </w:r>
                          <w:proofErr w:type="spellStart"/>
                          <w:r w:rsidRPr="00DD0728">
                            <w:rPr>
                              <w:sz w:val="32"/>
                            </w:rPr>
                            <w:t>Ziqian</w:t>
                          </w:r>
                          <w:proofErr w:type="spellEnd"/>
                          <w:r w:rsidRPr="00DD0728">
                            <w:rPr>
                              <w:sz w:val="32"/>
                            </w:rPr>
                            <w:t xml:space="preserve"> Song</w:t>
                          </w:r>
                        </w:p>
                        <w:p w14:paraId="505D55BE" w14:textId="6CC7DA89" w:rsidR="00435A22" w:rsidRDefault="00435A22" w:rsidP="002E0355">
                          <w:pPr>
                            <w:pStyle w:val="ContactInfo"/>
                          </w:pPr>
                        </w:p>
                        <w:p w14:paraId="11FECDA0" w14:textId="0FA850CB" w:rsidR="00435A22" w:rsidRDefault="00435A22" w:rsidP="002F5DDB">
                          <w:pPr>
                            <w:pStyle w:val="ContactInfo"/>
                            <w:rPr>
                              <w:sz w:val="32"/>
                            </w:rPr>
                          </w:pPr>
                          <w:r>
                            <w:rPr>
                              <w:sz w:val="32"/>
                            </w:rPr>
                            <w:t>Information Storage and Retrieval</w:t>
                          </w:r>
                          <w:r w:rsidRPr="002F5DDB">
                            <w:rPr>
                              <w:sz w:val="32"/>
                            </w:rPr>
                            <w:t xml:space="preserve"> (CS </w:t>
                          </w:r>
                          <w:r>
                            <w:rPr>
                              <w:sz w:val="32"/>
                            </w:rPr>
                            <w:t>5604</w:t>
                          </w:r>
                          <w:r w:rsidRPr="002F5DDB">
                            <w:rPr>
                              <w:sz w:val="32"/>
                            </w:rPr>
                            <w:t>)</w:t>
                          </w:r>
                        </w:p>
                        <w:p w14:paraId="00657ABB" w14:textId="42876A90" w:rsidR="00435A22" w:rsidRDefault="00435A22" w:rsidP="002F5DDB">
                          <w:pPr>
                            <w:pStyle w:val="ContactInfo"/>
                            <w:rPr>
                              <w:sz w:val="32"/>
                            </w:rPr>
                          </w:pPr>
                          <w:r>
                            <w:rPr>
                              <w:sz w:val="32"/>
                            </w:rPr>
                            <w:t>Department of Computer Science</w:t>
                          </w:r>
                        </w:p>
                        <w:p w14:paraId="1CA91B4E" w14:textId="28B2F048" w:rsidR="00435A22" w:rsidRDefault="00435A22" w:rsidP="002F5DDB">
                          <w:pPr>
                            <w:pStyle w:val="ContactInfo"/>
                            <w:rPr>
                              <w:sz w:val="32"/>
                            </w:rPr>
                          </w:pPr>
                          <w:r>
                            <w:rPr>
                              <w:sz w:val="32"/>
                            </w:rPr>
                            <w:t>Blacksburg, Virginia – 24061</w:t>
                          </w:r>
                        </w:p>
                        <w:p w14:paraId="7B5B6BD5" w14:textId="77777777" w:rsidR="00435A22" w:rsidRDefault="00435A22" w:rsidP="002F5DDB">
                          <w:pPr>
                            <w:pStyle w:val="ContactInfo"/>
                            <w:rPr>
                              <w:sz w:val="32"/>
                            </w:rPr>
                          </w:pPr>
                        </w:p>
                        <w:p w14:paraId="1E895163" w14:textId="1DF5A408" w:rsidR="00435A22" w:rsidRPr="002F5DDB" w:rsidRDefault="00435A22" w:rsidP="002F5DDB">
                          <w:pPr>
                            <w:pStyle w:val="ContactInfo"/>
                            <w:rPr>
                              <w:sz w:val="32"/>
                            </w:rPr>
                          </w:pPr>
                          <w:r w:rsidRPr="002F5DDB">
                            <w:rPr>
                              <w:sz w:val="32"/>
                            </w:rPr>
                            <w:t xml:space="preserve">Dr. Edward </w:t>
                          </w:r>
                          <w:r>
                            <w:rPr>
                              <w:sz w:val="32"/>
                            </w:rPr>
                            <w:t>A. F</w:t>
                          </w:r>
                          <w:r w:rsidRPr="002F5DDB">
                            <w:rPr>
                              <w:sz w:val="32"/>
                            </w:rPr>
                            <w:t>ox</w:t>
                          </w:r>
                        </w:p>
                        <w:p w14:paraId="141FB910" w14:textId="1A053E08" w:rsidR="00435A22" w:rsidRPr="00FE22AC" w:rsidRDefault="00435A22" w:rsidP="00FE22AC">
                          <w:pPr>
                            <w:pStyle w:val="ContactInfo"/>
                            <w:rPr>
                              <w:sz w:val="32"/>
                            </w:rPr>
                          </w:pPr>
                          <w:r w:rsidRPr="002F5DDB">
                            <w:rPr>
                              <w:sz w:val="32"/>
                            </w:rPr>
                            <w:t>Virginia Tech</w:t>
                          </w:r>
                        </w:p>
                      </w:txbxContent>
                    </v:textbox>
                    <w10:wrap type="square" anchorx="margin" anchory="margin"/>
                  </v:shape>
                </w:pict>
              </mc:Fallback>
            </mc:AlternateContent>
          </w:r>
          <w:r w:rsidR="003806E6" w:rsidRPr="00754029">
            <w:rPr>
              <w:rFonts w:ascii="Times New Roman" w:hAnsi="Times New Roman" w:cs="Times New Roman"/>
            </w:rPr>
            <w:br w:type="page"/>
          </w:r>
          <w:r w:rsidR="000230F9" w:rsidRPr="00754029">
            <w:rPr>
              <w:rFonts w:ascii="Times New Roman" w:hAnsi="Times New Roman" w:cs="Times New Roman"/>
              <w:noProof/>
              <w:lang w:eastAsia="zh-CN"/>
            </w:rPr>
            <mc:AlternateContent>
              <mc:Choice Requires="wps">
                <w:drawing>
                  <wp:anchor distT="0" distB="0" distL="114300" distR="114300" simplePos="0" relativeHeight="251576320" behindDoc="0" locked="0" layoutInCell="1" allowOverlap="0" wp14:anchorId="7F28102D" wp14:editId="3F019525">
                    <wp:simplePos x="0" y="0"/>
                    <wp:positionH relativeFrom="margin">
                      <wp:posOffset>0</wp:posOffset>
                    </wp:positionH>
                    <wp:positionV relativeFrom="margin">
                      <wp:posOffset>151765</wp:posOffset>
                    </wp:positionV>
                    <wp:extent cx="3943350" cy="1600200"/>
                    <wp:effectExtent l="0" t="0" r="7620" b="0"/>
                    <wp:wrapSquare wrapText="bothSides"/>
                    <wp:docPr id="21" name="Text Box 21"/>
                    <wp:cNvGraphicFramePr/>
                    <a:graphic xmlns:a="http://schemas.openxmlformats.org/drawingml/2006/main">
                      <a:graphicData uri="http://schemas.microsoft.com/office/word/2010/wordprocessingShape">
                        <wps:wsp>
                          <wps:cNvSpPr txBox="1"/>
                          <wps:spPr>
                            <a:xfrm>
                              <a:off x="0" y="0"/>
                              <a:ext cx="3943350" cy="16002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alias w:val="Title"/>
                                  <w:tag w:val=""/>
                                  <w:id w:val="-1889409186"/>
                                  <w:dataBinding w:prefixMappings="xmlns:ns0='http://purl.org/dc/elements/1.1/' xmlns:ns1='http://schemas.openxmlformats.org/package/2006/metadata/core-properties' " w:xpath="/ns1:coreProperties[1]/ns0:title[1]" w:storeItemID="{6C3C8BC8-F283-45AE-878A-BAB7291924A1}"/>
                                  <w:text/>
                                </w:sdtPr>
                                <w:sdtEndPr/>
                                <w:sdtContent>
                                  <w:p w14:paraId="49ECFE9A" w14:textId="6E1E2CBE" w:rsidR="00435A22" w:rsidRDefault="00435A22" w:rsidP="000230F9">
                                    <w:pPr>
                                      <w:pStyle w:val="Title"/>
                                    </w:pPr>
                                    <w:r>
                                      <w:t>Collaborative Filtering</w:t>
                                    </w:r>
                                  </w:p>
                                </w:sdtContent>
                              </w:sdt>
                              <w:p w14:paraId="23F03F1A" w14:textId="7DB8F7B3" w:rsidR="00435A22" w:rsidRDefault="00435A22" w:rsidP="00990E26">
                                <w:pPr>
                                  <w:jc w:val="center"/>
                                  <w:rPr>
                                    <w:rStyle w:val="Emphasis"/>
                                    <w:sz w:val="40"/>
                                    <w:szCs w:val="40"/>
                                  </w:rPr>
                                </w:pPr>
                                <w:r>
                                  <w:rPr>
                                    <w:rStyle w:val="Emphasis"/>
                                    <w:sz w:val="40"/>
                                    <w:szCs w:val="40"/>
                                  </w:rPr>
                                  <w:t xml:space="preserve">Final Report </w:t>
                                </w:r>
                              </w:p>
                              <w:p w14:paraId="52369239" w14:textId="6B098809" w:rsidR="00435A22" w:rsidRPr="002F5DDB" w:rsidRDefault="00435A22" w:rsidP="00990E26">
                                <w:pPr>
                                  <w:pStyle w:val="ContactInfo"/>
                                  <w:rPr>
                                    <w:sz w:val="32"/>
                                  </w:rPr>
                                </w:pPr>
                                <w:r>
                                  <w:rPr>
                                    <w:sz w:val="32"/>
                                  </w:rPr>
                                  <w:t>5/4/16</w:t>
                                </w:r>
                              </w:p>
                              <w:p w14:paraId="7D44C495" w14:textId="77777777" w:rsidR="00435A22" w:rsidRPr="00990E26" w:rsidRDefault="00435A22" w:rsidP="00990E26">
                                <w:pPr>
                                  <w:jc w:val="center"/>
                                  <w:rPr>
                                    <w:sz w:val="40"/>
                                    <w:szCs w:val="40"/>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95000</wp14:pctWidth>
                    </wp14:sizeRelH>
                    <wp14:sizeRelV relativeFrom="margin">
                      <wp14:pctHeight>0</wp14:pctHeight>
                    </wp14:sizeRelV>
                  </wp:anchor>
                </w:drawing>
              </mc:Choice>
              <mc:Fallback>
                <w:pict>
                  <v:shape w14:anchorId="7F28102D" id="Text Box 21" o:spid="_x0000_s1027" type="#_x0000_t202" style="position:absolute;margin-left:0;margin-top:11.95pt;width:310.5pt;height:126pt;z-index:251576320;visibility:visible;mso-wrap-style:square;mso-width-percent:950;mso-height-percent:0;mso-wrap-distance-left:9pt;mso-wrap-distance-top:0;mso-wrap-distance-right:9pt;mso-wrap-distance-bottom:0;mso-position-horizontal:absolute;mso-position-horizontal-relative:margin;mso-position-vertical:absolute;mso-position-vertical-relative:margin;mso-width-percent:95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" o:allowoverlap="f" filled="f" stroked="f" strokeweight=".5pt">
                    <v:textbox inset="0,0,0,0">
                      <w:txbxContent>
                        <w:sdt>
                          <w:sdtPr>
                            <w:alias w:val="Title"/>
                            <w:tag w:val=""/>
                            <w:id w:val="-1889409186"/>
                            <w:dataBinding w:prefixMappings="xmlns:ns0='http://purl.org/dc/elements/1.1/' xmlns:ns1='http://schemas.openxmlformats.org/package/2006/metadata/core-properties' " w:xpath="/ns1:coreProperties[1]/ns0:title[1]" w:storeItemID="{6C3C8BC8-F283-45AE-878A-BAB7291924A1}"/>
                            <w:text/>
                          </w:sdtPr>
                          <w:sdtContent>
                            <w:p w14:paraId="49ECFE9A" w14:textId="6E1E2CBE" w:rsidR="00435A22" w:rsidRDefault="00435A22" w:rsidP="000230F9">
                              <w:pPr>
                                <w:pStyle w:val="Title"/>
                              </w:pPr>
                              <w:r>
                                <w:t>Collaborative Filtering</w:t>
                              </w:r>
                            </w:p>
                          </w:sdtContent>
                        </w:sdt>
                        <w:p w14:paraId="23F03F1A" w14:textId="7DB8F7B3" w:rsidR="00435A22" w:rsidRDefault="00435A22" w:rsidP="00990E26">
                          <w:pPr>
                            <w:jc w:val="center"/>
                            <w:rPr>
                              <w:rStyle w:val="Emphasis"/>
                              <w:sz w:val="40"/>
                              <w:szCs w:val="40"/>
                            </w:rPr>
                          </w:pPr>
                          <w:r>
                            <w:rPr>
                              <w:rStyle w:val="Emphasis"/>
                              <w:sz w:val="40"/>
                              <w:szCs w:val="40"/>
                            </w:rPr>
                            <w:t xml:space="preserve">Final Report </w:t>
                          </w:r>
                        </w:p>
                        <w:p w14:paraId="52369239" w14:textId="6B098809" w:rsidR="00435A22" w:rsidRPr="002F5DDB" w:rsidRDefault="00435A22" w:rsidP="00990E26">
                          <w:pPr>
                            <w:pStyle w:val="ContactInfo"/>
                            <w:rPr>
                              <w:sz w:val="32"/>
                            </w:rPr>
                          </w:pPr>
                          <w:r>
                            <w:rPr>
                              <w:sz w:val="32"/>
                            </w:rPr>
                            <w:t>5/4/16</w:t>
                          </w:r>
                        </w:p>
                        <w:p w14:paraId="7D44C495" w14:textId="77777777" w:rsidR="00435A22" w:rsidRPr="00990E26" w:rsidRDefault="00435A22" w:rsidP="00990E26">
                          <w:pPr>
                            <w:jc w:val="center"/>
                            <w:rPr>
                              <w:sz w:val="40"/>
                              <w:szCs w:val="40"/>
                            </w:rPr>
                          </w:pPr>
                        </w:p>
                      </w:txbxContent>
                    </v:textbox>
                    <w10:wrap type="square" anchorx="margin" anchory="margin"/>
                  </v:shape>
                </w:pict>
              </mc:Fallback>
            </mc:AlternateContent>
          </w:r>
        </w:p>
        <w:p w14:paraId="02A1CCCF" w14:textId="21451F75" w:rsidR="003858EA" w:rsidRPr="00754029" w:rsidRDefault="003858EA" w:rsidP="00B21C72">
          <w:pPr>
            <w:pStyle w:val="Heading1"/>
            <w:numPr>
              <w:ilvl w:val="0"/>
              <w:numId w:val="0"/>
            </w:numPr>
            <w:rPr>
              <w:rFonts w:ascii="Times New Roman" w:hAnsi="Times New Roman" w:cs="Times New Roman"/>
            </w:rPr>
          </w:pPr>
          <w:bookmarkStart w:id="5" w:name="_Toc450584487"/>
          <w:r w:rsidRPr="00754029">
            <w:rPr>
              <w:rFonts w:ascii="Times New Roman" w:hAnsi="Times New Roman" w:cs="Times New Roman"/>
            </w:rPr>
            <w:lastRenderedPageBreak/>
            <w:t>Executive Summary</w:t>
          </w:r>
          <w:bookmarkEnd w:id="5"/>
        </w:p>
        <w:p w14:paraId="1507790A" w14:textId="77777777" w:rsidR="004D7364" w:rsidRPr="00754029" w:rsidRDefault="004D7364" w:rsidP="004D7364">
          <w:pPr>
            <w:pStyle w:val="text"/>
            <w:rPr>
              <w:lang w:eastAsia="ja-JP"/>
            </w:rPr>
          </w:pPr>
        </w:p>
        <w:p w14:paraId="5ABDE19F" w14:textId="77777777" w:rsidR="00AC4B8F" w:rsidRPr="00754029" w:rsidRDefault="00AC4B8F" w:rsidP="00F52D78">
          <w:pPr>
            <w:pStyle w:val="ListParagraph"/>
            <w:jc w:val="both"/>
          </w:pPr>
          <w:r w:rsidRPr="00754029">
            <w:t>The students of CS5604 Information Retrieval and Storage, are building an Information Retrieval System based on tweets and webpages collections of the Digital Library Research Laboratory (DLRL). The students have been grouped into smaller teams such as Front End team, Solr team, Collaborative Filtering team, which are building the individual subsystems of the entire project. The teams are collaborating among themselves to integrate their individual subsystems.</w:t>
          </w:r>
        </w:p>
        <w:p w14:paraId="4185861A" w14:textId="77777777" w:rsidR="00AC4B8F" w:rsidRPr="00754029" w:rsidRDefault="00AC4B8F" w:rsidP="00F52D78">
          <w:pPr>
            <w:pStyle w:val="ListParagraph"/>
            <w:jc w:val="both"/>
          </w:pPr>
        </w:p>
        <w:p w14:paraId="3A765828" w14:textId="77777777" w:rsidR="00AC4B8F" w:rsidRPr="00754029" w:rsidRDefault="00AC4B8F" w:rsidP="00F52D78">
          <w:pPr>
            <w:pStyle w:val="ListParagraph"/>
            <w:jc w:val="both"/>
          </w:pPr>
          <w:r w:rsidRPr="00754029">
            <w:t>We are the Collaborative Filtering (CF) team, building a recommendation system that can recommend tweets and webpages to users based on content similarity of document pairs as well as user pair similarity. In this final report, we have described the work we have completed on collaborative filtering, including our design for the collaborative filtering system, the algorithms to make content-based and user-based recommendations, the current progress of development and implementation, the lessons we learned, as well as the user manuals for using our system. We have modified the introduction, literature review, project requirement, system design, and future work sections to include our new implementation as well as correcting the format, grammar and spelling errors pointed out in the feedbacks for all the interim reports.</w:t>
          </w:r>
        </w:p>
        <w:p w14:paraId="13817C53" w14:textId="07E26AD1" w:rsidR="003936FC" w:rsidRPr="00754029" w:rsidRDefault="00AC4B8F" w:rsidP="00F52D78">
          <w:pPr>
            <w:pStyle w:val="ListParagraph"/>
            <w:jc w:val="both"/>
          </w:pPr>
          <w:r w:rsidRPr="00754029">
            <w:br/>
            <w:t>In this final report, we have completed the user-based recommendation implementation in the developer’s manual. The developer manual section is updated from the fourth interim report about the final state of the project. We have discussed our user based recommendation approach in detail in the developer manual section along with the similarity calculation results for content-based recommendations, which we have uploaded into HBase. We have generated fake user data and this fake user information is our starting point to implement the user-based recommendation system with Apache Spark and the Alternating Least Squares (ALS) algorithm.</w:t>
          </w:r>
        </w:p>
        <w:p w14:paraId="66A70544" w14:textId="77777777" w:rsidR="006C03B9" w:rsidRPr="00754029" w:rsidRDefault="006C03B9" w:rsidP="00F52D78">
          <w:pPr>
            <w:pStyle w:val="ListParagraph"/>
            <w:jc w:val="both"/>
          </w:pPr>
        </w:p>
        <w:p w14:paraId="615EEAE9" w14:textId="0C475881" w:rsidR="006C03B9" w:rsidRPr="00754029" w:rsidRDefault="00AC4B8F" w:rsidP="00F52D78">
          <w:pPr>
            <w:pStyle w:val="ListParagraph"/>
            <w:jc w:val="both"/>
          </w:pPr>
          <w:r w:rsidRPr="00754029">
            <w:t xml:space="preserve">We have also updated our user manual section. This section describes in detail the steps to be taken to run our code on any new datasets. Finally, we have uploaded our code on a shared drive and have provided a link to it so that anyone can use it. </w:t>
          </w:r>
        </w:p>
        <w:p w14:paraId="1A235CE1" w14:textId="5F250759" w:rsidR="003858EA" w:rsidRPr="00754029" w:rsidRDefault="003858EA" w:rsidP="003936FC">
          <w:pPr>
            <w:pStyle w:val="ListParagraph"/>
            <w:jc w:val="both"/>
          </w:pPr>
          <w:r w:rsidRPr="00754029">
            <w:br w:type="page"/>
          </w:r>
        </w:p>
        <w:sdt>
          <w:sdtPr>
            <w:rPr>
              <w:rFonts w:ascii="Times New Roman" w:eastAsiaTheme="minorHAnsi" w:hAnsi="Times New Roman" w:cs="Times New Roman"/>
              <w:color w:val="595959" w:themeColor="text1" w:themeTint="A6"/>
              <w:sz w:val="20"/>
            </w:rPr>
            <w:id w:val="-2041814791"/>
            <w:docPartObj>
              <w:docPartGallery w:val="Table of Contents"/>
              <w:docPartUnique/>
            </w:docPartObj>
          </w:sdtPr>
          <w:sdtEndPr>
            <w:rPr>
              <w:rFonts w:eastAsia="SimSun"/>
              <w:b/>
              <w:bCs/>
              <w:noProof/>
              <w:color w:val="auto"/>
              <w:sz w:val="24"/>
            </w:rPr>
          </w:sdtEndPr>
          <w:sdtContent>
            <w:p w14:paraId="7A794F59" w14:textId="1B72B200" w:rsidR="00A13122" w:rsidRPr="00754029" w:rsidRDefault="00A13122" w:rsidP="0043236A">
              <w:pPr>
                <w:pStyle w:val="TOCHeading"/>
                <w:numPr>
                  <w:ilvl w:val="0"/>
                  <w:numId w:val="0"/>
                </w:numPr>
                <w:rPr>
                  <w:rFonts w:ascii="Times New Roman" w:hAnsi="Times New Roman" w:cs="Times New Roman"/>
                </w:rPr>
              </w:pPr>
              <w:r w:rsidRPr="00754029">
                <w:rPr>
                  <w:rFonts w:ascii="Times New Roman" w:hAnsi="Times New Roman" w:cs="Times New Roman"/>
                </w:rPr>
                <w:t>Contents</w:t>
              </w:r>
            </w:p>
            <w:p w14:paraId="59AB5E08" w14:textId="77777777" w:rsidR="00532315" w:rsidRDefault="00A13122">
              <w:pPr>
                <w:pStyle w:val="TOC1"/>
                <w:rPr>
                  <w:rFonts w:asciiTheme="minorHAnsi" w:eastAsia="宋体" w:hAnsiTheme="minorHAnsi" w:cstheme="minorBidi"/>
                  <w:noProof/>
                </w:rPr>
              </w:pPr>
              <w:r w:rsidRPr="00754029">
                <w:fldChar w:fldCharType="begin"/>
              </w:r>
              <w:r w:rsidRPr="00754029">
                <w:instrText xml:space="preserve"> TOC \o "1-3" \h \z \u </w:instrText>
              </w:r>
              <w:r w:rsidRPr="00754029">
                <w:fldChar w:fldCharType="separate"/>
              </w:r>
              <w:hyperlink w:anchor="_Toc450584487" w:history="1">
                <w:r w:rsidR="00532315" w:rsidRPr="00CD5BA1">
                  <w:rPr>
                    <w:rStyle w:val="Hyperlink"/>
                    <w:noProof/>
                  </w:rPr>
                  <w:t>Executive Summary</w:t>
                </w:r>
                <w:r w:rsidR="00532315">
                  <w:rPr>
                    <w:noProof/>
                    <w:webHidden/>
                  </w:rPr>
                  <w:tab/>
                </w:r>
                <w:r w:rsidR="00532315">
                  <w:rPr>
                    <w:noProof/>
                    <w:webHidden/>
                  </w:rPr>
                  <w:fldChar w:fldCharType="begin"/>
                </w:r>
                <w:r w:rsidR="00532315">
                  <w:rPr>
                    <w:noProof/>
                    <w:webHidden/>
                  </w:rPr>
                  <w:instrText xml:space="preserve"> PAGEREF _Toc450584487 \h </w:instrText>
                </w:r>
                <w:r w:rsidR="00532315">
                  <w:rPr>
                    <w:noProof/>
                    <w:webHidden/>
                  </w:rPr>
                </w:r>
                <w:r w:rsidR="00532315">
                  <w:rPr>
                    <w:noProof/>
                    <w:webHidden/>
                  </w:rPr>
                  <w:fldChar w:fldCharType="separate"/>
                </w:r>
                <w:r w:rsidR="00532315">
                  <w:rPr>
                    <w:noProof/>
                    <w:webHidden/>
                  </w:rPr>
                  <w:t>1</w:t>
                </w:r>
                <w:r w:rsidR="00532315">
                  <w:rPr>
                    <w:noProof/>
                    <w:webHidden/>
                  </w:rPr>
                  <w:fldChar w:fldCharType="end"/>
                </w:r>
              </w:hyperlink>
            </w:p>
            <w:p w14:paraId="1E433A8A" w14:textId="77777777" w:rsidR="00532315" w:rsidRDefault="00532315">
              <w:pPr>
                <w:pStyle w:val="TOC1"/>
                <w:rPr>
                  <w:rFonts w:asciiTheme="minorHAnsi" w:eastAsia="宋体" w:hAnsiTheme="minorHAnsi" w:cstheme="minorBidi"/>
                  <w:noProof/>
                </w:rPr>
              </w:pPr>
              <w:hyperlink w:anchor="_Toc450584488" w:history="1">
                <w:r w:rsidRPr="00CD5BA1">
                  <w:rPr>
                    <w:rStyle w:val="Hyperlink"/>
                    <w:noProof/>
                  </w:rPr>
                  <w:t>List of Figures</w:t>
                </w:r>
                <w:r>
                  <w:rPr>
                    <w:noProof/>
                    <w:webHidden/>
                  </w:rPr>
                  <w:tab/>
                </w:r>
                <w:r>
                  <w:rPr>
                    <w:noProof/>
                    <w:webHidden/>
                  </w:rPr>
                  <w:fldChar w:fldCharType="begin"/>
                </w:r>
                <w:r>
                  <w:rPr>
                    <w:noProof/>
                    <w:webHidden/>
                  </w:rPr>
                  <w:instrText xml:space="preserve"> PAGEREF _Toc450584488 \h </w:instrText>
                </w:r>
                <w:r>
                  <w:rPr>
                    <w:noProof/>
                    <w:webHidden/>
                  </w:rPr>
                </w:r>
                <w:r>
                  <w:rPr>
                    <w:noProof/>
                    <w:webHidden/>
                  </w:rPr>
                  <w:fldChar w:fldCharType="separate"/>
                </w:r>
                <w:r>
                  <w:rPr>
                    <w:noProof/>
                    <w:webHidden/>
                  </w:rPr>
                  <w:t>4</w:t>
                </w:r>
                <w:r>
                  <w:rPr>
                    <w:noProof/>
                    <w:webHidden/>
                  </w:rPr>
                  <w:fldChar w:fldCharType="end"/>
                </w:r>
              </w:hyperlink>
            </w:p>
            <w:p w14:paraId="14298D9D" w14:textId="77777777" w:rsidR="00532315" w:rsidRDefault="00532315">
              <w:pPr>
                <w:pStyle w:val="TOC1"/>
                <w:rPr>
                  <w:rFonts w:asciiTheme="minorHAnsi" w:eastAsia="宋体" w:hAnsiTheme="minorHAnsi" w:cstheme="minorBidi"/>
                  <w:noProof/>
                </w:rPr>
              </w:pPr>
              <w:hyperlink w:anchor="_Toc450584489" w:history="1">
                <w:r w:rsidRPr="00CD5BA1">
                  <w:rPr>
                    <w:rStyle w:val="Hyperlink"/>
                    <w:noProof/>
                  </w:rPr>
                  <w:t>List of Tables</w:t>
                </w:r>
                <w:r>
                  <w:rPr>
                    <w:noProof/>
                    <w:webHidden/>
                  </w:rPr>
                  <w:tab/>
                </w:r>
                <w:r>
                  <w:rPr>
                    <w:noProof/>
                    <w:webHidden/>
                  </w:rPr>
                  <w:fldChar w:fldCharType="begin"/>
                </w:r>
                <w:r>
                  <w:rPr>
                    <w:noProof/>
                    <w:webHidden/>
                  </w:rPr>
                  <w:instrText xml:space="preserve"> PAGEREF _Toc450584489 \h </w:instrText>
                </w:r>
                <w:r>
                  <w:rPr>
                    <w:noProof/>
                    <w:webHidden/>
                  </w:rPr>
                </w:r>
                <w:r>
                  <w:rPr>
                    <w:noProof/>
                    <w:webHidden/>
                  </w:rPr>
                  <w:fldChar w:fldCharType="separate"/>
                </w:r>
                <w:r>
                  <w:rPr>
                    <w:noProof/>
                    <w:webHidden/>
                  </w:rPr>
                  <w:t>5</w:t>
                </w:r>
                <w:r>
                  <w:rPr>
                    <w:noProof/>
                    <w:webHidden/>
                  </w:rPr>
                  <w:fldChar w:fldCharType="end"/>
                </w:r>
              </w:hyperlink>
            </w:p>
            <w:p w14:paraId="192A6C78" w14:textId="77777777" w:rsidR="00532315" w:rsidRDefault="00532315">
              <w:pPr>
                <w:pStyle w:val="TOC1"/>
                <w:rPr>
                  <w:rFonts w:asciiTheme="minorHAnsi" w:eastAsia="宋体" w:hAnsiTheme="minorHAnsi" w:cstheme="minorBidi"/>
                  <w:noProof/>
                </w:rPr>
              </w:pPr>
              <w:hyperlink w:anchor="_Toc450584490" w:history="1">
                <w:r w:rsidRPr="00CD5BA1">
                  <w:rPr>
                    <w:rStyle w:val="Hyperlink"/>
                    <w:noProof/>
                  </w:rPr>
                  <w:t>1</w:t>
                </w:r>
                <w:r>
                  <w:rPr>
                    <w:rFonts w:asciiTheme="minorHAnsi" w:eastAsia="宋体" w:hAnsiTheme="minorHAnsi" w:cstheme="minorBidi"/>
                    <w:noProof/>
                  </w:rPr>
                  <w:tab/>
                </w:r>
                <w:r w:rsidRPr="00CD5BA1">
                  <w:rPr>
                    <w:rStyle w:val="Hyperlink"/>
                    <w:noProof/>
                  </w:rPr>
                  <w:t>Introduction</w:t>
                </w:r>
                <w:r>
                  <w:rPr>
                    <w:noProof/>
                    <w:webHidden/>
                  </w:rPr>
                  <w:tab/>
                </w:r>
                <w:r>
                  <w:rPr>
                    <w:noProof/>
                    <w:webHidden/>
                  </w:rPr>
                  <w:fldChar w:fldCharType="begin"/>
                </w:r>
                <w:r>
                  <w:rPr>
                    <w:noProof/>
                    <w:webHidden/>
                  </w:rPr>
                  <w:instrText xml:space="preserve"> PAGEREF _Toc450584490 \h </w:instrText>
                </w:r>
                <w:r>
                  <w:rPr>
                    <w:noProof/>
                    <w:webHidden/>
                  </w:rPr>
                </w:r>
                <w:r>
                  <w:rPr>
                    <w:noProof/>
                    <w:webHidden/>
                  </w:rPr>
                  <w:fldChar w:fldCharType="separate"/>
                </w:r>
                <w:r>
                  <w:rPr>
                    <w:noProof/>
                    <w:webHidden/>
                  </w:rPr>
                  <w:t>6</w:t>
                </w:r>
                <w:r>
                  <w:rPr>
                    <w:noProof/>
                    <w:webHidden/>
                  </w:rPr>
                  <w:fldChar w:fldCharType="end"/>
                </w:r>
              </w:hyperlink>
            </w:p>
            <w:p w14:paraId="0B90066C" w14:textId="77777777" w:rsidR="00532315" w:rsidRDefault="00532315">
              <w:pPr>
                <w:pStyle w:val="TOC1"/>
                <w:rPr>
                  <w:rFonts w:asciiTheme="minorHAnsi" w:eastAsia="宋体" w:hAnsiTheme="minorHAnsi" w:cstheme="minorBidi"/>
                  <w:noProof/>
                </w:rPr>
              </w:pPr>
              <w:hyperlink w:anchor="_Toc450584491" w:history="1">
                <w:r w:rsidRPr="00CD5BA1">
                  <w:rPr>
                    <w:rStyle w:val="Hyperlink"/>
                    <w:noProof/>
                  </w:rPr>
                  <w:t>2</w:t>
                </w:r>
                <w:r>
                  <w:rPr>
                    <w:rFonts w:asciiTheme="minorHAnsi" w:eastAsia="宋体" w:hAnsiTheme="minorHAnsi" w:cstheme="minorBidi"/>
                    <w:noProof/>
                  </w:rPr>
                  <w:tab/>
                </w:r>
                <w:r w:rsidRPr="00CD5BA1">
                  <w:rPr>
                    <w:rStyle w:val="Hyperlink"/>
                    <w:noProof/>
                  </w:rPr>
                  <w:t>Project Requirements</w:t>
                </w:r>
                <w:r>
                  <w:rPr>
                    <w:noProof/>
                    <w:webHidden/>
                  </w:rPr>
                  <w:tab/>
                </w:r>
                <w:r>
                  <w:rPr>
                    <w:noProof/>
                    <w:webHidden/>
                  </w:rPr>
                  <w:fldChar w:fldCharType="begin"/>
                </w:r>
                <w:r>
                  <w:rPr>
                    <w:noProof/>
                    <w:webHidden/>
                  </w:rPr>
                  <w:instrText xml:space="preserve"> PAGEREF _Toc450584491 \h </w:instrText>
                </w:r>
                <w:r>
                  <w:rPr>
                    <w:noProof/>
                    <w:webHidden/>
                  </w:rPr>
                </w:r>
                <w:r>
                  <w:rPr>
                    <w:noProof/>
                    <w:webHidden/>
                  </w:rPr>
                  <w:fldChar w:fldCharType="separate"/>
                </w:r>
                <w:r>
                  <w:rPr>
                    <w:noProof/>
                    <w:webHidden/>
                  </w:rPr>
                  <w:t>6</w:t>
                </w:r>
                <w:r>
                  <w:rPr>
                    <w:noProof/>
                    <w:webHidden/>
                  </w:rPr>
                  <w:fldChar w:fldCharType="end"/>
                </w:r>
              </w:hyperlink>
            </w:p>
            <w:p w14:paraId="2F531402" w14:textId="77777777" w:rsidR="00532315" w:rsidRDefault="00532315">
              <w:pPr>
                <w:pStyle w:val="TOC2"/>
                <w:tabs>
                  <w:tab w:val="left" w:pos="960"/>
                  <w:tab w:val="right" w:leader="dot" w:pos="8630"/>
                </w:tabs>
                <w:rPr>
                  <w:rFonts w:asciiTheme="minorHAnsi" w:eastAsia="宋体" w:hAnsiTheme="minorHAnsi" w:cstheme="minorBidi"/>
                  <w:noProof/>
                </w:rPr>
              </w:pPr>
              <w:hyperlink w:anchor="_Toc450584492" w:history="1">
                <w:r w:rsidRPr="00CD5BA1">
                  <w:rPr>
                    <w:rStyle w:val="Hyperlink"/>
                    <w:noProof/>
                  </w:rPr>
                  <w:t>2.1</w:t>
                </w:r>
                <w:r>
                  <w:rPr>
                    <w:rFonts w:asciiTheme="minorHAnsi" w:eastAsia="宋体" w:hAnsiTheme="minorHAnsi" w:cstheme="minorBidi"/>
                    <w:noProof/>
                  </w:rPr>
                  <w:tab/>
                </w:r>
                <w:r w:rsidRPr="00CD5BA1">
                  <w:rPr>
                    <w:rStyle w:val="Hyperlink"/>
                    <w:noProof/>
                  </w:rPr>
                  <w:t>Content-Based Recommendation</w:t>
                </w:r>
                <w:r>
                  <w:rPr>
                    <w:noProof/>
                    <w:webHidden/>
                  </w:rPr>
                  <w:tab/>
                </w:r>
                <w:r>
                  <w:rPr>
                    <w:noProof/>
                    <w:webHidden/>
                  </w:rPr>
                  <w:fldChar w:fldCharType="begin"/>
                </w:r>
                <w:r>
                  <w:rPr>
                    <w:noProof/>
                    <w:webHidden/>
                  </w:rPr>
                  <w:instrText xml:space="preserve"> PAGEREF _Toc450584492 \h </w:instrText>
                </w:r>
                <w:r>
                  <w:rPr>
                    <w:noProof/>
                    <w:webHidden/>
                  </w:rPr>
                </w:r>
                <w:r>
                  <w:rPr>
                    <w:noProof/>
                    <w:webHidden/>
                  </w:rPr>
                  <w:fldChar w:fldCharType="separate"/>
                </w:r>
                <w:r>
                  <w:rPr>
                    <w:noProof/>
                    <w:webHidden/>
                  </w:rPr>
                  <w:t>7</w:t>
                </w:r>
                <w:r>
                  <w:rPr>
                    <w:noProof/>
                    <w:webHidden/>
                  </w:rPr>
                  <w:fldChar w:fldCharType="end"/>
                </w:r>
              </w:hyperlink>
            </w:p>
            <w:p w14:paraId="2133621A" w14:textId="77777777" w:rsidR="00532315" w:rsidRDefault="00532315">
              <w:pPr>
                <w:pStyle w:val="TOC2"/>
                <w:tabs>
                  <w:tab w:val="left" w:pos="960"/>
                  <w:tab w:val="right" w:leader="dot" w:pos="8630"/>
                </w:tabs>
                <w:rPr>
                  <w:rFonts w:asciiTheme="minorHAnsi" w:eastAsia="宋体" w:hAnsiTheme="minorHAnsi" w:cstheme="minorBidi"/>
                  <w:noProof/>
                </w:rPr>
              </w:pPr>
              <w:hyperlink w:anchor="_Toc450584493" w:history="1">
                <w:r w:rsidRPr="00CD5BA1">
                  <w:rPr>
                    <w:rStyle w:val="Hyperlink"/>
                    <w:noProof/>
                  </w:rPr>
                  <w:t>2.2</w:t>
                </w:r>
                <w:r>
                  <w:rPr>
                    <w:rFonts w:asciiTheme="minorHAnsi" w:eastAsia="宋体" w:hAnsiTheme="minorHAnsi" w:cstheme="minorBidi"/>
                    <w:noProof/>
                  </w:rPr>
                  <w:tab/>
                </w:r>
                <w:r w:rsidRPr="00CD5BA1">
                  <w:rPr>
                    <w:rStyle w:val="Hyperlink"/>
                    <w:noProof/>
                  </w:rPr>
                  <w:t>User-Based Recommendation</w:t>
                </w:r>
                <w:r>
                  <w:rPr>
                    <w:noProof/>
                    <w:webHidden/>
                  </w:rPr>
                  <w:tab/>
                </w:r>
                <w:r>
                  <w:rPr>
                    <w:noProof/>
                    <w:webHidden/>
                  </w:rPr>
                  <w:fldChar w:fldCharType="begin"/>
                </w:r>
                <w:r>
                  <w:rPr>
                    <w:noProof/>
                    <w:webHidden/>
                  </w:rPr>
                  <w:instrText xml:space="preserve"> PAGEREF _Toc450584493 \h </w:instrText>
                </w:r>
                <w:r>
                  <w:rPr>
                    <w:noProof/>
                    <w:webHidden/>
                  </w:rPr>
                </w:r>
                <w:r>
                  <w:rPr>
                    <w:noProof/>
                    <w:webHidden/>
                  </w:rPr>
                  <w:fldChar w:fldCharType="separate"/>
                </w:r>
                <w:r>
                  <w:rPr>
                    <w:noProof/>
                    <w:webHidden/>
                  </w:rPr>
                  <w:t>7</w:t>
                </w:r>
                <w:r>
                  <w:rPr>
                    <w:noProof/>
                    <w:webHidden/>
                  </w:rPr>
                  <w:fldChar w:fldCharType="end"/>
                </w:r>
              </w:hyperlink>
            </w:p>
            <w:p w14:paraId="4B473CF6" w14:textId="77777777" w:rsidR="00532315" w:rsidRDefault="00532315">
              <w:pPr>
                <w:pStyle w:val="TOC2"/>
                <w:tabs>
                  <w:tab w:val="left" w:pos="960"/>
                  <w:tab w:val="right" w:leader="dot" w:pos="8630"/>
                </w:tabs>
                <w:rPr>
                  <w:rFonts w:asciiTheme="minorHAnsi" w:eastAsia="宋体" w:hAnsiTheme="minorHAnsi" w:cstheme="minorBidi"/>
                  <w:noProof/>
                </w:rPr>
              </w:pPr>
              <w:hyperlink w:anchor="_Toc450584494" w:history="1">
                <w:r w:rsidRPr="00CD5BA1">
                  <w:rPr>
                    <w:rStyle w:val="Hyperlink"/>
                    <w:noProof/>
                  </w:rPr>
                  <w:t>2.3</w:t>
                </w:r>
                <w:r>
                  <w:rPr>
                    <w:rFonts w:asciiTheme="minorHAnsi" w:eastAsia="宋体" w:hAnsiTheme="minorHAnsi" w:cstheme="minorBidi"/>
                    <w:noProof/>
                  </w:rPr>
                  <w:tab/>
                </w:r>
                <w:r w:rsidRPr="00CD5BA1">
                  <w:rPr>
                    <w:rStyle w:val="Hyperlink"/>
                    <w:noProof/>
                  </w:rPr>
                  <w:t>Hybrid Recommendations</w:t>
                </w:r>
                <w:r>
                  <w:rPr>
                    <w:noProof/>
                    <w:webHidden/>
                  </w:rPr>
                  <w:tab/>
                </w:r>
                <w:r>
                  <w:rPr>
                    <w:noProof/>
                    <w:webHidden/>
                  </w:rPr>
                  <w:fldChar w:fldCharType="begin"/>
                </w:r>
                <w:r>
                  <w:rPr>
                    <w:noProof/>
                    <w:webHidden/>
                  </w:rPr>
                  <w:instrText xml:space="preserve"> PAGEREF _Toc450584494 \h </w:instrText>
                </w:r>
                <w:r>
                  <w:rPr>
                    <w:noProof/>
                    <w:webHidden/>
                  </w:rPr>
                </w:r>
                <w:r>
                  <w:rPr>
                    <w:noProof/>
                    <w:webHidden/>
                  </w:rPr>
                  <w:fldChar w:fldCharType="separate"/>
                </w:r>
                <w:r>
                  <w:rPr>
                    <w:noProof/>
                    <w:webHidden/>
                  </w:rPr>
                  <w:t>8</w:t>
                </w:r>
                <w:r>
                  <w:rPr>
                    <w:noProof/>
                    <w:webHidden/>
                  </w:rPr>
                  <w:fldChar w:fldCharType="end"/>
                </w:r>
              </w:hyperlink>
            </w:p>
            <w:p w14:paraId="06FA8815" w14:textId="77777777" w:rsidR="00532315" w:rsidRDefault="00532315">
              <w:pPr>
                <w:pStyle w:val="TOC2"/>
                <w:tabs>
                  <w:tab w:val="left" w:pos="960"/>
                  <w:tab w:val="right" w:leader="dot" w:pos="8630"/>
                </w:tabs>
                <w:rPr>
                  <w:rFonts w:asciiTheme="minorHAnsi" w:eastAsia="宋体" w:hAnsiTheme="minorHAnsi" w:cstheme="minorBidi"/>
                  <w:noProof/>
                </w:rPr>
              </w:pPr>
              <w:hyperlink w:anchor="_Toc450584495" w:history="1">
                <w:r w:rsidRPr="00CD5BA1">
                  <w:rPr>
                    <w:rStyle w:val="Hyperlink"/>
                    <w:noProof/>
                  </w:rPr>
                  <w:t>2.4</w:t>
                </w:r>
                <w:r>
                  <w:rPr>
                    <w:rFonts w:asciiTheme="minorHAnsi" w:eastAsia="宋体" w:hAnsiTheme="minorHAnsi" w:cstheme="minorBidi"/>
                    <w:noProof/>
                  </w:rPr>
                  <w:tab/>
                </w:r>
                <w:r w:rsidRPr="00CD5BA1">
                  <w:rPr>
                    <w:rStyle w:val="Hyperlink"/>
                    <w:noProof/>
                  </w:rPr>
                  <w:t>Data Requirements</w:t>
                </w:r>
                <w:r>
                  <w:rPr>
                    <w:noProof/>
                    <w:webHidden/>
                  </w:rPr>
                  <w:tab/>
                </w:r>
                <w:r>
                  <w:rPr>
                    <w:noProof/>
                    <w:webHidden/>
                  </w:rPr>
                  <w:fldChar w:fldCharType="begin"/>
                </w:r>
                <w:r>
                  <w:rPr>
                    <w:noProof/>
                    <w:webHidden/>
                  </w:rPr>
                  <w:instrText xml:space="preserve"> PAGEREF _Toc450584495 \h </w:instrText>
                </w:r>
                <w:r>
                  <w:rPr>
                    <w:noProof/>
                    <w:webHidden/>
                  </w:rPr>
                </w:r>
                <w:r>
                  <w:rPr>
                    <w:noProof/>
                    <w:webHidden/>
                  </w:rPr>
                  <w:fldChar w:fldCharType="separate"/>
                </w:r>
                <w:r>
                  <w:rPr>
                    <w:noProof/>
                    <w:webHidden/>
                  </w:rPr>
                  <w:t>8</w:t>
                </w:r>
                <w:r>
                  <w:rPr>
                    <w:noProof/>
                    <w:webHidden/>
                  </w:rPr>
                  <w:fldChar w:fldCharType="end"/>
                </w:r>
              </w:hyperlink>
            </w:p>
            <w:p w14:paraId="54433185" w14:textId="77777777" w:rsidR="00532315" w:rsidRDefault="00532315">
              <w:pPr>
                <w:pStyle w:val="TOC1"/>
                <w:rPr>
                  <w:rFonts w:asciiTheme="minorHAnsi" w:eastAsia="宋体" w:hAnsiTheme="minorHAnsi" w:cstheme="minorBidi"/>
                  <w:noProof/>
                </w:rPr>
              </w:pPr>
              <w:hyperlink w:anchor="_Toc450584496" w:history="1">
                <w:r w:rsidRPr="00CD5BA1">
                  <w:rPr>
                    <w:rStyle w:val="Hyperlink"/>
                    <w:noProof/>
                  </w:rPr>
                  <w:t>3</w:t>
                </w:r>
                <w:r>
                  <w:rPr>
                    <w:rFonts w:asciiTheme="minorHAnsi" w:eastAsia="宋体" w:hAnsiTheme="minorHAnsi" w:cstheme="minorBidi"/>
                    <w:noProof/>
                  </w:rPr>
                  <w:tab/>
                </w:r>
                <w:r w:rsidRPr="00CD5BA1">
                  <w:rPr>
                    <w:rStyle w:val="Hyperlink"/>
                    <w:noProof/>
                  </w:rPr>
                  <w:t>Literature Review</w:t>
                </w:r>
                <w:r>
                  <w:rPr>
                    <w:noProof/>
                    <w:webHidden/>
                  </w:rPr>
                  <w:tab/>
                </w:r>
                <w:r>
                  <w:rPr>
                    <w:noProof/>
                    <w:webHidden/>
                  </w:rPr>
                  <w:fldChar w:fldCharType="begin"/>
                </w:r>
                <w:r>
                  <w:rPr>
                    <w:noProof/>
                    <w:webHidden/>
                  </w:rPr>
                  <w:instrText xml:space="preserve"> PAGEREF _Toc450584496 \h </w:instrText>
                </w:r>
                <w:r>
                  <w:rPr>
                    <w:noProof/>
                    <w:webHidden/>
                  </w:rPr>
                </w:r>
                <w:r>
                  <w:rPr>
                    <w:noProof/>
                    <w:webHidden/>
                  </w:rPr>
                  <w:fldChar w:fldCharType="separate"/>
                </w:r>
                <w:r>
                  <w:rPr>
                    <w:noProof/>
                    <w:webHidden/>
                  </w:rPr>
                  <w:t>8</w:t>
                </w:r>
                <w:r>
                  <w:rPr>
                    <w:noProof/>
                    <w:webHidden/>
                  </w:rPr>
                  <w:fldChar w:fldCharType="end"/>
                </w:r>
              </w:hyperlink>
            </w:p>
            <w:p w14:paraId="30CF9562" w14:textId="77777777" w:rsidR="00532315" w:rsidRDefault="00532315">
              <w:pPr>
                <w:pStyle w:val="TOC1"/>
                <w:rPr>
                  <w:rFonts w:asciiTheme="minorHAnsi" w:eastAsia="宋体" w:hAnsiTheme="minorHAnsi" w:cstheme="minorBidi"/>
                  <w:noProof/>
                </w:rPr>
              </w:pPr>
              <w:hyperlink w:anchor="_Toc450584497" w:history="1">
                <w:r w:rsidRPr="00CD5BA1">
                  <w:rPr>
                    <w:rStyle w:val="Hyperlink"/>
                    <w:noProof/>
                  </w:rPr>
                  <w:t>4</w:t>
                </w:r>
                <w:r>
                  <w:rPr>
                    <w:rFonts w:asciiTheme="minorHAnsi" w:eastAsia="宋体" w:hAnsiTheme="minorHAnsi" w:cstheme="minorBidi"/>
                    <w:noProof/>
                  </w:rPr>
                  <w:tab/>
                </w:r>
                <w:r w:rsidRPr="00CD5BA1">
                  <w:rPr>
                    <w:rStyle w:val="Hyperlink"/>
                    <w:noProof/>
                  </w:rPr>
                  <w:t>System Design</w:t>
                </w:r>
                <w:r>
                  <w:rPr>
                    <w:noProof/>
                    <w:webHidden/>
                  </w:rPr>
                  <w:tab/>
                </w:r>
                <w:r>
                  <w:rPr>
                    <w:noProof/>
                    <w:webHidden/>
                  </w:rPr>
                  <w:fldChar w:fldCharType="begin"/>
                </w:r>
                <w:r>
                  <w:rPr>
                    <w:noProof/>
                    <w:webHidden/>
                  </w:rPr>
                  <w:instrText xml:space="preserve"> PAGEREF _Toc450584497 \h </w:instrText>
                </w:r>
                <w:r>
                  <w:rPr>
                    <w:noProof/>
                    <w:webHidden/>
                  </w:rPr>
                </w:r>
                <w:r>
                  <w:rPr>
                    <w:noProof/>
                    <w:webHidden/>
                  </w:rPr>
                  <w:fldChar w:fldCharType="separate"/>
                </w:r>
                <w:r>
                  <w:rPr>
                    <w:noProof/>
                    <w:webHidden/>
                  </w:rPr>
                  <w:t>11</w:t>
                </w:r>
                <w:r>
                  <w:rPr>
                    <w:noProof/>
                    <w:webHidden/>
                  </w:rPr>
                  <w:fldChar w:fldCharType="end"/>
                </w:r>
              </w:hyperlink>
            </w:p>
            <w:p w14:paraId="26A290D1" w14:textId="77777777" w:rsidR="00532315" w:rsidRDefault="00532315">
              <w:pPr>
                <w:pStyle w:val="TOC1"/>
                <w:rPr>
                  <w:rFonts w:asciiTheme="minorHAnsi" w:eastAsia="宋体" w:hAnsiTheme="minorHAnsi" w:cstheme="minorBidi"/>
                  <w:noProof/>
                </w:rPr>
              </w:pPr>
              <w:hyperlink w:anchor="_Toc450584498" w:history="1">
                <w:r w:rsidRPr="00CD5BA1">
                  <w:rPr>
                    <w:rStyle w:val="Hyperlink"/>
                    <w:noProof/>
                  </w:rPr>
                  <w:t>5</w:t>
                </w:r>
                <w:r>
                  <w:rPr>
                    <w:rFonts w:asciiTheme="minorHAnsi" w:eastAsia="宋体" w:hAnsiTheme="minorHAnsi" w:cstheme="minorBidi"/>
                    <w:noProof/>
                  </w:rPr>
                  <w:tab/>
                </w:r>
                <w:r w:rsidRPr="00CD5BA1">
                  <w:rPr>
                    <w:rStyle w:val="Hyperlink"/>
                    <w:noProof/>
                  </w:rPr>
                  <w:t>Developer Manual</w:t>
                </w:r>
                <w:r>
                  <w:rPr>
                    <w:noProof/>
                    <w:webHidden/>
                  </w:rPr>
                  <w:tab/>
                </w:r>
                <w:r>
                  <w:rPr>
                    <w:noProof/>
                    <w:webHidden/>
                  </w:rPr>
                  <w:fldChar w:fldCharType="begin"/>
                </w:r>
                <w:r>
                  <w:rPr>
                    <w:noProof/>
                    <w:webHidden/>
                  </w:rPr>
                  <w:instrText xml:space="preserve"> PAGEREF _Toc450584498 \h </w:instrText>
                </w:r>
                <w:r>
                  <w:rPr>
                    <w:noProof/>
                    <w:webHidden/>
                  </w:rPr>
                </w:r>
                <w:r>
                  <w:rPr>
                    <w:noProof/>
                    <w:webHidden/>
                  </w:rPr>
                  <w:fldChar w:fldCharType="separate"/>
                </w:r>
                <w:r>
                  <w:rPr>
                    <w:noProof/>
                    <w:webHidden/>
                  </w:rPr>
                  <w:t>14</w:t>
                </w:r>
                <w:r>
                  <w:rPr>
                    <w:noProof/>
                    <w:webHidden/>
                  </w:rPr>
                  <w:fldChar w:fldCharType="end"/>
                </w:r>
              </w:hyperlink>
            </w:p>
            <w:p w14:paraId="459A6EF4" w14:textId="77777777" w:rsidR="00532315" w:rsidRDefault="00532315">
              <w:pPr>
                <w:pStyle w:val="TOC2"/>
                <w:tabs>
                  <w:tab w:val="left" w:pos="960"/>
                  <w:tab w:val="right" w:leader="dot" w:pos="8630"/>
                </w:tabs>
                <w:rPr>
                  <w:rFonts w:asciiTheme="minorHAnsi" w:eastAsia="宋体" w:hAnsiTheme="minorHAnsi" w:cstheme="minorBidi"/>
                  <w:noProof/>
                </w:rPr>
              </w:pPr>
              <w:hyperlink w:anchor="_Toc450584499" w:history="1">
                <w:r w:rsidRPr="00CD5BA1">
                  <w:rPr>
                    <w:rStyle w:val="Hyperlink"/>
                    <w:noProof/>
                  </w:rPr>
                  <w:t>5.1</w:t>
                </w:r>
                <w:r>
                  <w:rPr>
                    <w:rFonts w:asciiTheme="minorHAnsi" w:eastAsia="宋体" w:hAnsiTheme="minorHAnsi" w:cstheme="minorBidi"/>
                    <w:noProof/>
                  </w:rPr>
                  <w:tab/>
                </w:r>
                <w:r w:rsidRPr="00CD5BA1">
                  <w:rPr>
                    <w:rStyle w:val="Hyperlink"/>
                    <w:noProof/>
                  </w:rPr>
                  <w:t>Download the Webpages</w:t>
                </w:r>
                <w:r>
                  <w:rPr>
                    <w:noProof/>
                    <w:webHidden/>
                  </w:rPr>
                  <w:tab/>
                </w:r>
                <w:r>
                  <w:rPr>
                    <w:noProof/>
                    <w:webHidden/>
                  </w:rPr>
                  <w:fldChar w:fldCharType="begin"/>
                </w:r>
                <w:r>
                  <w:rPr>
                    <w:noProof/>
                    <w:webHidden/>
                  </w:rPr>
                  <w:instrText xml:space="preserve"> PAGEREF _Toc450584499 \h </w:instrText>
                </w:r>
                <w:r>
                  <w:rPr>
                    <w:noProof/>
                    <w:webHidden/>
                  </w:rPr>
                </w:r>
                <w:r>
                  <w:rPr>
                    <w:noProof/>
                    <w:webHidden/>
                  </w:rPr>
                  <w:fldChar w:fldCharType="separate"/>
                </w:r>
                <w:r>
                  <w:rPr>
                    <w:noProof/>
                    <w:webHidden/>
                  </w:rPr>
                  <w:t>14</w:t>
                </w:r>
                <w:r>
                  <w:rPr>
                    <w:noProof/>
                    <w:webHidden/>
                  </w:rPr>
                  <w:fldChar w:fldCharType="end"/>
                </w:r>
              </w:hyperlink>
            </w:p>
            <w:p w14:paraId="509F55FD" w14:textId="77777777" w:rsidR="00532315" w:rsidRDefault="00532315">
              <w:pPr>
                <w:pStyle w:val="TOC2"/>
                <w:tabs>
                  <w:tab w:val="left" w:pos="960"/>
                  <w:tab w:val="right" w:leader="dot" w:pos="8630"/>
                </w:tabs>
                <w:rPr>
                  <w:rFonts w:asciiTheme="minorHAnsi" w:eastAsia="宋体" w:hAnsiTheme="minorHAnsi" w:cstheme="minorBidi"/>
                  <w:noProof/>
                </w:rPr>
              </w:pPr>
              <w:hyperlink w:anchor="_Toc450584500" w:history="1">
                <w:r w:rsidRPr="00CD5BA1">
                  <w:rPr>
                    <w:rStyle w:val="Hyperlink"/>
                    <w:noProof/>
                  </w:rPr>
                  <w:t>5.2</w:t>
                </w:r>
                <w:r>
                  <w:rPr>
                    <w:rFonts w:asciiTheme="minorHAnsi" w:eastAsia="宋体" w:hAnsiTheme="minorHAnsi" w:cstheme="minorBidi"/>
                    <w:noProof/>
                  </w:rPr>
                  <w:tab/>
                </w:r>
                <w:r w:rsidRPr="00CD5BA1">
                  <w:rPr>
                    <w:rStyle w:val="Hyperlink"/>
                    <w:noProof/>
                  </w:rPr>
                  <w:t>Cosine Similarity Computations for Documents</w:t>
                </w:r>
                <w:r>
                  <w:rPr>
                    <w:noProof/>
                    <w:webHidden/>
                  </w:rPr>
                  <w:tab/>
                </w:r>
                <w:r>
                  <w:rPr>
                    <w:noProof/>
                    <w:webHidden/>
                  </w:rPr>
                  <w:fldChar w:fldCharType="begin"/>
                </w:r>
                <w:r>
                  <w:rPr>
                    <w:noProof/>
                    <w:webHidden/>
                  </w:rPr>
                  <w:instrText xml:space="preserve"> PAGEREF _Toc450584500 \h </w:instrText>
                </w:r>
                <w:r>
                  <w:rPr>
                    <w:noProof/>
                    <w:webHidden/>
                  </w:rPr>
                </w:r>
                <w:r>
                  <w:rPr>
                    <w:noProof/>
                    <w:webHidden/>
                  </w:rPr>
                  <w:fldChar w:fldCharType="separate"/>
                </w:r>
                <w:r>
                  <w:rPr>
                    <w:noProof/>
                    <w:webHidden/>
                  </w:rPr>
                  <w:t>15</w:t>
                </w:r>
                <w:r>
                  <w:rPr>
                    <w:noProof/>
                    <w:webHidden/>
                  </w:rPr>
                  <w:fldChar w:fldCharType="end"/>
                </w:r>
              </w:hyperlink>
            </w:p>
            <w:p w14:paraId="0BB2B277"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01" w:history="1">
                <w:r w:rsidRPr="00CD5BA1">
                  <w:rPr>
                    <w:rStyle w:val="Hyperlink"/>
                    <w:noProof/>
                  </w:rPr>
                  <w:t>5.2.1</w:t>
                </w:r>
                <w:r>
                  <w:rPr>
                    <w:rFonts w:asciiTheme="minorHAnsi" w:eastAsia="宋体" w:hAnsiTheme="minorHAnsi" w:cstheme="minorBidi"/>
                    <w:i w:val="0"/>
                    <w:iCs w:val="0"/>
                    <w:noProof/>
                  </w:rPr>
                  <w:tab/>
                </w:r>
                <w:r w:rsidRPr="00CD5BA1">
                  <w:rPr>
                    <w:rStyle w:val="Hyperlink"/>
                    <w:noProof/>
                  </w:rPr>
                  <w:t>Feature Vector Extraction</w:t>
                </w:r>
                <w:r>
                  <w:rPr>
                    <w:noProof/>
                    <w:webHidden/>
                  </w:rPr>
                  <w:tab/>
                </w:r>
                <w:r>
                  <w:rPr>
                    <w:noProof/>
                    <w:webHidden/>
                  </w:rPr>
                  <w:fldChar w:fldCharType="begin"/>
                </w:r>
                <w:r>
                  <w:rPr>
                    <w:noProof/>
                    <w:webHidden/>
                  </w:rPr>
                  <w:instrText xml:space="preserve"> PAGEREF _Toc450584501 \h </w:instrText>
                </w:r>
                <w:r>
                  <w:rPr>
                    <w:noProof/>
                    <w:webHidden/>
                  </w:rPr>
                </w:r>
                <w:r>
                  <w:rPr>
                    <w:noProof/>
                    <w:webHidden/>
                  </w:rPr>
                  <w:fldChar w:fldCharType="separate"/>
                </w:r>
                <w:r>
                  <w:rPr>
                    <w:noProof/>
                    <w:webHidden/>
                  </w:rPr>
                  <w:t>15</w:t>
                </w:r>
                <w:r>
                  <w:rPr>
                    <w:noProof/>
                    <w:webHidden/>
                  </w:rPr>
                  <w:fldChar w:fldCharType="end"/>
                </w:r>
              </w:hyperlink>
            </w:p>
            <w:p w14:paraId="617533C1"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02" w:history="1">
                <w:r w:rsidRPr="00CD5BA1">
                  <w:rPr>
                    <w:rStyle w:val="Hyperlink"/>
                    <w:noProof/>
                  </w:rPr>
                  <w:t>5.2.2</w:t>
                </w:r>
                <w:r>
                  <w:rPr>
                    <w:rFonts w:asciiTheme="minorHAnsi" w:eastAsia="宋体" w:hAnsiTheme="minorHAnsi" w:cstheme="minorBidi"/>
                    <w:i w:val="0"/>
                    <w:iCs w:val="0"/>
                    <w:noProof/>
                  </w:rPr>
                  <w:tab/>
                </w:r>
                <w:r w:rsidRPr="00CD5BA1">
                  <w:rPr>
                    <w:rStyle w:val="Hyperlink"/>
                    <w:noProof/>
                  </w:rPr>
                  <w:t>DIMSUM</w:t>
                </w:r>
                <w:r>
                  <w:rPr>
                    <w:noProof/>
                    <w:webHidden/>
                  </w:rPr>
                  <w:tab/>
                </w:r>
                <w:r>
                  <w:rPr>
                    <w:noProof/>
                    <w:webHidden/>
                  </w:rPr>
                  <w:fldChar w:fldCharType="begin"/>
                </w:r>
                <w:r>
                  <w:rPr>
                    <w:noProof/>
                    <w:webHidden/>
                  </w:rPr>
                  <w:instrText xml:space="preserve"> PAGEREF _Toc450584502 \h </w:instrText>
                </w:r>
                <w:r>
                  <w:rPr>
                    <w:noProof/>
                    <w:webHidden/>
                  </w:rPr>
                </w:r>
                <w:r>
                  <w:rPr>
                    <w:noProof/>
                    <w:webHidden/>
                  </w:rPr>
                  <w:fldChar w:fldCharType="separate"/>
                </w:r>
                <w:r>
                  <w:rPr>
                    <w:noProof/>
                    <w:webHidden/>
                  </w:rPr>
                  <w:t>17</w:t>
                </w:r>
                <w:r>
                  <w:rPr>
                    <w:noProof/>
                    <w:webHidden/>
                  </w:rPr>
                  <w:fldChar w:fldCharType="end"/>
                </w:r>
              </w:hyperlink>
            </w:p>
            <w:p w14:paraId="684F599D"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03" w:history="1">
                <w:r w:rsidRPr="00CD5BA1">
                  <w:rPr>
                    <w:rStyle w:val="Hyperlink"/>
                    <w:noProof/>
                  </w:rPr>
                  <w:t>5.2.3</w:t>
                </w:r>
                <w:r>
                  <w:rPr>
                    <w:rFonts w:asciiTheme="minorHAnsi" w:eastAsia="宋体" w:hAnsiTheme="minorHAnsi" w:cstheme="minorBidi"/>
                    <w:i w:val="0"/>
                    <w:iCs w:val="0"/>
                    <w:noProof/>
                  </w:rPr>
                  <w:tab/>
                </w:r>
                <w:r w:rsidRPr="00CD5BA1">
                  <w:rPr>
                    <w:rStyle w:val="Hyperlink"/>
                    <w:noProof/>
                  </w:rPr>
                  <w:t>Exporting Similar Documents</w:t>
                </w:r>
                <w:r>
                  <w:rPr>
                    <w:noProof/>
                    <w:webHidden/>
                  </w:rPr>
                  <w:tab/>
                </w:r>
                <w:r>
                  <w:rPr>
                    <w:noProof/>
                    <w:webHidden/>
                  </w:rPr>
                  <w:fldChar w:fldCharType="begin"/>
                </w:r>
                <w:r>
                  <w:rPr>
                    <w:noProof/>
                    <w:webHidden/>
                  </w:rPr>
                  <w:instrText xml:space="preserve"> PAGEREF _Toc450584503 \h </w:instrText>
                </w:r>
                <w:r>
                  <w:rPr>
                    <w:noProof/>
                    <w:webHidden/>
                  </w:rPr>
                </w:r>
                <w:r>
                  <w:rPr>
                    <w:noProof/>
                    <w:webHidden/>
                  </w:rPr>
                  <w:fldChar w:fldCharType="separate"/>
                </w:r>
                <w:r>
                  <w:rPr>
                    <w:noProof/>
                    <w:webHidden/>
                  </w:rPr>
                  <w:t>18</w:t>
                </w:r>
                <w:r>
                  <w:rPr>
                    <w:noProof/>
                    <w:webHidden/>
                  </w:rPr>
                  <w:fldChar w:fldCharType="end"/>
                </w:r>
              </w:hyperlink>
            </w:p>
            <w:p w14:paraId="472DC875" w14:textId="77777777" w:rsidR="00532315" w:rsidRDefault="00532315">
              <w:pPr>
                <w:pStyle w:val="TOC2"/>
                <w:tabs>
                  <w:tab w:val="left" w:pos="960"/>
                  <w:tab w:val="right" w:leader="dot" w:pos="8630"/>
                </w:tabs>
                <w:rPr>
                  <w:rFonts w:asciiTheme="minorHAnsi" w:eastAsia="宋体" w:hAnsiTheme="minorHAnsi" w:cstheme="minorBidi"/>
                  <w:noProof/>
                </w:rPr>
              </w:pPr>
              <w:hyperlink w:anchor="_Toc450584504" w:history="1">
                <w:r w:rsidRPr="00CD5BA1">
                  <w:rPr>
                    <w:rStyle w:val="Hyperlink"/>
                    <w:noProof/>
                  </w:rPr>
                  <w:t>5.3</w:t>
                </w:r>
                <w:r>
                  <w:rPr>
                    <w:rFonts w:asciiTheme="minorHAnsi" w:eastAsia="宋体" w:hAnsiTheme="minorHAnsi" w:cstheme="minorBidi"/>
                    <w:noProof/>
                  </w:rPr>
                  <w:tab/>
                </w:r>
                <w:r w:rsidRPr="00CD5BA1">
                  <w:rPr>
                    <w:rStyle w:val="Hyperlink"/>
                    <w:noProof/>
                  </w:rPr>
                  <w:t>Alternating least squares for user-based recommendation</w:t>
                </w:r>
                <w:r>
                  <w:rPr>
                    <w:noProof/>
                    <w:webHidden/>
                  </w:rPr>
                  <w:tab/>
                </w:r>
                <w:r>
                  <w:rPr>
                    <w:noProof/>
                    <w:webHidden/>
                  </w:rPr>
                  <w:fldChar w:fldCharType="begin"/>
                </w:r>
                <w:r>
                  <w:rPr>
                    <w:noProof/>
                    <w:webHidden/>
                  </w:rPr>
                  <w:instrText xml:space="preserve"> PAGEREF _Toc450584504 \h </w:instrText>
                </w:r>
                <w:r>
                  <w:rPr>
                    <w:noProof/>
                    <w:webHidden/>
                  </w:rPr>
                </w:r>
                <w:r>
                  <w:rPr>
                    <w:noProof/>
                    <w:webHidden/>
                  </w:rPr>
                  <w:fldChar w:fldCharType="separate"/>
                </w:r>
                <w:r>
                  <w:rPr>
                    <w:noProof/>
                    <w:webHidden/>
                  </w:rPr>
                  <w:t>19</w:t>
                </w:r>
                <w:r>
                  <w:rPr>
                    <w:noProof/>
                    <w:webHidden/>
                  </w:rPr>
                  <w:fldChar w:fldCharType="end"/>
                </w:r>
              </w:hyperlink>
            </w:p>
            <w:p w14:paraId="427003F9"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05" w:history="1">
                <w:r w:rsidRPr="00CD5BA1">
                  <w:rPr>
                    <w:rStyle w:val="Hyperlink"/>
                    <w:noProof/>
                  </w:rPr>
                  <w:t>5.3.1</w:t>
                </w:r>
                <w:r>
                  <w:rPr>
                    <w:rFonts w:asciiTheme="minorHAnsi" w:eastAsia="宋体" w:hAnsiTheme="minorHAnsi" w:cstheme="minorBidi"/>
                    <w:i w:val="0"/>
                    <w:iCs w:val="0"/>
                    <w:noProof/>
                  </w:rPr>
                  <w:tab/>
                </w:r>
                <w:r w:rsidRPr="00CD5BA1">
                  <w:rPr>
                    <w:rStyle w:val="Hyperlink"/>
                    <w:noProof/>
                  </w:rPr>
                  <w:t>Randomly generated fake user data</w:t>
                </w:r>
                <w:r>
                  <w:rPr>
                    <w:noProof/>
                    <w:webHidden/>
                  </w:rPr>
                  <w:tab/>
                </w:r>
                <w:r>
                  <w:rPr>
                    <w:noProof/>
                    <w:webHidden/>
                  </w:rPr>
                  <w:fldChar w:fldCharType="begin"/>
                </w:r>
                <w:r>
                  <w:rPr>
                    <w:noProof/>
                    <w:webHidden/>
                  </w:rPr>
                  <w:instrText xml:space="preserve"> PAGEREF _Toc450584505 \h </w:instrText>
                </w:r>
                <w:r>
                  <w:rPr>
                    <w:noProof/>
                    <w:webHidden/>
                  </w:rPr>
                </w:r>
                <w:r>
                  <w:rPr>
                    <w:noProof/>
                    <w:webHidden/>
                  </w:rPr>
                  <w:fldChar w:fldCharType="separate"/>
                </w:r>
                <w:r>
                  <w:rPr>
                    <w:noProof/>
                    <w:webHidden/>
                  </w:rPr>
                  <w:t>19</w:t>
                </w:r>
                <w:r>
                  <w:rPr>
                    <w:noProof/>
                    <w:webHidden/>
                  </w:rPr>
                  <w:fldChar w:fldCharType="end"/>
                </w:r>
              </w:hyperlink>
            </w:p>
            <w:p w14:paraId="5E554EA2"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06" w:history="1">
                <w:r w:rsidRPr="00CD5BA1">
                  <w:rPr>
                    <w:rStyle w:val="Hyperlink"/>
                    <w:noProof/>
                  </w:rPr>
                  <w:t>5.3.2</w:t>
                </w:r>
                <w:r>
                  <w:rPr>
                    <w:rFonts w:asciiTheme="minorHAnsi" w:eastAsia="宋体" w:hAnsiTheme="minorHAnsi" w:cstheme="minorBidi"/>
                    <w:i w:val="0"/>
                    <w:iCs w:val="0"/>
                    <w:noProof/>
                  </w:rPr>
                  <w:tab/>
                </w:r>
                <w:r w:rsidRPr="00CD5BA1">
                  <w:rPr>
                    <w:rStyle w:val="Hyperlink"/>
                    <w:noProof/>
                  </w:rPr>
                  <w:t>Latent factor model</w:t>
                </w:r>
                <w:r>
                  <w:rPr>
                    <w:noProof/>
                    <w:webHidden/>
                  </w:rPr>
                  <w:tab/>
                </w:r>
                <w:r>
                  <w:rPr>
                    <w:noProof/>
                    <w:webHidden/>
                  </w:rPr>
                  <w:fldChar w:fldCharType="begin"/>
                </w:r>
                <w:r>
                  <w:rPr>
                    <w:noProof/>
                    <w:webHidden/>
                  </w:rPr>
                  <w:instrText xml:space="preserve"> PAGEREF _Toc450584506 \h </w:instrText>
                </w:r>
                <w:r>
                  <w:rPr>
                    <w:noProof/>
                    <w:webHidden/>
                  </w:rPr>
                </w:r>
                <w:r>
                  <w:rPr>
                    <w:noProof/>
                    <w:webHidden/>
                  </w:rPr>
                  <w:fldChar w:fldCharType="separate"/>
                </w:r>
                <w:r>
                  <w:rPr>
                    <w:noProof/>
                    <w:webHidden/>
                  </w:rPr>
                  <w:t>20</w:t>
                </w:r>
                <w:r>
                  <w:rPr>
                    <w:noProof/>
                    <w:webHidden/>
                  </w:rPr>
                  <w:fldChar w:fldCharType="end"/>
                </w:r>
              </w:hyperlink>
            </w:p>
            <w:p w14:paraId="09B67B44"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07" w:history="1">
                <w:r w:rsidRPr="00CD5BA1">
                  <w:rPr>
                    <w:rStyle w:val="Hyperlink"/>
                    <w:noProof/>
                  </w:rPr>
                  <w:t>5.3.3</w:t>
                </w:r>
                <w:r>
                  <w:rPr>
                    <w:rFonts w:asciiTheme="minorHAnsi" w:eastAsia="宋体" w:hAnsiTheme="minorHAnsi" w:cstheme="minorBidi"/>
                    <w:i w:val="0"/>
                    <w:iCs w:val="0"/>
                    <w:noProof/>
                  </w:rPr>
                  <w:tab/>
                </w:r>
                <w:r w:rsidRPr="00CD5BA1">
                  <w:rPr>
                    <w:rStyle w:val="Hyperlink"/>
                    <w:noProof/>
                  </w:rPr>
                  <w:t>Matrix factorization methods</w:t>
                </w:r>
                <w:r>
                  <w:rPr>
                    <w:noProof/>
                    <w:webHidden/>
                  </w:rPr>
                  <w:tab/>
                </w:r>
                <w:r>
                  <w:rPr>
                    <w:noProof/>
                    <w:webHidden/>
                  </w:rPr>
                  <w:fldChar w:fldCharType="begin"/>
                </w:r>
                <w:r>
                  <w:rPr>
                    <w:noProof/>
                    <w:webHidden/>
                  </w:rPr>
                  <w:instrText xml:space="preserve"> PAGEREF _Toc450584507 \h </w:instrText>
                </w:r>
                <w:r>
                  <w:rPr>
                    <w:noProof/>
                    <w:webHidden/>
                  </w:rPr>
                </w:r>
                <w:r>
                  <w:rPr>
                    <w:noProof/>
                    <w:webHidden/>
                  </w:rPr>
                  <w:fldChar w:fldCharType="separate"/>
                </w:r>
                <w:r>
                  <w:rPr>
                    <w:noProof/>
                    <w:webHidden/>
                  </w:rPr>
                  <w:t>20</w:t>
                </w:r>
                <w:r>
                  <w:rPr>
                    <w:noProof/>
                    <w:webHidden/>
                  </w:rPr>
                  <w:fldChar w:fldCharType="end"/>
                </w:r>
              </w:hyperlink>
            </w:p>
            <w:p w14:paraId="38A38E16"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08" w:history="1">
                <w:r w:rsidRPr="00CD5BA1">
                  <w:rPr>
                    <w:rStyle w:val="Hyperlink"/>
                    <w:noProof/>
                  </w:rPr>
                  <w:t>5.3.4</w:t>
                </w:r>
                <w:r>
                  <w:rPr>
                    <w:rFonts w:asciiTheme="minorHAnsi" w:eastAsia="宋体" w:hAnsiTheme="minorHAnsi" w:cstheme="minorBidi"/>
                    <w:i w:val="0"/>
                    <w:iCs w:val="0"/>
                    <w:noProof/>
                  </w:rPr>
                  <w:tab/>
                </w:r>
                <w:r w:rsidRPr="00CD5BA1">
                  <w:rPr>
                    <w:rStyle w:val="Hyperlink"/>
                    <w:noProof/>
                  </w:rPr>
                  <w:t>Collaborative Filtering - spark.mllib</w:t>
                </w:r>
                <w:r>
                  <w:rPr>
                    <w:noProof/>
                    <w:webHidden/>
                  </w:rPr>
                  <w:tab/>
                </w:r>
                <w:r>
                  <w:rPr>
                    <w:noProof/>
                    <w:webHidden/>
                  </w:rPr>
                  <w:fldChar w:fldCharType="begin"/>
                </w:r>
                <w:r>
                  <w:rPr>
                    <w:noProof/>
                    <w:webHidden/>
                  </w:rPr>
                  <w:instrText xml:space="preserve"> PAGEREF _Toc450584508 \h </w:instrText>
                </w:r>
                <w:r>
                  <w:rPr>
                    <w:noProof/>
                    <w:webHidden/>
                  </w:rPr>
                </w:r>
                <w:r>
                  <w:rPr>
                    <w:noProof/>
                    <w:webHidden/>
                  </w:rPr>
                  <w:fldChar w:fldCharType="separate"/>
                </w:r>
                <w:r>
                  <w:rPr>
                    <w:noProof/>
                    <w:webHidden/>
                  </w:rPr>
                  <w:t>21</w:t>
                </w:r>
                <w:r>
                  <w:rPr>
                    <w:noProof/>
                    <w:webHidden/>
                  </w:rPr>
                  <w:fldChar w:fldCharType="end"/>
                </w:r>
              </w:hyperlink>
            </w:p>
            <w:p w14:paraId="758EA62D" w14:textId="77777777" w:rsidR="00532315" w:rsidRDefault="00532315">
              <w:pPr>
                <w:pStyle w:val="TOC2"/>
                <w:tabs>
                  <w:tab w:val="left" w:pos="960"/>
                  <w:tab w:val="right" w:leader="dot" w:pos="8630"/>
                </w:tabs>
                <w:rPr>
                  <w:rFonts w:asciiTheme="minorHAnsi" w:eastAsia="宋体" w:hAnsiTheme="minorHAnsi" w:cstheme="minorBidi"/>
                  <w:noProof/>
                </w:rPr>
              </w:pPr>
              <w:hyperlink w:anchor="_Toc450584509" w:history="1">
                <w:r w:rsidRPr="00CD5BA1">
                  <w:rPr>
                    <w:rStyle w:val="Hyperlink"/>
                    <w:noProof/>
                  </w:rPr>
                  <w:t>5.4</w:t>
                </w:r>
                <w:r>
                  <w:rPr>
                    <w:rFonts w:asciiTheme="minorHAnsi" w:eastAsia="宋体" w:hAnsiTheme="minorHAnsi" w:cstheme="minorBidi"/>
                    <w:noProof/>
                  </w:rPr>
                  <w:tab/>
                </w:r>
                <w:r w:rsidRPr="00CD5BA1">
                  <w:rPr>
                    <w:rStyle w:val="Hyperlink"/>
                    <w:bCs/>
                    <w:noProof/>
                  </w:rPr>
                  <w:t>Date input and output</w:t>
                </w:r>
                <w:r>
                  <w:rPr>
                    <w:noProof/>
                    <w:webHidden/>
                  </w:rPr>
                  <w:tab/>
                </w:r>
                <w:r>
                  <w:rPr>
                    <w:noProof/>
                    <w:webHidden/>
                  </w:rPr>
                  <w:fldChar w:fldCharType="begin"/>
                </w:r>
                <w:r>
                  <w:rPr>
                    <w:noProof/>
                    <w:webHidden/>
                  </w:rPr>
                  <w:instrText xml:space="preserve"> PAGEREF _Toc450584509 \h </w:instrText>
                </w:r>
                <w:r>
                  <w:rPr>
                    <w:noProof/>
                    <w:webHidden/>
                  </w:rPr>
                </w:r>
                <w:r>
                  <w:rPr>
                    <w:noProof/>
                    <w:webHidden/>
                  </w:rPr>
                  <w:fldChar w:fldCharType="separate"/>
                </w:r>
                <w:r>
                  <w:rPr>
                    <w:noProof/>
                    <w:webHidden/>
                  </w:rPr>
                  <w:t>21</w:t>
                </w:r>
                <w:r>
                  <w:rPr>
                    <w:noProof/>
                    <w:webHidden/>
                  </w:rPr>
                  <w:fldChar w:fldCharType="end"/>
                </w:r>
              </w:hyperlink>
            </w:p>
            <w:p w14:paraId="7C89F16C" w14:textId="77777777" w:rsidR="00532315" w:rsidRDefault="00532315">
              <w:pPr>
                <w:pStyle w:val="TOC1"/>
                <w:rPr>
                  <w:rFonts w:asciiTheme="minorHAnsi" w:eastAsia="宋体" w:hAnsiTheme="minorHAnsi" w:cstheme="minorBidi"/>
                  <w:noProof/>
                </w:rPr>
              </w:pPr>
              <w:hyperlink w:anchor="_Toc450584510" w:history="1">
                <w:r w:rsidRPr="00CD5BA1">
                  <w:rPr>
                    <w:rStyle w:val="Hyperlink"/>
                    <w:noProof/>
                  </w:rPr>
                  <w:t>6</w:t>
                </w:r>
                <w:r>
                  <w:rPr>
                    <w:rFonts w:asciiTheme="minorHAnsi" w:eastAsia="宋体" w:hAnsiTheme="minorHAnsi" w:cstheme="minorBidi"/>
                    <w:noProof/>
                  </w:rPr>
                  <w:tab/>
                </w:r>
                <w:r w:rsidRPr="00CD5BA1">
                  <w:rPr>
                    <w:rStyle w:val="Hyperlink"/>
                    <w:noProof/>
                  </w:rPr>
                  <w:t>User Manual</w:t>
                </w:r>
                <w:r>
                  <w:rPr>
                    <w:noProof/>
                    <w:webHidden/>
                  </w:rPr>
                  <w:tab/>
                </w:r>
                <w:r>
                  <w:rPr>
                    <w:noProof/>
                    <w:webHidden/>
                  </w:rPr>
                  <w:fldChar w:fldCharType="begin"/>
                </w:r>
                <w:r>
                  <w:rPr>
                    <w:noProof/>
                    <w:webHidden/>
                  </w:rPr>
                  <w:instrText xml:space="preserve"> PAGEREF _Toc450584510 \h </w:instrText>
                </w:r>
                <w:r>
                  <w:rPr>
                    <w:noProof/>
                    <w:webHidden/>
                  </w:rPr>
                </w:r>
                <w:r>
                  <w:rPr>
                    <w:noProof/>
                    <w:webHidden/>
                  </w:rPr>
                  <w:fldChar w:fldCharType="separate"/>
                </w:r>
                <w:r>
                  <w:rPr>
                    <w:noProof/>
                    <w:webHidden/>
                  </w:rPr>
                  <w:t>22</w:t>
                </w:r>
                <w:r>
                  <w:rPr>
                    <w:noProof/>
                    <w:webHidden/>
                  </w:rPr>
                  <w:fldChar w:fldCharType="end"/>
                </w:r>
              </w:hyperlink>
            </w:p>
            <w:p w14:paraId="52FFBDC9" w14:textId="77777777" w:rsidR="00532315" w:rsidRDefault="00532315">
              <w:pPr>
                <w:pStyle w:val="TOC2"/>
                <w:tabs>
                  <w:tab w:val="left" w:pos="960"/>
                  <w:tab w:val="right" w:leader="dot" w:pos="8630"/>
                </w:tabs>
                <w:rPr>
                  <w:rFonts w:asciiTheme="minorHAnsi" w:eastAsia="宋体" w:hAnsiTheme="minorHAnsi" w:cstheme="minorBidi"/>
                  <w:noProof/>
                </w:rPr>
              </w:pPr>
              <w:hyperlink w:anchor="_Toc450584511" w:history="1">
                <w:r w:rsidRPr="00CD5BA1">
                  <w:rPr>
                    <w:rStyle w:val="Hyperlink"/>
                    <w:noProof/>
                  </w:rPr>
                  <w:t>6.1</w:t>
                </w:r>
                <w:r>
                  <w:rPr>
                    <w:rFonts w:asciiTheme="minorHAnsi" w:eastAsia="宋体" w:hAnsiTheme="minorHAnsi" w:cstheme="minorBidi"/>
                    <w:noProof/>
                  </w:rPr>
                  <w:tab/>
                </w:r>
                <w:r w:rsidRPr="00CD5BA1">
                  <w:rPr>
                    <w:rStyle w:val="Hyperlink"/>
                    <w:noProof/>
                  </w:rPr>
                  <w:t>User manual for content-based recommendations</w:t>
                </w:r>
                <w:r>
                  <w:rPr>
                    <w:noProof/>
                    <w:webHidden/>
                  </w:rPr>
                  <w:tab/>
                </w:r>
                <w:r>
                  <w:rPr>
                    <w:noProof/>
                    <w:webHidden/>
                  </w:rPr>
                  <w:fldChar w:fldCharType="begin"/>
                </w:r>
                <w:r>
                  <w:rPr>
                    <w:noProof/>
                    <w:webHidden/>
                  </w:rPr>
                  <w:instrText xml:space="preserve"> PAGEREF _Toc450584511 \h </w:instrText>
                </w:r>
                <w:r>
                  <w:rPr>
                    <w:noProof/>
                    <w:webHidden/>
                  </w:rPr>
                </w:r>
                <w:r>
                  <w:rPr>
                    <w:noProof/>
                    <w:webHidden/>
                  </w:rPr>
                  <w:fldChar w:fldCharType="separate"/>
                </w:r>
                <w:r>
                  <w:rPr>
                    <w:noProof/>
                    <w:webHidden/>
                  </w:rPr>
                  <w:t>22</w:t>
                </w:r>
                <w:r>
                  <w:rPr>
                    <w:noProof/>
                    <w:webHidden/>
                  </w:rPr>
                  <w:fldChar w:fldCharType="end"/>
                </w:r>
              </w:hyperlink>
            </w:p>
            <w:p w14:paraId="3820A41B"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12" w:history="1">
                <w:r w:rsidRPr="00CD5BA1">
                  <w:rPr>
                    <w:rStyle w:val="Hyperlink"/>
                    <w:noProof/>
                  </w:rPr>
                  <w:t>6.1.1</w:t>
                </w:r>
                <w:r>
                  <w:rPr>
                    <w:rFonts w:asciiTheme="minorHAnsi" w:eastAsia="宋体" w:hAnsiTheme="minorHAnsi" w:cstheme="minorBidi"/>
                    <w:i w:val="0"/>
                    <w:iCs w:val="0"/>
                    <w:noProof/>
                  </w:rPr>
                  <w:tab/>
                </w:r>
                <w:r w:rsidRPr="00CD5BA1">
                  <w:rPr>
                    <w:rStyle w:val="Hyperlink"/>
                    <w:noProof/>
                  </w:rPr>
                  <w:t>Build Process</w:t>
                </w:r>
                <w:r>
                  <w:rPr>
                    <w:noProof/>
                    <w:webHidden/>
                  </w:rPr>
                  <w:tab/>
                </w:r>
                <w:r>
                  <w:rPr>
                    <w:noProof/>
                    <w:webHidden/>
                  </w:rPr>
                  <w:fldChar w:fldCharType="begin"/>
                </w:r>
                <w:r>
                  <w:rPr>
                    <w:noProof/>
                    <w:webHidden/>
                  </w:rPr>
                  <w:instrText xml:space="preserve"> PAGEREF _Toc450584512 \h </w:instrText>
                </w:r>
                <w:r>
                  <w:rPr>
                    <w:noProof/>
                    <w:webHidden/>
                  </w:rPr>
                </w:r>
                <w:r>
                  <w:rPr>
                    <w:noProof/>
                    <w:webHidden/>
                  </w:rPr>
                  <w:fldChar w:fldCharType="separate"/>
                </w:r>
                <w:r>
                  <w:rPr>
                    <w:noProof/>
                    <w:webHidden/>
                  </w:rPr>
                  <w:t>22</w:t>
                </w:r>
                <w:r>
                  <w:rPr>
                    <w:noProof/>
                    <w:webHidden/>
                  </w:rPr>
                  <w:fldChar w:fldCharType="end"/>
                </w:r>
              </w:hyperlink>
            </w:p>
            <w:p w14:paraId="574482B6"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13" w:history="1">
                <w:r w:rsidRPr="00CD5BA1">
                  <w:rPr>
                    <w:rStyle w:val="Hyperlink"/>
                    <w:noProof/>
                  </w:rPr>
                  <w:t>6.1.2</w:t>
                </w:r>
                <w:r>
                  <w:rPr>
                    <w:rFonts w:asciiTheme="minorHAnsi" w:eastAsia="宋体" w:hAnsiTheme="minorHAnsi" w:cstheme="minorBidi"/>
                    <w:i w:val="0"/>
                    <w:iCs w:val="0"/>
                    <w:noProof/>
                  </w:rPr>
                  <w:tab/>
                </w:r>
                <w:r w:rsidRPr="00CD5BA1">
                  <w:rPr>
                    <w:rStyle w:val="Hyperlink"/>
                    <w:noProof/>
                  </w:rPr>
                  <w:t>Moving the JAR file</w:t>
                </w:r>
                <w:r>
                  <w:rPr>
                    <w:noProof/>
                    <w:webHidden/>
                  </w:rPr>
                  <w:tab/>
                </w:r>
                <w:r>
                  <w:rPr>
                    <w:noProof/>
                    <w:webHidden/>
                  </w:rPr>
                  <w:fldChar w:fldCharType="begin"/>
                </w:r>
                <w:r>
                  <w:rPr>
                    <w:noProof/>
                    <w:webHidden/>
                  </w:rPr>
                  <w:instrText xml:space="preserve"> PAGEREF _Toc450584513 \h </w:instrText>
                </w:r>
                <w:r>
                  <w:rPr>
                    <w:noProof/>
                    <w:webHidden/>
                  </w:rPr>
                </w:r>
                <w:r>
                  <w:rPr>
                    <w:noProof/>
                    <w:webHidden/>
                  </w:rPr>
                  <w:fldChar w:fldCharType="separate"/>
                </w:r>
                <w:r>
                  <w:rPr>
                    <w:noProof/>
                    <w:webHidden/>
                  </w:rPr>
                  <w:t>23</w:t>
                </w:r>
                <w:r>
                  <w:rPr>
                    <w:noProof/>
                    <w:webHidden/>
                  </w:rPr>
                  <w:fldChar w:fldCharType="end"/>
                </w:r>
              </w:hyperlink>
            </w:p>
            <w:p w14:paraId="7A577753"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14" w:history="1">
                <w:r w:rsidRPr="00CD5BA1">
                  <w:rPr>
                    <w:rStyle w:val="Hyperlink"/>
                    <w:noProof/>
                  </w:rPr>
                  <w:t>6.1.3</w:t>
                </w:r>
                <w:r>
                  <w:rPr>
                    <w:rFonts w:asciiTheme="minorHAnsi" w:eastAsia="宋体" w:hAnsiTheme="minorHAnsi" w:cstheme="minorBidi"/>
                    <w:i w:val="0"/>
                    <w:iCs w:val="0"/>
                    <w:noProof/>
                  </w:rPr>
                  <w:tab/>
                </w:r>
                <w:r w:rsidRPr="00CD5BA1">
                  <w:rPr>
                    <w:rStyle w:val="Hyperlink"/>
                    <w:noProof/>
                  </w:rPr>
                  <w:t>Submitting the Spark job</w:t>
                </w:r>
                <w:r>
                  <w:rPr>
                    <w:noProof/>
                    <w:webHidden/>
                  </w:rPr>
                  <w:tab/>
                </w:r>
                <w:r>
                  <w:rPr>
                    <w:noProof/>
                    <w:webHidden/>
                  </w:rPr>
                  <w:fldChar w:fldCharType="begin"/>
                </w:r>
                <w:r>
                  <w:rPr>
                    <w:noProof/>
                    <w:webHidden/>
                  </w:rPr>
                  <w:instrText xml:space="preserve"> PAGEREF _Toc450584514 \h </w:instrText>
                </w:r>
                <w:r>
                  <w:rPr>
                    <w:noProof/>
                    <w:webHidden/>
                  </w:rPr>
                </w:r>
                <w:r>
                  <w:rPr>
                    <w:noProof/>
                    <w:webHidden/>
                  </w:rPr>
                  <w:fldChar w:fldCharType="separate"/>
                </w:r>
                <w:r>
                  <w:rPr>
                    <w:noProof/>
                    <w:webHidden/>
                  </w:rPr>
                  <w:t>23</w:t>
                </w:r>
                <w:r>
                  <w:rPr>
                    <w:noProof/>
                    <w:webHidden/>
                  </w:rPr>
                  <w:fldChar w:fldCharType="end"/>
                </w:r>
              </w:hyperlink>
            </w:p>
            <w:p w14:paraId="0889AAFC"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15" w:history="1">
                <w:r w:rsidRPr="00CD5BA1">
                  <w:rPr>
                    <w:rStyle w:val="Hyperlink"/>
                    <w:noProof/>
                  </w:rPr>
                  <w:t>6.1.4</w:t>
                </w:r>
                <w:r>
                  <w:rPr>
                    <w:rFonts w:asciiTheme="minorHAnsi" w:eastAsia="宋体" w:hAnsiTheme="minorHAnsi" w:cstheme="minorBidi"/>
                    <w:i w:val="0"/>
                    <w:iCs w:val="0"/>
                    <w:noProof/>
                  </w:rPr>
                  <w:tab/>
                </w:r>
                <w:r w:rsidRPr="00CD5BA1">
                  <w:rPr>
                    <w:rStyle w:val="Hyperlink"/>
                    <w:noProof/>
                  </w:rPr>
                  <w:t>Processing the output files</w:t>
                </w:r>
                <w:r>
                  <w:rPr>
                    <w:noProof/>
                    <w:webHidden/>
                  </w:rPr>
                  <w:tab/>
                </w:r>
                <w:r>
                  <w:rPr>
                    <w:noProof/>
                    <w:webHidden/>
                  </w:rPr>
                  <w:fldChar w:fldCharType="begin"/>
                </w:r>
                <w:r>
                  <w:rPr>
                    <w:noProof/>
                    <w:webHidden/>
                  </w:rPr>
                  <w:instrText xml:space="preserve"> PAGEREF _Toc450584515 \h </w:instrText>
                </w:r>
                <w:r>
                  <w:rPr>
                    <w:noProof/>
                    <w:webHidden/>
                  </w:rPr>
                </w:r>
                <w:r>
                  <w:rPr>
                    <w:noProof/>
                    <w:webHidden/>
                  </w:rPr>
                  <w:fldChar w:fldCharType="separate"/>
                </w:r>
                <w:r>
                  <w:rPr>
                    <w:noProof/>
                    <w:webHidden/>
                  </w:rPr>
                  <w:t>23</w:t>
                </w:r>
                <w:r>
                  <w:rPr>
                    <w:noProof/>
                    <w:webHidden/>
                  </w:rPr>
                  <w:fldChar w:fldCharType="end"/>
                </w:r>
              </w:hyperlink>
            </w:p>
            <w:p w14:paraId="24713487"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16" w:history="1">
                <w:r w:rsidRPr="00CD5BA1">
                  <w:rPr>
                    <w:rStyle w:val="Hyperlink"/>
                    <w:noProof/>
                  </w:rPr>
                  <w:t>6.1.5</w:t>
                </w:r>
                <w:r>
                  <w:rPr>
                    <w:rFonts w:asciiTheme="minorHAnsi" w:eastAsia="宋体" w:hAnsiTheme="minorHAnsi" w:cstheme="minorBidi"/>
                    <w:i w:val="0"/>
                    <w:iCs w:val="0"/>
                    <w:noProof/>
                  </w:rPr>
                  <w:tab/>
                </w:r>
                <w:r w:rsidRPr="00CD5BA1">
                  <w:rPr>
                    <w:rStyle w:val="Hyperlink"/>
                    <w:noProof/>
                  </w:rPr>
                  <w:t>Upload to HBase</w:t>
                </w:r>
                <w:r>
                  <w:rPr>
                    <w:noProof/>
                    <w:webHidden/>
                  </w:rPr>
                  <w:tab/>
                </w:r>
                <w:r>
                  <w:rPr>
                    <w:noProof/>
                    <w:webHidden/>
                  </w:rPr>
                  <w:fldChar w:fldCharType="begin"/>
                </w:r>
                <w:r>
                  <w:rPr>
                    <w:noProof/>
                    <w:webHidden/>
                  </w:rPr>
                  <w:instrText xml:space="preserve"> PAGEREF _Toc450584516 \h </w:instrText>
                </w:r>
                <w:r>
                  <w:rPr>
                    <w:noProof/>
                    <w:webHidden/>
                  </w:rPr>
                </w:r>
                <w:r>
                  <w:rPr>
                    <w:noProof/>
                    <w:webHidden/>
                  </w:rPr>
                  <w:fldChar w:fldCharType="separate"/>
                </w:r>
                <w:r>
                  <w:rPr>
                    <w:noProof/>
                    <w:webHidden/>
                  </w:rPr>
                  <w:t>24</w:t>
                </w:r>
                <w:r>
                  <w:rPr>
                    <w:noProof/>
                    <w:webHidden/>
                  </w:rPr>
                  <w:fldChar w:fldCharType="end"/>
                </w:r>
              </w:hyperlink>
            </w:p>
            <w:p w14:paraId="25F8F49D"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17" w:history="1">
                <w:r w:rsidRPr="00CD5BA1">
                  <w:rPr>
                    <w:rStyle w:val="Hyperlink"/>
                    <w:noProof/>
                  </w:rPr>
                  <w:t>6.1.6</w:t>
                </w:r>
                <w:r>
                  <w:rPr>
                    <w:rFonts w:asciiTheme="minorHAnsi" w:eastAsia="宋体" w:hAnsiTheme="minorHAnsi" w:cstheme="minorBidi"/>
                    <w:i w:val="0"/>
                    <w:iCs w:val="0"/>
                    <w:noProof/>
                  </w:rPr>
                  <w:tab/>
                </w:r>
                <w:r w:rsidRPr="00CD5BA1">
                  <w:rPr>
                    <w:rStyle w:val="Hyperlink"/>
                    <w:noProof/>
                  </w:rPr>
                  <w:t>Batch processing</w:t>
                </w:r>
                <w:r>
                  <w:rPr>
                    <w:noProof/>
                    <w:webHidden/>
                  </w:rPr>
                  <w:tab/>
                </w:r>
                <w:r>
                  <w:rPr>
                    <w:noProof/>
                    <w:webHidden/>
                  </w:rPr>
                  <w:fldChar w:fldCharType="begin"/>
                </w:r>
                <w:r>
                  <w:rPr>
                    <w:noProof/>
                    <w:webHidden/>
                  </w:rPr>
                  <w:instrText xml:space="preserve"> PAGEREF _Toc450584517 \h </w:instrText>
                </w:r>
                <w:r>
                  <w:rPr>
                    <w:noProof/>
                    <w:webHidden/>
                  </w:rPr>
                </w:r>
                <w:r>
                  <w:rPr>
                    <w:noProof/>
                    <w:webHidden/>
                  </w:rPr>
                  <w:fldChar w:fldCharType="separate"/>
                </w:r>
                <w:r>
                  <w:rPr>
                    <w:noProof/>
                    <w:webHidden/>
                  </w:rPr>
                  <w:t>24</w:t>
                </w:r>
                <w:r>
                  <w:rPr>
                    <w:noProof/>
                    <w:webHidden/>
                  </w:rPr>
                  <w:fldChar w:fldCharType="end"/>
                </w:r>
              </w:hyperlink>
            </w:p>
            <w:p w14:paraId="5ACCEF25" w14:textId="77777777" w:rsidR="00532315" w:rsidRDefault="00532315">
              <w:pPr>
                <w:pStyle w:val="TOC2"/>
                <w:tabs>
                  <w:tab w:val="left" w:pos="960"/>
                  <w:tab w:val="right" w:leader="dot" w:pos="8630"/>
                </w:tabs>
                <w:rPr>
                  <w:rFonts w:asciiTheme="minorHAnsi" w:eastAsia="宋体" w:hAnsiTheme="minorHAnsi" w:cstheme="minorBidi"/>
                  <w:noProof/>
                </w:rPr>
              </w:pPr>
              <w:hyperlink w:anchor="_Toc450584518" w:history="1">
                <w:r w:rsidRPr="00CD5BA1">
                  <w:rPr>
                    <w:rStyle w:val="Hyperlink"/>
                    <w:noProof/>
                  </w:rPr>
                  <w:t>6.2</w:t>
                </w:r>
                <w:r>
                  <w:rPr>
                    <w:rFonts w:asciiTheme="minorHAnsi" w:eastAsia="宋体" w:hAnsiTheme="minorHAnsi" w:cstheme="minorBidi"/>
                    <w:noProof/>
                  </w:rPr>
                  <w:tab/>
                </w:r>
                <w:r w:rsidRPr="00CD5BA1">
                  <w:rPr>
                    <w:rStyle w:val="Hyperlink"/>
                    <w:noProof/>
                  </w:rPr>
                  <w:t>User manual for user-based recommendations</w:t>
                </w:r>
                <w:r>
                  <w:rPr>
                    <w:noProof/>
                    <w:webHidden/>
                  </w:rPr>
                  <w:tab/>
                </w:r>
                <w:r>
                  <w:rPr>
                    <w:noProof/>
                    <w:webHidden/>
                  </w:rPr>
                  <w:fldChar w:fldCharType="begin"/>
                </w:r>
                <w:r>
                  <w:rPr>
                    <w:noProof/>
                    <w:webHidden/>
                  </w:rPr>
                  <w:instrText xml:space="preserve"> PAGEREF _Toc450584518 \h </w:instrText>
                </w:r>
                <w:r>
                  <w:rPr>
                    <w:noProof/>
                    <w:webHidden/>
                  </w:rPr>
                </w:r>
                <w:r>
                  <w:rPr>
                    <w:noProof/>
                    <w:webHidden/>
                  </w:rPr>
                  <w:fldChar w:fldCharType="separate"/>
                </w:r>
                <w:r>
                  <w:rPr>
                    <w:noProof/>
                    <w:webHidden/>
                  </w:rPr>
                  <w:t>25</w:t>
                </w:r>
                <w:r>
                  <w:rPr>
                    <w:noProof/>
                    <w:webHidden/>
                  </w:rPr>
                  <w:fldChar w:fldCharType="end"/>
                </w:r>
              </w:hyperlink>
            </w:p>
            <w:p w14:paraId="02FF3C8E"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19" w:history="1">
                <w:r w:rsidRPr="00CD5BA1">
                  <w:rPr>
                    <w:rStyle w:val="Hyperlink"/>
                    <w:noProof/>
                  </w:rPr>
                  <w:t>6.2.1</w:t>
                </w:r>
                <w:r>
                  <w:rPr>
                    <w:rFonts w:asciiTheme="minorHAnsi" w:eastAsia="宋体" w:hAnsiTheme="minorHAnsi" w:cstheme="minorBidi"/>
                    <w:i w:val="0"/>
                    <w:iCs w:val="0"/>
                    <w:noProof/>
                  </w:rPr>
                  <w:tab/>
                </w:r>
                <w:r w:rsidRPr="00CD5BA1">
                  <w:rPr>
                    <w:rStyle w:val="Hyperlink"/>
                    <w:noProof/>
                  </w:rPr>
                  <w:t>Build Process</w:t>
                </w:r>
                <w:r>
                  <w:rPr>
                    <w:noProof/>
                    <w:webHidden/>
                  </w:rPr>
                  <w:tab/>
                </w:r>
                <w:r>
                  <w:rPr>
                    <w:noProof/>
                    <w:webHidden/>
                  </w:rPr>
                  <w:fldChar w:fldCharType="begin"/>
                </w:r>
                <w:r>
                  <w:rPr>
                    <w:noProof/>
                    <w:webHidden/>
                  </w:rPr>
                  <w:instrText xml:space="preserve"> PAGEREF _Toc450584519 \h </w:instrText>
                </w:r>
                <w:r>
                  <w:rPr>
                    <w:noProof/>
                    <w:webHidden/>
                  </w:rPr>
                </w:r>
                <w:r>
                  <w:rPr>
                    <w:noProof/>
                    <w:webHidden/>
                  </w:rPr>
                  <w:fldChar w:fldCharType="separate"/>
                </w:r>
                <w:r>
                  <w:rPr>
                    <w:noProof/>
                    <w:webHidden/>
                  </w:rPr>
                  <w:t>25</w:t>
                </w:r>
                <w:r>
                  <w:rPr>
                    <w:noProof/>
                    <w:webHidden/>
                  </w:rPr>
                  <w:fldChar w:fldCharType="end"/>
                </w:r>
              </w:hyperlink>
            </w:p>
            <w:p w14:paraId="14C2CC76"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20" w:history="1">
                <w:r w:rsidRPr="00CD5BA1">
                  <w:rPr>
                    <w:rStyle w:val="Hyperlink"/>
                    <w:noProof/>
                  </w:rPr>
                  <w:t>6.2.2</w:t>
                </w:r>
                <w:r>
                  <w:rPr>
                    <w:rFonts w:asciiTheme="minorHAnsi" w:eastAsia="宋体" w:hAnsiTheme="minorHAnsi" w:cstheme="minorBidi"/>
                    <w:i w:val="0"/>
                    <w:iCs w:val="0"/>
                    <w:noProof/>
                  </w:rPr>
                  <w:tab/>
                </w:r>
                <w:r w:rsidRPr="00CD5BA1">
                  <w:rPr>
                    <w:rStyle w:val="Hyperlink"/>
                    <w:bCs/>
                    <w:noProof/>
                  </w:rPr>
                  <w:t>Moving the JAR file</w:t>
                </w:r>
                <w:r>
                  <w:rPr>
                    <w:noProof/>
                    <w:webHidden/>
                  </w:rPr>
                  <w:tab/>
                </w:r>
                <w:r>
                  <w:rPr>
                    <w:noProof/>
                    <w:webHidden/>
                  </w:rPr>
                  <w:fldChar w:fldCharType="begin"/>
                </w:r>
                <w:r>
                  <w:rPr>
                    <w:noProof/>
                    <w:webHidden/>
                  </w:rPr>
                  <w:instrText xml:space="preserve"> PAGEREF _Toc450584520 \h </w:instrText>
                </w:r>
                <w:r>
                  <w:rPr>
                    <w:noProof/>
                    <w:webHidden/>
                  </w:rPr>
                </w:r>
                <w:r>
                  <w:rPr>
                    <w:noProof/>
                    <w:webHidden/>
                  </w:rPr>
                  <w:fldChar w:fldCharType="separate"/>
                </w:r>
                <w:r>
                  <w:rPr>
                    <w:noProof/>
                    <w:webHidden/>
                  </w:rPr>
                  <w:t>25</w:t>
                </w:r>
                <w:r>
                  <w:rPr>
                    <w:noProof/>
                    <w:webHidden/>
                  </w:rPr>
                  <w:fldChar w:fldCharType="end"/>
                </w:r>
              </w:hyperlink>
            </w:p>
            <w:p w14:paraId="102A792E"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21" w:history="1">
                <w:r w:rsidRPr="00CD5BA1">
                  <w:rPr>
                    <w:rStyle w:val="Hyperlink"/>
                    <w:bCs/>
                    <w:noProof/>
                  </w:rPr>
                  <w:t>6.2.3</w:t>
                </w:r>
                <w:r>
                  <w:rPr>
                    <w:rFonts w:asciiTheme="minorHAnsi" w:eastAsia="宋体" w:hAnsiTheme="minorHAnsi" w:cstheme="minorBidi"/>
                    <w:i w:val="0"/>
                    <w:iCs w:val="0"/>
                    <w:noProof/>
                  </w:rPr>
                  <w:tab/>
                </w:r>
                <w:r w:rsidRPr="00CD5BA1">
                  <w:rPr>
                    <w:rStyle w:val="Hyperlink"/>
                    <w:bCs/>
                    <w:noProof/>
                  </w:rPr>
                  <w:t>Submitting the Spark job</w:t>
                </w:r>
                <w:r>
                  <w:rPr>
                    <w:noProof/>
                    <w:webHidden/>
                  </w:rPr>
                  <w:tab/>
                </w:r>
                <w:r>
                  <w:rPr>
                    <w:noProof/>
                    <w:webHidden/>
                  </w:rPr>
                  <w:fldChar w:fldCharType="begin"/>
                </w:r>
                <w:r>
                  <w:rPr>
                    <w:noProof/>
                    <w:webHidden/>
                  </w:rPr>
                  <w:instrText xml:space="preserve"> PAGEREF _Toc450584521 \h </w:instrText>
                </w:r>
                <w:r>
                  <w:rPr>
                    <w:noProof/>
                    <w:webHidden/>
                  </w:rPr>
                </w:r>
                <w:r>
                  <w:rPr>
                    <w:noProof/>
                    <w:webHidden/>
                  </w:rPr>
                  <w:fldChar w:fldCharType="separate"/>
                </w:r>
                <w:r>
                  <w:rPr>
                    <w:noProof/>
                    <w:webHidden/>
                  </w:rPr>
                  <w:t>25</w:t>
                </w:r>
                <w:r>
                  <w:rPr>
                    <w:noProof/>
                    <w:webHidden/>
                  </w:rPr>
                  <w:fldChar w:fldCharType="end"/>
                </w:r>
              </w:hyperlink>
            </w:p>
            <w:p w14:paraId="48778791"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22" w:history="1">
                <w:r w:rsidRPr="00CD5BA1">
                  <w:rPr>
                    <w:rStyle w:val="Hyperlink"/>
                    <w:noProof/>
                  </w:rPr>
                  <w:t>6.2.4</w:t>
                </w:r>
                <w:r>
                  <w:rPr>
                    <w:rFonts w:asciiTheme="minorHAnsi" w:eastAsia="宋体" w:hAnsiTheme="minorHAnsi" w:cstheme="minorBidi"/>
                    <w:i w:val="0"/>
                    <w:iCs w:val="0"/>
                    <w:noProof/>
                  </w:rPr>
                  <w:tab/>
                </w:r>
                <w:r w:rsidRPr="00CD5BA1">
                  <w:rPr>
                    <w:rStyle w:val="Hyperlink"/>
                    <w:bCs/>
                    <w:noProof/>
                  </w:rPr>
                  <w:t>Processing the output file</w:t>
                </w:r>
                <w:r>
                  <w:rPr>
                    <w:noProof/>
                    <w:webHidden/>
                  </w:rPr>
                  <w:tab/>
                </w:r>
                <w:r>
                  <w:rPr>
                    <w:noProof/>
                    <w:webHidden/>
                  </w:rPr>
                  <w:fldChar w:fldCharType="begin"/>
                </w:r>
                <w:r>
                  <w:rPr>
                    <w:noProof/>
                    <w:webHidden/>
                  </w:rPr>
                  <w:instrText xml:space="preserve"> PAGEREF _Toc450584522 \h </w:instrText>
                </w:r>
                <w:r>
                  <w:rPr>
                    <w:noProof/>
                    <w:webHidden/>
                  </w:rPr>
                </w:r>
                <w:r>
                  <w:rPr>
                    <w:noProof/>
                    <w:webHidden/>
                  </w:rPr>
                  <w:fldChar w:fldCharType="separate"/>
                </w:r>
                <w:r>
                  <w:rPr>
                    <w:noProof/>
                    <w:webHidden/>
                  </w:rPr>
                  <w:t>26</w:t>
                </w:r>
                <w:r>
                  <w:rPr>
                    <w:noProof/>
                    <w:webHidden/>
                  </w:rPr>
                  <w:fldChar w:fldCharType="end"/>
                </w:r>
              </w:hyperlink>
            </w:p>
            <w:p w14:paraId="2C98A5CF"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23" w:history="1">
                <w:r w:rsidRPr="00CD5BA1">
                  <w:rPr>
                    <w:rStyle w:val="Hyperlink"/>
                    <w:noProof/>
                  </w:rPr>
                  <w:t>6.2.5</w:t>
                </w:r>
                <w:r>
                  <w:rPr>
                    <w:rFonts w:asciiTheme="minorHAnsi" w:eastAsia="宋体" w:hAnsiTheme="minorHAnsi" w:cstheme="minorBidi"/>
                    <w:i w:val="0"/>
                    <w:iCs w:val="0"/>
                    <w:noProof/>
                  </w:rPr>
                  <w:tab/>
                </w:r>
                <w:r w:rsidRPr="00CD5BA1">
                  <w:rPr>
                    <w:rStyle w:val="Hyperlink"/>
                    <w:noProof/>
                  </w:rPr>
                  <w:t>Upload to HBase</w:t>
                </w:r>
                <w:r>
                  <w:rPr>
                    <w:noProof/>
                    <w:webHidden/>
                  </w:rPr>
                  <w:tab/>
                </w:r>
                <w:r>
                  <w:rPr>
                    <w:noProof/>
                    <w:webHidden/>
                  </w:rPr>
                  <w:fldChar w:fldCharType="begin"/>
                </w:r>
                <w:r>
                  <w:rPr>
                    <w:noProof/>
                    <w:webHidden/>
                  </w:rPr>
                  <w:instrText xml:space="preserve"> PAGEREF _Toc450584523 \h </w:instrText>
                </w:r>
                <w:r>
                  <w:rPr>
                    <w:noProof/>
                    <w:webHidden/>
                  </w:rPr>
                </w:r>
                <w:r>
                  <w:rPr>
                    <w:noProof/>
                    <w:webHidden/>
                  </w:rPr>
                  <w:fldChar w:fldCharType="separate"/>
                </w:r>
                <w:r>
                  <w:rPr>
                    <w:noProof/>
                    <w:webHidden/>
                  </w:rPr>
                  <w:t>26</w:t>
                </w:r>
                <w:r>
                  <w:rPr>
                    <w:noProof/>
                    <w:webHidden/>
                  </w:rPr>
                  <w:fldChar w:fldCharType="end"/>
                </w:r>
              </w:hyperlink>
            </w:p>
            <w:p w14:paraId="771DD1C2" w14:textId="77777777" w:rsidR="00532315" w:rsidRDefault="00532315">
              <w:pPr>
                <w:pStyle w:val="TOC1"/>
                <w:rPr>
                  <w:rFonts w:asciiTheme="minorHAnsi" w:eastAsia="宋体" w:hAnsiTheme="minorHAnsi" w:cstheme="minorBidi"/>
                  <w:noProof/>
                </w:rPr>
              </w:pPr>
              <w:hyperlink w:anchor="_Toc450584524" w:history="1">
                <w:r w:rsidRPr="00CD5BA1">
                  <w:rPr>
                    <w:rStyle w:val="Hyperlink"/>
                    <w:noProof/>
                  </w:rPr>
                  <w:t>7</w:t>
                </w:r>
                <w:r>
                  <w:rPr>
                    <w:rFonts w:asciiTheme="minorHAnsi" w:eastAsia="宋体" w:hAnsiTheme="minorHAnsi" w:cstheme="minorBidi"/>
                    <w:noProof/>
                  </w:rPr>
                  <w:tab/>
                </w:r>
                <w:r w:rsidRPr="00CD5BA1">
                  <w:rPr>
                    <w:rStyle w:val="Hyperlink"/>
                    <w:noProof/>
                  </w:rPr>
                  <w:t>Lessons Learned</w:t>
                </w:r>
                <w:r>
                  <w:rPr>
                    <w:noProof/>
                    <w:webHidden/>
                  </w:rPr>
                  <w:tab/>
                </w:r>
                <w:r>
                  <w:rPr>
                    <w:noProof/>
                    <w:webHidden/>
                  </w:rPr>
                  <w:fldChar w:fldCharType="begin"/>
                </w:r>
                <w:r>
                  <w:rPr>
                    <w:noProof/>
                    <w:webHidden/>
                  </w:rPr>
                  <w:instrText xml:space="preserve"> PAGEREF _Toc450584524 \h </w:instrText>
                </w:r>
                <w:r>
                  <w:rPr>
                    <w:noProof/>
                    <w:webHidden/>
                  </w:rPr>
                </w:r>
                <w:r>
                  <w:rPr>
                    <w:noProof/>
                    <w:webHidden/>
                  </w:rPr>
                  <w:fldChar w:fldCharType="separate"/>
                </w:r>
                <w:r>
                  <w:rPr>
                    <w:noProof/>
                    <w:webHidden/>
                  </w:rPr>
                  <w:t>27</w:t>
                </w:r>
                <w:r>
                  <w:rPr>
                    <w:noProof/>
                    <w:webHidden/>
                  </w:rPr>
                  <w:fldChar w:fldCharType="end"/>
                </w:r>
              </w:hyperlink>
            </w:p>
            <w:p w14:paraId="4E04FE54" w14:textId="77777777" w:rsidR="00532315" w:rsidRDefault="00532315">
              <w:pPr>
                <w:pStyle w:val="TOC2"/>
                <w:tabs>
                  <w:tab w:val="left" w:pos="960"/>
                  <w:tab w:val="right" w:leader="dot" w:pos="8630"/>
                </w:tabs>
                <w:rPr>
                  <w:rFonts w:asciiTheme="minorHAnsi" w:eastAsia="宋体" w:hAnsiTheme="minorHAnsi" w:cstheme="minorBidi"/>
                  <w:noProof/>
                </w:rPr>
              </w:pPr>
              <w:hyperlink w:anchor="_Toc450584525" w:history="1">
                <w:r w:rsidRPr="00CD5BA1">
                  <w:rPr>
                    <w:rStyle w:val="Hyperlink"/>
                    <w:noProof/>
                  </w:rPr>
                  <w:t>7.1</w:t>
                </w:r>
                <w:r>
                  <w:rPr>
                    <w:rFonts w:asciiTheme="minorHAnsi" w:eastAsia="宋体" w:hAnsiTheme="minorHAnsi" w:cstheme="minorBidi"/>
                    <w:noProof/>
                  </w:rPr>
                  <w:tab/>
                </w:r>
                <w:r w:rsidRPr="00CD5BA1">
                  <w:rPr>
                    <w:rStyle w:val="Hyperlink"/>
                    <w:noProof/>
                  </w:rPr>
                  <w:t>Similarity Computation Algorithm</w:t>
                </w:r>
                <w:r>
                  <w:rPr>
                    <w:noProof/>
                    <w:webHidden/>
                  </w:rPr>
                  <w:tab/>
                </w:r>
                <w:r>
                  <w:rPr>
                    <w:noProof/>
                    <w:webHidden/>
                  </w:rPr>
                  <w:fldChar w:fldCharType="begin"/>
                </w:r>
                <w:r>
                  <w:rPr>
                    <w:noProof/>
                    <w:webHidden/>
                  </w:rPr>
                  <w:instrText xml:space="preserve"> PAGEREF _Toc450584525 \h </w:instrText>
                </w:r>
                <w:r>
                  <w:rPr>
                    <w:noProof/>
                    <w:webHidden/>
                  </w:rPr>
                </w:r>
                <w:r>
                  <w:rPr>
                    <w:noProof/>
                    <w:webHidden/>
                  </w:rPr>
                  <w:fldChar w:fldCharType="separate"/>
                </w:r>
                <w:r>
                  <w:rPr>
                    <w:noProof/>
                    <w:webHidden/>
                  </w:rPr>
                  <w:t>27</w:t>
                </w:r>
                <w:r>
                  <w:rPr>
                    <w:noProof/>
                    <w:webHidden/>
                  </w:rPr>
                  <w:fldChar w:fldCharType="end"/>
                </w:r>
              </w:hyperlink>
            </w:p>
            <w:p w14:paraId="309DCA49" w14:textId="77777777" w:rsidR="00532315" w:rsidRDefault="00532315">
              <w:pPr>
                <w:pStyle w:val="TOC2"/>
                <w:tabs>
                  <w:tab w:val="left" w:pos="960"/>
                  <w:tab w:val="right" w:leader="dot" w:pos="8630"/>
                </w:tabs>
                <w:rPr>
                  <w:rFonts w:asciiTheme="minorHAnsi" w:eastAsia="宋体" w:hAnsiTheme="minorHAnsi" w:cstheme="minorBidi"/>
                  <w:noProof/>
                </w:rPr>
              </w:pPr>
              <w:hyperlink w:anchor="_Toc450584526" w:history="1">
                <w:r w:rsidRPr="00CD5BA1">
                  <w:rPr>
                    <w:rStyle w:val="Hyperlink"/>
                    <w:noProof/>
                  </w:rPr>
                  <w:t>7.2</w:t>
                </w:r>
                <w:r>
                  <w:rPr>
                    <w:rFonts w:asciiTheme="minorHAnsi" w:eastAsia="宋体" w:hAnsiTheme="minorHAnsi" w:cstheme="minorBidi"/>
                    <w:noProof/>
                  </w:rPr>
                  <w:tab/>
                </w:r>
                <w:r w:rsidRPr="00CD5BA1">
                  <w:rPr>
                    <w:rStyle w:val="Hyperlink"/>
                    <w:noProof/>
                  </w:rPr>
                  <w:t>MapReduce</w:t>
                </w:r>
                <w:r>
                  <w:rPr>
                    <w:noProof/>
                    <w:webHidden/>
                  </w:rPr>
                  <w:tab/>
                </w:r>
                <w:r>
                  <w:rPr>
                    <w:noProof/>
                    <w:webHidden/>
                  </w:rPr>
                  <w:fldChar w:fldCharType="begin"/>
                </w:r>
                <w:r>
                  <w:rPr>
                    <w:noProof/>
                    <w:webHidden/>
                  </w:rPr>
                  <w:instrText xml:space="preserve"> PAGEREF _Toc450584526 \h </w:instrText>
                </w:r>
                <w:r>
                  <w:rPr>
                    <w:noProof/>
                    <w:webHidden/>
                  </w:rPr>
                </w:r>
                <w:r>
                  <w:rPr>
                    <w:noProof/>
                    <w:webHidden/>
                  </w:rPr>
                  <w:fldChar w:fldCharType="separate"/>
                </w:r>
                <w:r>
                  <w:rPr>
                    <w:noProof/>
                    <w:webHidden/>
                  </w:rPr>
                  <w:t>29</w:t>
                </w:r>
                <w:r>
                  <w:rPr>
                    <w:noProof/>
                    <w:webHidden/>
                  </w:rPr>
                  <w:fldChar w:fldCharType="end"/>
                </w:r>
              </w:hyperlink>
            </w:p>
            <w:p w14:paraId="30663055"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27" w:history="1">
                <w:r w:rsidRPr="00CD5BA1">
                  <w:rPr>
                    <w:rStyle w:val="Hyperlink"/>
                    <w:noProof/>
                  </w:rPr>
                  <w:t>7.2.1</w:t>
                </w:r>
                <w:r>
                  <w:rPr>
                    <w:rFonts w:asciiTheme="minorHAnsi" w:eastAsia="宋体" w:hAnsiTheme="minorHAnsi" w:cstheme="minorBidi"/>
                    <w:i w:val="0"/>
                    <w:iCs w:val="0"/>
                    <w:noProof/>
                  </w:rPr>
                  <w:tab/>
                </w:r>
                <w:r w:rsidRPr="00CD5BA1">
                  <w:rPr>
                    <w:rStyle w:val="Hyperlink"/>
                    <w:noProof/>
                  </w:rPr>
                  <w:t>MR-1:</w:t>
                </w:r>
                <w:r>
                  <w:rPr>
                    <w:noProof/>
                    <w:webHidden/>
                  </w:rPr>
                  <w:tab/>
                </w:r>
                <w:r>
                  <w:rPr>
                    <w:noProof/>
                    <w:webHidden/>
                  </w:rPr>
                  <w:fldChar w:fldCharType="begin"/>
                </w:r>
                <w:r>
                  <w:rPr>
                    <w:noProof/>
                    <w:webHidden/>
                  </w:rPr>
                  <w:instrText xml:space="preserve"> PAGEREF _Toc450584527 \h </w:instrText>
                </w:r>
                <w:r>
                  <w:rPr>
                    <w:noProof/>
                    <w:webHidden/>
                  </w:rPr>
                </w:r>
                <w:r>
                  <w:rPr>
                    <w:noProof/>
                    <w:webHidden/>
                  </w:rPr>
                  <w:fldChar w:fldCharType="separate"/>
                </w:r>
                <w:r>
                  <w:rPr>
                    <w:noProof/>
                    <w:webHidden/>
                  </w:rPr>
                  <w:t>30</w:t>
                </w:r>
                <w:r>
                  <w:rPr>
                    <w:noProof/>
                    <w:webHidden/>
                  </w:rPr>
                  <w:fldChar w:fldCharType="end"/>
                </w:r>
              </w:hyperlink>
            </w:p>
            <w:p w14:paraId="5B58F03D" w14:textId="77777777" w:rsidR="00532315" w:rsidRDefault="00532315">
              <w:pPr>
                <w:pStyle w:val="TOC3"/>
                <w:tabs>
                  <w:tab w:val="left" w:pos="1200"/>
                  <w:tab w:val="right" w:leader="dot" w:pos="8630"/>
                </w:tabs>
                <w:rPr>
                  <w:rFonts w:asciiTheme="minorHAnsi" w:eastAsia="宋体" w:hAnsiTheme="minorHAnsi" w:cstheme="minorBidi"/>
                  <w:i w:val="0"/>
                  <w:iCs w:val="0"/>
                  <w:noProof/>
                </w:rPr>
              </w:pPr>
              <w:hyperlink w:anchor="_Toc450584528" w:history="1">
                <w:r w:rsidRPr="00CD5BA1">
                  <w:rPr>
                    <w:rStyle w:val="Hyperlink"/>
                    <w:noProof/>
                  </w:rPr>
                  <w:t>7.2.2</w:t>
                </w:r>
                <w:r>
                  <w:rPr>
                    <w:rFonts w:asciiTheme="minorHAnsi" w:eastAsia="宋体" w:hAnsiTheme="minorHAnsi" w:cstheme="minorBidi"/>
                    <w:i w:val="0"/>
                    <w:iCs w:val="0"/>
                    <w:noProof/>
                  </w:rPr>
                  <w:tab/>
                </w:r>
                <w:r w:rsidRPr="00CD5BA1">
                  <w:rPr>
                    <w:rStyle w:val="Hyperlink"/>
                    <w:noProof/>
                  </w:rPr>
                  <w:t>MR-2:</w:t>
                </w:r>
                <w:r>
                  <w:rPr>
                    <w:noProof/>
                    <w:webHidden/>
                  </w:rPr>
                  <w:tab/>
                </w:r>
                <w:r>
                  <w:rPr>
                    <w:noProof/>
                    <w:webHidden/>
                  </w:rPr>
                  <w:fldChar w:fldCharType="begin"/>
                </w:r>
                <w:r>
                  <w:rPr>
                    <w:noProof/>
                    <w:webHidden/>
                  </w:rPr>
                  <w:instrText xml:space="preserve"> PAGEREF _Toc450584528 \h </w:instrText>
                </w:r>
                <w:r>
                  <w:rPr>
                    <w:noProof/>
                    <w:webHidden/>
                  </w:rPr>
                </w:r>
                <w:r>
                  <w:rPr>
                    <w:noProof/>
                    <w:webHidden/>
                  </w:rPr>
                  <w:fldChar w:fldCharType="separate"/>
                </w:r>
                <w:r>
                  <w:rPr>
                    <w:noProof/>
                    <w:webHidden/>
                  </w:rPr>
                  <w:t>31</w:t>
                </w:r>
                <w:r>
                  <w:rPr>
                    <w:noProof/>
                    <w:webHidden/>
                  </w:rPr>
                  <w:fldChar w:fldCharType="end"/>
                </w:r>
              </w:hyperlink>
            </w:p>
            <w:p w14:paraId="7E05394F" w14:textId="77777777" w:rsidR="00532315" w:rsidRDefault="00532315">
              <w:pPr>
                <w:pStyle w:val="TOC2"/>
                <w:tabs>
                  <w:tab w:val="left" w:pos="960"/>
                  <w:tab w:val="right" w:leader="dot" w:pos="8630"/>
                </w:tabs>
                <w:rPr>
                  <w:rFonts w:asciiTheme="minorHAnsi" w:eastAsia="宋体" w:hAnsiTheme="minorHAnsi" w:cstheme="minorBidi"/>
                  <w:noProof/>
                </w:rPr>
              </w:pPr>
              <w:hyperlink w:anchor="_Toc450584529" w:history="1">
                <w:r w:rsidRPr="00CD5BA1">
                  <w:rPr>
                    <w:rStyle w:val="Hyperlink"/>
                    <w:noProof/>
                  </w:rPr>
                  <w:t>7.3</w:t>
                </w:r>
                <w:r>
                  <w:rPr>
                    <w:rFonts w:asciiTheme="minorHAnsi" w:eastAsia="宋体" w:hAnsiTheme="minorHAnsi" w:cstheme="minorBidi"/>
                    <w:noProof/>
                  </w:rPr>
                  <w:tab/>
                </w:r>
                <w:r w:rsidRPr="00CD5BA1">
                  <w:rPr>
                    <w:rStyle w:val="Hyperlink"/>
                    <w:noProof/>
                  </w:rPr>
                  <w:t>MapReduce Code</w:t>
                </w:r>
                <w:r>
                  <w:rPr>
                    <w:noProof/>
                    <w:webHidden/>
                  </w:rPr>
                  <w:tab/>
                </w:r>
                <w:r>
                  <w:rPr>
                    <w:noProof/>
                    <w:webHidden/>
                  </w:rPr>
                  <w:fldChar w:fldCharType="begin"/>
                </w:r>
                <w:r>
                  <w:rPr>
                    <w:noProof/>
                    <w:webHidden/>
                  </w:rPr>
                  <w:instrText xml:space="preserve"> PAGEREF _Toc450584529 \h </w:instrText>
                </w:r>
                <w:r>
                  <w:rPr>
                    <w:noProof/>
                    <w:webHidden/>
                  </w:rPr>
                </w:r>
                <w:r>
                  <w:rPr>
                    <w:noProof/>
                    <w:webHidden/>
                  </w:rPr>
                  <w:fldChar w:fldCharType="separate"/>
                </w:r>
                <w:r>
                  <w:rPr>
                    <w:noProof/>
                    <w:webHidden/>
                  </w:rPr>
                  <w:t>32</w:t>
                </w:r>
                <w:r>
                  <w:rPr>
                    <w:noProof/>
                    <w:webHidden/>
                  </w:rPr>
                  <w:fldChar w:fldCharType="end"/>
                </w:r>
              </w:hyperlink>
            </w:p>
            <w:p w14:paraId="29749425" w14:textId="77777777" w:rsidR="00532315" w:rsidRDefault="00532315">
              <w:pPr>
                <w:pStyle w:val="TOC1"/>
                <w:rPr>
                  <w:rFonts w:asciiTheme="minorHAnsi" w:eastAsia="宋体" w:hAnsiTheme="minorHAnsi" w:cstheme="minorBidi"/>
                  <w:noProof/>
                </w:rPr>
              </w:pPr>
              <w:hyperlink w:anchor="_Toc450584530" w:history="1">
                <w:r w:rsidRPr="00CD5BA1">
                  <w:rPr>
                    <w:rStyle w:val="Hyperlink"/>
                    <w:noProof/>
                  </w:rPr>
                  <w:t>8</w:t>
                </w:r>
                <w:r>
                  <w:rPr>
                    <w:rFonts w:asciiTheme="minorHAnsi" w:eastAsia="宋体" w:hAnsiTheme="minorHAnsi" w:cstheme="minorBidi"/>
                    <w:noProof/>
                  </w:rPr>
                  <w:tab/>
                </w:r>
                <w:r w:rsidRPr="00CD5BA1">
                  <w:rPr>
                    <w:rStyle w:val="Hyperlink"/>
                    <w:noProof/>
                  </w:rPr>
                  <w:t>Challenges</w:t>
                </w:r>
                <w:r>
                  <w:rPr>
                    <w:noProof/>
                    <w:webHidden/>
                  </w:rPr>
                  <w:tab/>
                </w:r>
                <w:r>
                  <w:rPr>
                    <w:noProof/>
                    <w:webHidden/>
                  </w:rPr>
                  <w:fldChar w:fldCharType="begin"/>
                </w:r>
                <w:r>
                  <w:rPr>
                    <w:noProof/>
                    <w:webHidden/>
                  </w:rPr>
                  <w:instrText xml:space="preserve"> PAGEREF _Toc450584530 \h </w:instrText>
                </w:r>
                <w:r>
                  <w:rPr>
                    <w:noProof/>
                    <w:webHidden/>
                  </w:rPr>
                </w:r>
                <w:r>
                  <w:rPr>
                    <w:noProof/>
                    <w:webHidden/>
                  </w:rPr>
                  <w:fldChar w:fldCharType="separate"/>
                </w:r>
                <w:r>
                  <w:rPr>
                    <w:noProof/>
                    <w:webHidden/>
                  </w:rPr>
                  <w:t>33</w:t>
                </w:r>
                <w:r>
                  <w:rPr>
                    <w:noProof/>
                    <w:webHidden/>
                  </w:rPr>
                  <w:fldChar w:fldCharType="end"/>
                </w:r>
              </w:hyperlink>
            </w:p>
            <w:p w14:paraId="78642070" w14:textId="77777777" w:rsidR="00532315" w:rsidRDefault="00532315">
              <w:pPr>
                <w:pStyle w:val="TOC1"/>
                <w:rPr>
                  <w:rFonts w:asciiTheme="minorHAnsi" w:eastAsia="宋体" w:hAnsiTheme="minorHAnsi" w:cstheme="minorBidi"/>
                  <w:noProof/>
                </w:rPr>
              </w:pPr>
              <w:hyperlink w:anchor="_Toc450584531" w:history="1">
                <w:r w:rsidRPr="00CD5BA1">
                  <w:rPr>
                    <w:rStyle w:val="Hyperlink"/>
                    <w:noProof/>
                  </w:rPr>
                  <w:t>9</w:t>
                </w:r>
                <w:r>
                  <w:rPr>
                    <w:rFonts w:asciiTheme="minorHAnsi" w:eastAsia="宋体" w:hAnsiTheme="minorHAnsi" w:cstheme="minorBidi"/>
                    <w:noProof/>
                  </w:rPr>
                  <w:tab/>
                </w:r>
                <w:r w:rsidRPr="00CD5BA1">
                  <w:rPr>
                    <w:rStyle w:val="Hyperlink"/>
                    <w:noProof/>
                  </w:rPr>
                  <w:t>Evaluation</w:t>
                </w:r>
                <w:r>
                  <w:rPr>
                    <w:noProof/>
                    <w:webHidden/>
                  </w:rPr>
                  <w:tab/>
                </w:r>
                <w:r>
                  <w:rPr>
                    <w:noProof/>
                    <w:webHidden/>
                  </w:rPr>
                  <w:fldChar w:fldCharType="begin"/>
                </w:r>
                <w:r>
                  <w:rPr>
                    <w:noProof/>
                    <w:webHidden/>
                  </w:rPr>
                  <w:instrText xml:space="preserve"> PAGEREF _Toc450584531 \h </w:instrText>
                </w:r>
                <w:r>
                  <w:rPr>
                    <w:noProof/>
                    <w:webHidden/>
                  </w:rPr>
                </w:r>
                <w:r>
                  <w:rPr>
                    <w:noProof/>
                    <w:webHidden/>
                  </w:rPr>
                  <w:fldChar w:fldCharType="separate"/>
                </w:r>
                <w:r>
                  <w:rPr>
                    <w:noProof/>
                    <w:webHidden/>
                  </w:rPr>
                  <w:t>34</w:t>
                </w:r>
                <w:r>
                  <w:rPr>
                    <w:noProof/>
                    <w:webHidden/>
                  </w:rPr>
                  <w:fldChar w:fldCharType="end"/>
                </w:r>
              </w:hyperlink>
            </w:p>
            <w:p w14:paraId="343D5017" w14:textId="77777777" w:rsidR="00532315" w:rsidRDefault="00532315">
              <w:pPr>
                <w:pStyle w:val="TOC2"/>
                <w:tabs>
                  <w:tab w:val="left" w:pos="960"/>
                  <w:tab w:val="right" w:leader="dot" w:pos="8630"/>
                </w:tabs>
                <w:rPr>
                  <w:rFonts w:asciiTheme="minorHAnsi" w:eastAsia="宋体" w:hAnsiTheme="minorHAnsi" w:cstheme="minorBidi"/>
                  <w:noProof/>
                </w:rPr>
              </w:pPr>
              <w:hyperlink w:anchor="_Toc450584532" w:history="1">
                <w:r w:rsidRPr="00CD5BA1">
                  <w:rPr>
                    <w:rStyle w:val="Hyperlink"/>
                    <w:noProof/>
                  </w:rPr>
                  <w:t>9.1</w:t>
                </w:r>
                <w:r>
                  <w:rPr>
                    <w:rFonts w:asciiTheme="minorHAnsi" w:eastAsia="宋体" w:hAnsiTheme="minorHAnsi" w:cstheme="minorBidi"/>
                    <w:noProof/>
                  </w:rPr>
                  <w:tab/>
                </w:r>
                <w:r w:rsidRPr="00CD5BA1">
                  <w:rPr>
                    <w:rStyle w:val="Hyperlink"/>
                    <w:noProof/>
                  </w:rPr>
                  <w:t>User-based recommendation</w:t>
                </w:r>
                <w:r>
                  <w:rPr>
                    <w:noProof/>
                    <w:webHidden/>
                  </w:rPr>
                  <w:tab/>
                </w:r>
                <w:r>
                  <w:rPr>
                    <w:noProof/>
                    <w:webHidden/>
                  </w:rPr>
                  <w:fldChar w:fldCharType="begin"/>
                </w:r>
                <w:r>
                  <w:rPr>
                    <w:noProof/>
                    <w:webHidden/>
                  </w:rPr>
                  <w:instrText xml:space="preserve"> PAGEREF _Toc450584532 \h </w:instrText>
                </w:r>
                <w:r>
                  <w:rPr>
                    <w:noProof/>
                    <w:webHidden/>
                  </w:rPr>
                </w:r>
                <w:r>
                  <w:rPr>
                    <w:noProof/>
                    <w:webHidden/>
                  </w:rPr>
                  <w:fldChar w:fldCharType="separate"/>
                </w:r>
                <w:r>
                  <w:rPr>
                    <w:noProof/>
                    <w:webHidden/>
                  </w:rPr>
                  <w:t>34</w:t>
                </w:r>
                <w:r>
                  <w:rPr>
                    <w:noProof/>
                    <w:webHidden/>
                  </w:rPr>
                  <w:fldChar w:fldCharType="end"/>
                </w:r>
              </w:hyperlink>
            </w:p>
            <w:p w14:paraId="2F364F4F" w14:textId="77777777" w:rsidR="00532315" w:rsidRDefault="00532315">
              <w:pPr>
                <w:pStyle w:val="TOC2"/>
                <w:tabs>
                  <w:tab w:val="left" w:pos="960"/>
                  <w:tab w:val="right" w:leader="dot" w:pos="8630"/>
                </w:tabs>
                <w:rPr>
                  <w:rFonts w:asciiTheme="minorHAnsi" w:eastAsia="宋体" w:hAnsiTheme="minorHAnsi" w:cstheme="minorBidi"/>
                  <w:noProof/>
                </w:rPr>
              </w:pPr>
              <w:hyperlink w:anchor="_Toc450584533" w:history="1">
                <w:r w:rsidRPr="00CD5BA1">
                  <w:rPr>
                    <w:rStyle w:val="Hyperlink"/>
                    <w:noProof/>
                  </w:rPr>
                  <w:t>9.2</w:t>
                </w:r>
                <w:r>
                  <w:rPr>
                    <w:rFonts w:asciiTheme="minorHAnsi" w:eastAsia="宋体" w:hAnsiTheme="minorHAnsi" w:cstheme="minorBidi"/>
                    <w:noProof/>
                  </w:rPr>
                  <w:tab/>
                </w:r>
                <w:r w:rsidRPr="00CD5BA1">
                  <w:rPr>
                    <w:rStyle w:val="Hyperlink"/>
                    <w:noProof/>
                  </w:rPr>
                  <w:t>Item-based Recommendations</w:t>
                </w:r>
                <w:r>
                  <w:rPr>
                    <w:noProof/>
                    <w:webHidden/>
                  </w:rPr>
                  <w:tab/>
                </w:r>
                <w:r>
                  <w:rPr>
                    <w:noProof/>
                    <w:webHidden/>
                  </w:rPr>
                  <w:fldChar w:fldCharType="begin"/>
                </w:r>
                <w:r>
                  <w:rPr>
                    <w:noProof/>
                    <w:webHidden/>
                  </w:rPr>
                  <w:instrText xml:space="preserve"> PAGEREF _Toc450584533 \h </w:instrText>
                </w:r>
                <w:r>
                  <w:rPr>
                    <w:noProof/>
                    <w:webHidden/>
                  </w:rPr>
                </w:r>
                <w:r>
                  <w:rPr>
                    <w:noProof/>
                    <w:webHidden/>
                  </w:rPr>
                  <w:fldChar w:fldCharType="separate"/>
                </w:r>
                <w:r>
                  <w:rPr>
                    <w:noProof/>
                    <w:webHidden/>
                  </w:rPr>
                  <w:t>34</w:t>
                </w:r>
                <w:r>
                  <w:rPr>
                    <w:noProof/>
                    <w:webHidden/>
                  </w:rPr>
                  <w:fldChar w:fldCharType="end"/>
                </w:r>
              </w:hyperlink>
            </w:p>
            <w:p w14:paraId="518D5214" w14:textId="77777777" w:rsidR="00532315" w:rsidRDefault="00532315">
              <w:pPr>
                <w:pStyle w:val="TOC1"/>
                <w:rPr>
                  <w:rFonts w:asciiTheme="minorHAnsi" w:eastAsia="宋体" w:hAnsiTheme="minorHAnsi" w:cstheme="minorBidi"/>
                  <w:noProof/>
                </w:rPr>
              </w:pPr>
              <w:hyperlink w:anchor="_Toc450584534" w:history="1">
                <w:r w:rsidRPr="00CD5BA1">
                  <w:rPr>
                    <w:rStyle w:val="Hyperlink"/>
                    <w:noProof/>
                  </w:rPr>
                  <w:t>10</w:t>
                </w:r>
                <w:r>
                  <w:rPr>
                    <w:rFonts w:asciiTheme="minorHAnsi" w:eastAsia="宋体" w:hAnsiTheme="minorHAnsi" w:cstheme="minorBidi"/>
                    <w:noProof/>
                  </w:rPr>
                  <w:tab/>
                </w:r>
                <w:r w:rsidRPr="00CD5BA1">
                  <w:rPr>
                    <w:rStyle w:val="Hyperlink"/>
                    <w:noProof/>
                  </w:rPr>
                  <w:t>Future Work</w:t>
                </w:r>
                <w:r>
                  <w:rPr>
                    <w:noProof/>
                    <w:webHidden/>
                  </w:rPr>
                  <w:tab/>
                </w:r>
                <w:r>
                  <w:rPr>
                    <w:noProof/>
                    <w:webHidden/>
                  </w:rPr>
                  <w:fldChar w:fldCharType="begin"/>
                </w:r>
                <w:r>
                  <w:rPr>
                    <w:noProof/>
                    <w:webHidden/>
                  </w:rPr>
                  <w:instrText xml:space="preserve"> PAGEREF _Toc450584534 \h </w:instrText>
                </w:r>
                <w:r>
                  <w:rPr>
                    <w:noProof/>
                    <w:webHidden/>
                  </w:rPr>
                </w:r>
                <w:r>
                  <w:rPr>
                    <w:noProof/>
                    <w:webHidden/>
                  </w:rPr>
                  <w:fldChar w:fldCharType="separate"/>
                </w:r>
                <w:r>
                  <w:rPr>
                    <w:noProof/>
                    <w:webHidden/>
                  </w:rPr>
                  <w:t>34</w:t>
                </w:r>
                <w:r>
                  <w:rPr>
                    <w:noProof/>
                    <w:webHidden/>
                  </w:rPr>
                  <w:fldChar w:fldCharType="end"/>
                </w:r>
              </w:hyperlink>
            </w:p>
            <w:p w14:paraId="3592B4F0" w14:textId="77777777" w:rsidR="00532315" w:rsidRDefault="00532315">
              <w:pPr>
                <w:pStyle w:val="TOC1"/>
                <w:rPr>
                  <w:rFonts w:asciiTheme="minorHAnsi" w:eastAsia="宋体" w:hAnsiTheme="minorHAnsi" w:cstheme="minorBidi"/>
                  <w:noProof/>
                </w:rPr>
              </w:pPr>
              <w:hyperlink w:anchor="_Toc450584535" w:history="1">
                <w:r w:rsidRPr="00CD5BA1">
                  <w:rPr>
                    <w:rStyle w:val="Hyperlink"/>
                    <w:noProof/>
                  </w:rPr>
                  <w:t>11</w:t>
                </w:r>
                <w:r>
                  <w:rPr>
                    <w:rFonts w:asciiTheme="minorHAnsi" w:eastAsia="宋体" w:hAnsiTheme="minorHAnsi" w:cstheme="minorBidi"/>
                    <w:noProof/>
                  </w:rPr>
                  <w:tab/>
                </w:r>
                <w:r w:rsidRPr="00CD5BA1">
                  <w:rPr>
                    <w:rStyle w:val="Hyperlink"/>
                    <w:noProof/>
                  </w:rPr>
                  <w:t>Acknowledgements</w:t>
                </w:r>
                <w:r>
                  <w:rPr>
                    <w:noProof/>
                    <w:webHidden/>
                  </w:rPr>
                  <w:tab/>
                </w:r>
                <w:r>
                  <w:rPr>
                    <w:noProof/>
                    <w:webHidden/>
                  </w:rPr>
                  <w:fldChar w:fldCharType="begin"/>
                </w:r>
                <w:r>
                  <w:rPr>
                    <w:noProof/>
                    <w:webHidden/>
                  </w:rPr>
                  <w:instrText xml:space="preserve"> PAGEREF _Toc450584535 \h </w:instrText>
                </w:r>
                <w:r>
                  <w:rPr>
                    <w:noProof/>
                    <w:webHidden/>
                  </w:rPr>
                </w:r>
                <w:r>
                  <w:rPr>
                    <w:noProof/>
                    <w:webHidden/>
                  </w:rPr>
                  <w:fldChar w:fldCharType="separate"/>
                </w:r>
                <w:r>
                  <w:rPr>
                    <w:noProof/>
                    <w:webHidden/>
                  </w:rPr>
                  <w:t>35</w:t>
                </w:r>
                <w:r>
                  <w:rPr>
                    <w:noProof/>
                    <w:webHidden/>
                  </w:rPr>
                  <w:fldChar w:fldCharType="end"/>
                </w:r>
              </w:hyperlink>
            </w:p>
            <w:p w14:paraId="583435B3" w14:textId="77777777" w:rsidR="00532315" w:rsidRDefault="00532315">
              <w:pPr>
                <w:pStyle w:val="TOC1"/>
                <w:rPr>
                  <w:rFonts w:asciiTheme="minorHAnsi" w:eastAsia="宋体" w:hAnsiTheme="minorHAnsi" w:cstheme="minorBidi"/>
                  <w:noProof/>
                </w:rPr>
              </w:pPr>
              <w:hyperlink w:anchor="_Toc450584536" w:history="1">
                <w:r w:rsidRPr="00CD5BA1">
                  <w:rPr>
                    <w:rStyle w:val="Hyperlink"/>
                    <w:noProof/>
                  </w:rPr>
                  <w:t>12</w:t>
                </w:r>
                <w:r>
                  <w:rPr>
                    <w:rFonts w:asciiTheme="minorHAnsi" w:eastAsia="宋体" w:hAnsiTheme="minorHAnsi" w:cstheme="minorBidi"/>
                    <w:noProof/>
                  </w:rPr>
                  <w:tab/>
                </w:r>
                <w:r w:rsidRPr="00CD5BA1">
                  <w:rPr>
                    <w:rStyle w:val="Hyperlink"/>
                    <w:noProof/>
                  </w:rPr>
                  <w:t>Timeline</w:t>
                </w:r>
                <w:r>
                  <w:rPr>
                    <w:noProof/>
                    <w:webHidden/>
                  </w:rPr>
                  <w:tab/>
                </w:r>
                <w:r>
                  <w:rPr>
                    <w:noProof/>
                    <w:webHidden/>
                  </w:rPr>
                  <w:fldChar w:fldCharType="begin"/>
                </w:r>
                <w:r>
                  <w:rPr>
                    <w:noProof/>
                    <w:webHidden/>
                  </w:rPr>
                  <w:instrText xml:space="preserve"> PAGEREF _Toc450584536 \h </w:instrText>
                </w:r>
                <w:r>
                  <w:rPr>
                    <w:noProof/>
                    <w:webHidden/>
                  </w:rPr>
                </w:r>
                <w:r>
                  <w:rPr>
                    <w:noProof/>
                    <w:webHidden/>
                  </w:rPr>
                  <w:fldChar w:fldCharType="separate"/>
                </w:r>
                <w:r>
                  <w:rPr>
                    <w:noProof/>
                    <w:webHidden/>
                  </w:rPr>
                  <w:t>35</w:t>
                </w:r>
                <w:r>
                  <w:rPr>
                    <w:noProof/>
                    <w:webHidden/>
                  </w:rPr>
                  <w:fldChar w:fldCharType="end"/>
                </w:r>
              </w:hyperlink>
            </w:p>
            <w:p w14:paraId="65FCFE0D" w14:textId="77777777" w:rsidR="00532315" w:rsidRDefault="00532315">
              <w:pPr>
                <w:pStyle w:val="TOC1"/>
                <w:rPr>
                  <w:rFonts w:asciiTheme="minorHAnsi" w:eastAsia="宋体" w:hAnsiTheme="minorHAnsi" w:cstheme="minorBidi"/>
                  <w:noProof/>
                </w:rPr>
              </w:pPr>
              <w:hyperlink w:anchor="_Toc450584537" w:history="1">
                <w:r w:rsidRPr="00CD5BA1">
                  <w:rPr>
                    <w:rStyle w:val="Hyperlink"/>
                    <w:noProof/>
                  </w:rPr>
                  <w:t>13</w:t>
                </w:r>
                <w:r>
                  <w:rPr>
                    <w:rFonts w:asciiTheme="minorHAnsi" w:eastAsia="宋体" w:hAnsiTheme="minorHAnsi" w:cstheme="minorBidi"/>
                    <w:noProof/>
                  </w:rPr>
                  <w:tab/>
                </w:r>
                <w:r w:rsidRPr="00CD5BA1">
                  <w:rPr>
                    <w:rStyle w:val="Hyperlink"/>
                    <w:noProof/>
                  </w:rPr>
                  <w:t>References</w:t>
                </w:r>
                <w:r>
                  <w:rPr>
                    <w:noProof/>
                    <w:webHidden/>
                  </w:rPr>
                  <w:tab/>
                </w:r>
                <w:r>
                  <w:rPr>
                    <w:noProof/>
                    <w:webHidden/>
                  </w:rPr>
                  <w:fldChar w:fldCharType="begin"/>
                </w:r>
                <w:r>
                  <w:rPr>
                    <w:noProof/>
                    <w:webHidden/>
                  </w:rPr>
                  <w:instrText xml:space="preserve"> PAGEREF _Toc450584537 \h </w:instrText>
                </w:r>
                <w:r>
                  <w:rPr>
                    <w:noProof/>
                    <w:webHidden/>
                  </w:rPr>
                </w:r>
                <w:r>
                  <w:rPr>
                    <w:noProof/>
                    <w:webHidden/>
                  </w:rPr>
                  <w:fldChar w:fldCharType="separate"/>
                </w:r>
                <w:r>
                  <w:rPr>
                    <w:noProof/>
                    <w:webHidden/>
                  </w:rPr>
                  <w:t>36</w:t>
                </w:r>
                <w:r>
                  <w:rPr>
                    <w:noProof/>
                    <w:webHidden/>
                  </w:rPr>
                  <w:fldChar w:fldCharType="end"/>
                </w:r>
              </w:hyperlink>
            </w:p>
            <w:p w14:paraId="41E7B047" w14:textId="77777777" w:rsidR="00D078EF" w:rsidRPr="00754029" w:rsidRDefault="00A13122" w:rsidP="00D078EF">
              <w:r w:rsidRPr="00754029">
                <w:rPr>
                  <w:b/>
                  <w:bCs/>
                  <w:noProof/>
                </w:rPr>
                <w:fldChar w:fldCharType="end"/>
              </w:r>
            </w:p>
          </w:sdtContent>
        </w:sdt>
      </w:sdtContent>
    </w:sdt>
    <w:bookmarkEnd w:id="0" w:displacedByCustomXml="prev"/>
    <w:bookmarkEnd w:id="1" w:displacedByCustomXml="prev"/>
    <w:bookmarkEnd w:id="2" w:displacedByCustomXml="prev"/>
    <w:bookmarkEnd w:id="3" w:displacedByCustomXml="prev"/>
    <w:bookmarkEnd w:id="4" w:displacedByCustomXml="prev"/>
    <w:p w14:paraId="75BA1867" w14:textId="77777777" w:rsidR="008C5D9A" w:rsidRDefault="008C5D9A">
      <w:pPr>
        <w:spacing w:before="120" w:after="200" w:line="264" w:lineRule="auto"/>
        <w:rPr>
          <w:rFonts w:eastAsiaTheme="majorEastAsia"/>
          <w:color w:val="00A0B8" w:themeColor="accent1"/>
          <w:sz w:val="30"/>
        </w:rPr>
      </w:pPr>
      <w:r>
        <w:br w:type="page"/>
      </w:r>
    </w:p>
    <w:p w14:paraId="0216EF72" w14:textId="17FA3B1A" w:rsidR="006C005A" w:rsidRPr="00754029" w:rsidRDefault="006C005A" w:rsidP="00460836">
      <w:pPr>
        <w:pStyle w:val="Heading1"/>
        <w:numPr>
          <w:ilvl w:val="0"/>
          <w:numId w:val="0"/>
        </w:numPr>
        <w:ind w:left="432" w:hanging="432"/>
        <w:rPr>
          <w:rFonts w:ascii="Times New Roman" w:hAnsi="Times New Roman" w:cs="Times New Roman"/>
        </w:rPr>
      </w:pPr>
      <w:bookmarkStart w:id="6" w:name="_Toc450584488"/>
      <w:r w:rsidRPr="00754029">
        <w:rPr>
          <w:rFonts w:ascii="Times New Roman" w:hAnsi="Times New Roman" w:cs="Times New Roman"/>
        </w:rPr>
        <w:lastRenderedPageBreak/>
        <w:t xml:space="preserve">List of </w:t>
      </w:r>
      <w:r w:rsidR="00B21430" w:rsidRPr="00754029">
        <w:rPr>
          <w:rFonts w:ascii="Times New Roman" w:hAnsi="Times New Roman" w:cs="Times New Roman"/>
        </w:rPr>
        <w:t>Figure</w:t>
      </w:r>
      <w:r w:rsidRPr="00754029">
        <w:rPr>
          <w:rFonts w:ascii="Times New Roman" w:hAnsi="Times New Roman" w:cs="Times New Roman"/>
        </w:rPr>
        <w:t>s</w:t>
      </w:r>
      <w:bookmarkEnd w:id="6"/>
    </w:p>
    <w:p w14:paraId="7AC16C6F" w14:textId="77777777" w:rsidR="00532315" w:rsidRDefault="00041211">
      <w:pPr>
        <w:pStyle w:val="TableofFigures"/>
        <w:tabs>
          <w:tab w:val="right" w:leader="dot" w:pos="8630"/>
        </w:tabs>
        <w:rPr>
          <w:rFonts w:asciiTheme="minorHAnsi" w:eastAsia="宋体" w:hAnsiTheme="minorHAnsi" w:cstheme="minorBidi"/>
          <w:i w:val="0"/>
          <w:iCs w:val="0"/>
          <w:noProof/>
        </w:rPr>
      </w:pPr>
      <w:r w:rsidRPr="00754029">
        <w:fldChar w:fldCharType="begin"/>
      </w:r>
      <w:r w:rsidRPr="00754029">
        <w:instrText xml:space="preserve"> TOC \h \z \c "Figure" </w:instrText>
      </w:r>
      <w:r w:rsidRPr="00754029">
        <w:fldChar w:fldCharType="separate"/>
      </w:r>
      <w:hyperlink w:anchor="_Toc450584538" w:history="1">
        <w:r w:rsidR="00532315" w:rsidRPr="005039FC">
          <w:rPr>
            <w:rStyle w:val="Hyperlink"/>
            <w:noProof/>
          </w:rPr>
          <w:t>Figure 1 Basic idea of CF</w:t>
        </w:r>
        <w:r w:rsidR="00532315">
          <w:rPr>
            <w:noProof/>
            <w:webHidden/>
          </w:rPr>
          <w:tab/>
        </w:r>
        <w:r w:rsidR="00532315">
          <w:rPr>
            <w:noProof/>
            <w:webHidden/>
          </w:rPr>
          <w:fldChar w:fldCharType="begin"/>
        </w:r>
        <w:r w:rsidR="00532315">
          <w:rPr>
            <w:noProof/>
            <w:webHidden/>
          </w:rPr>
          <w:instrText xml:space="preserve"> PAGEREF _Toc450584538 \h </w:instrText>
        </w:r>
        <w:r w:rsidR="00532315">
          <w:rPr>
            <w:noProof/>
            <w:webHidden/>
          </w:rPr>
        </w:r>
        <w:r w:rsidR="00532315">
          <w:rPr>
            <w:noProof/>
            <w:webHidden/>
          </w:rPr>
          <w:fldChar w:fldCharType="separate"/>
        </w:r>
        <w:r w:rsidR="00532315">
          <w:rPr>
            <w:noProof/>
            <w:webHidden/>
          </w:rPr>
          <w:t>11</w:t>
        </w:r>
        <w:r w:rsidR="00532315">
          <w:rPr>
            <w:noProof/>
            <w:webHidden/>
          </w:rPr>
          <w:fldChar w:fldCharType="end"/>
        </w:r>
      </w:hyperlink>
    </w:p>
    <w:p w14:paraId="6969C8DF"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39" w:history="1">
        <w:r w:rsidRPr="005039FC">
          <w:rPr>
            <w:rStyle w:val="Hyperlink"/>
            <w:noProof/>
          </w:rPr>
          <w:t>Figure 2 Item-based recommendation system</w:t>
        </w:r>
        <w:r>
          <w:rPr>
            <w:noProof/>
            <w:webHidden/>
          </w:rPr>
          <w:tab/>
        </w:r>
        <w:r>
          <w:rPr>
            <w:noProof/>
            <w:webHidden/>
          </w:rPr>
          <w:fldChar w:fldCharType="begin"/>
        </w:r>
        <w:r>
          <w:rPr>
            <w:noProof/>
            <w:webHidden/>
          </w:rPr>
          <w:instrText xml:space="preserve"> PAGEREF _Toc450584539 \h </w:instrText>
        </w:r>
        <w:r>
          <w:rPr>
            <w:noProof/>
            <w:webHidden/>
          </w:rPr>
        </w:r>
        <w:r>
          <w:rPr>
            <w:noProof/>
            <w:webHidden/>
          </w:rPr>
          <w:fldChar w:fldCharType="separate"/>
        </w:r>
        <w:r>
          <w:rPr>
            <w:noProof/>
            <w:webHidden/>
          </w:rPr>
          <w:t>12</w:t>
        </w:r>
        <w:r>
          <w:rPr>
            <w:noProof/>
            <w:webHidden/>
          </w:rPr>
          <w:fldChar w:fldCharType="end"/>
        </w:r>
      </w:hyperlink>
    </w:p>
    <w:p w14:paraId="1A4BF83E"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40" w:history="1">
        <w:r w:rsidRPr="005039FC">
          <w:rPr>
            <w:rStyle w:val="Hyperlink"/>
            <w:noProof/>
          </w:rPr>
          <w:t>Figure 3 A variant of content-based recommendation system</w:t>
        </w:r>
        <w:r>
          <w:rPr>
            <w:noProof/>
            <w:webHidden/>
          </w:rPr>
          <w:tab/>
        </w:r>
        <w:r>
          <w:rPr>
            <w:noProof/>
            <w:webHidden/>
          </w:rPr>
          <w:fldChar w:fldCharType="begin"/>
        </w:r>
        <w:r>
          <w:rPr>
            <w:noProof/>
            <w:webHidden/>
          </w:rPr>
          <w:instrText xml:space="preserve"> PAGEREF _Toc450584540 \h </w:instrText>
        </w:r>
        <w:r>
          <w:rPr>
            <w:noProof/>
            <w:webHidden/>
          </w:rPr>
        </w:r>
        <w:r>
          <w:rPr>
            <w:noProof/>
            <w:webHidden/>
          </w:rPr>
          <w:fldChar w:fldCharType="separate"/>
        </w:r>
        <w:r>
          <w:rPr>
            <w:noProof/>
            <w:webHidden/>
          </w:rPr>
          <w:t>12</w:t>
        </w:r>
        <w:r>
          <w:rPr>
            <w:noProof/>
            <w:webHidden/>
          </w:rPr>
          <w:fldChar w:fldCharType="end"/>
        </w:r>
      </w:hyperlink>
    </w:p>
    <w:p w14:paraId="6F7F2535"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41" w:history="1">
        <w:r w:rsidRPr="005039FC">
          <w:rPr>
            <w:rStyle w:val="Hyperlink"/>
            <w:noProof/>
          </w:rPr>
          <w:t>Figure 4 Collaborative filtering viewed as an m* n matrix with partially filled ratings, representing user judgments</w:t>
        </w:r>
        <w:r>
          <w:rPr>
            <w:noProof/>
            <w:webHidden/>
          </w:rPr>
          <w:tab/>
        </w:r>
        <w:r>
          <w:rPr>
            <w:noProof/>
            <w:webHidden/>
          </w:rPr>
          <w:fldChar w:fldCharType="begin"/>
        </w:r>
        <w:r>
          <w:rPr>
            <w:noProof/>
            <w:webHidden/>
          </w:rPr>
          <w:instrText xml:space="preserve"> PAGEREF _Toc450584541 \h </w:instrText>
        </w:r>
        <w:r>
          <w:rPr>
            <w:noProof/>
            <w:webHidden/>
          </w:rPr>
        </w:r>
        <w:r>
          <w:rPr>
            <w:noProof/>
            <w:webHidden/>
          </w:rPr>
          <w:fldChar w:fldCharType="separate"/>
        </w:r>
        <w:r>
          <w:rPr>
            <w:noProof/>
            <w:webHidden/>
          </w:rPr>
          <w:t>13</w:t>
        </w:r>
        <w:r>
          <w:rPr>
            <w:noProof/>
            <w:webHidden/>
          </w:rPr>
          <w:fldChar w:fldCharType="end"/>
        </w:r>
      </w:hyperlink>
    </w:p>
    <w:p w14:paraId="7BC3556A"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42" w:history="1">
        <w:r w:rsidRPr="005039FC">
          <w:rPr>
            <w:rStyle w:val="Hyperlink"/>
            <w:noProof/>
          </w:rPr>
          <w:t>Figure 5 Files generated using the script</w:t>
        </w:r>
        <w:r>
          <w:rPr>
            <w:noProof/>
            <w:webHidden/>
          </w:rPr>
          <w:tab/>
        </w:r>
        <w:r>
          <w:rPr>
            <w:noProof/>
            <w:webHidden/>
          </w:rPr>
          <w:fldChar w:fldCharType="begin"/>
        </w:r>
        <w:r>
          <w:rPr>
            <w:noProof/>
            <w:webHidden/>
          </w:rPr>
          <w:instrText xml:space="preserve"> PAGEREF _Toc450584542 \h </w:instrText>
        </w:r>
        <w:r>
          <w:rPr>
            <w:noProof/>
            <w:webHidden/>
          </w:rPr>
        </w:r>
        <w:r>
          <w:rPr>
            <w:noProof/>
            <w:webHidden/>
          </w:rPr>
          <w:fldChar w:fldCharType="separate"/>
        </w:r>
        <w:r>
          <w:rPr>
            <w:noProof/>
            <w:webHidden/>
          </w:rPr>
          <w:t>14</w:t>
        </w:r>
        <w:r>
          <w:rPr>
            <w:noProof/>
            <w:webHidden/>
          </w:rPr>
          <w:fldChar w:fldCharType="end"/>
        </w:r>
      </w:hyperlink>
    </w:p>
    <w:p w14:paraId="0FB0CAC2"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43" w:history="1">
        <w:r w:rsidRPr="005039FC">
          <w:rPr>
            <w:rStyle w:val="Hyperlink"/>
            <w:noProof/>
          </w:rPr>
          <w:t>Figure 6 Screenshot of short URLs we extracted</w:t>
        </w:r>
        <w:r>
          <w:rPr>
            <w:noProof/>
            <w:webHidden/>
          </w:rPr>
          <w:tab/>
        </w:r>
        <w:r>
          <w:rPr>
            <w:noProof/>
            <w:webHidden/>
          </w:rPr>
          <w:fldChar w:fldCharType="begin"/>
        </w:r>
        <w:r>
          <w:rPr>
            <w:noProof/>
            <w:webHidden/>
          </w:rPr>
          <w:instrText xml:space="preserve"> PAGEREF _Toc450584543 \h </w:instrText>
        </w:r>
        <w:r>
          <w:rPr>
            <w:noProof/>
            <w:webHidden/>
          </w:rPr>
        </w:r>
        <w:r>
          <w:rPr>
            <w:noProof/>
            <w:webHidden/>
          </w:rPr>
          <w:fldChar w:fldCharType="separate"/>
        </w:r>
        <w:r>
          <w:rPr>
            <w:noProof/>
            <w:webHidden/>
          </w:rPr>
          <w:t>15</w:t>
        </w:r>
        <w:r>
          <w:rPr>
            <w:noProof/>
            <w:webHidden/>
          </w:rPr>
          <w:fldChar w:fldCharType="end"/>
        </w:r>
      </w:hyperlink>
    </w:p>
    <w:p w14:paraId="0C5F22B6"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44" w:history="1">
        <w:r w:rsidRPr="005039FC">
          <w:rPr>
            <w:rStyle w:val="Hyperlink"/>
            <w:noProof/>
          </w:rPr>
          <w:t>Figure 7 Screenshot of long URLs we extracted</w:t>
        </w:r>
        <w:r>
          <w:rPr>
            <w:noProof/>
            <w:webHidden/>
          </w:rPr>
          <w:tab/>
        </w:r>
        <w:r>
          <w:rPr>
            <w:noProof/>
            <w:webHidden/>
          </w:rPr>
          <w:fldChar w:fldCharType="begin"/>
        </w:r>
        <w:r>
          <w:rPr>
            <w:noProof/>
            <w:webHidden/>
          </w:rPr>
          <w:instrText xml:space="preserve"> PAGEREF _Toc450584544 \h </w:instrText>
        </w:r>
        <w:r>
          <w:rPr>
            <w:noProof/>
            <w:webHidden/>
          </w:rPr>
        </w:r>
        <w:r>
          <w:rPr>
            <w:noProof/>
            <w:webHidden/>
          </w:rPr>
          <w:fldChar w:fldCharType="separate"/>
        </w:r>
        <w:r>
          <w:rPr>
            <w:noProof/>
            <w:webHidden/>
          </w:rPr>
          <w:t>15</w:t>
        </w:r>
        <w:r>
          <w:rPr>
            <w:noProof/>
            <w:webHidden/>
          </w:rPr>
          <w:fldChar w:fldCharType="end"/>
        </w:r>
      </w:hyperlink>
    </w:p>
    <w:p w14:paraId="38C3565E"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45" w:history="1">
        <w:r w:rsidRPr="005039FC">
          <w:rPr>
            <w:rStyle w:val="Hyperlink"/>
            <w:noProof/>
          </w:rPr>
          <w:t>Figure 8 Document Similarity system pipeline</w:t>
        </w:r>
        <w:r>
          <w:rPr>
            <w:noProof/>
            <w:webHidden/>
          </w:rPr>
          <w:tab/>
        </w:r>
        <w:r>
          <w:rPr>
            <w:noProof/>
            <w:webHidden/>
          </w:rPr>
          <w:fldChar w:fldCharType="begin"/>
        </w:r>
        <w:r>
          <w:rPr>
            <w:noProof/>
            <w:webHidden/>
          </w:rPr>
          <w:instrText xml:space="preserve"> PAGEREF _Toc450584545 \h </w:instrText>
        </w:r>
        <w:r>
          <w:rPr>
            <w:noProof/>
            <w:webHidden/>
          </w:rPr>
        </w:r>
        <w:r>
          <w:rPr>
            <w:noProof/>
            <w:webHidden/>
          </w:rPr>
          <w:fldChar w:fldCharType="separate"/>
        </w:r>
        <w:r>
          <w:rPr>
            <w:noProof/>
            <w:webHidden/>
          </w:rPr>
          <w:t>15</w:t>
        </w:r>
        <w:r>
          <w:rPr>
            <w:noProof/>
            <w:webHidden/>
          </w:rPr>
          <w:fldChar w:fldCharType="end"/>
        </w:r>
      </w:hyperlink>
    </w:p>
    <w:p w14:paraId="38D51B1B"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46" w:history="1">
        <w:r w:rsidRPr="005039FC">
          <w:rPr>
            <w:rStyle w:val="Hyperlink"/>
            <w:noProof/>
          </w:rPr>
          <w:t>Figure 9 Document Feature Vectors Matrix</w:t>
        </w:r>
        <w:r>
          <w:rPr>
            <w:noProof/>
            <w:webHidden/>
          </w:rPr>
          <w:tab/>
        </w:r>
        <w:r>
          <w:rPr>
            <w:noProof/>
            <w:webHidden/>
          </w:rPr>
          <w:fldChar w:fldCharType="begin"/>
        </w:r>
        <w:r>
          <w:rPr>
            <w:noProof/>
            <w:webHidden/>
          </w:rPr>
          <w:instrText xml:space="preserve"> PAGEREF _Toc450584546 \h </w:instrText>
        </w:r>
        <w:r>
          <w:rPr>
            <w:noProof/>
            <w:webHidden/>
          </w:rPr>
        </w:r>
        <w:r>
          <w:rPr>
            <w:noProof/>
            <w:webHidden/>
          </w:rPr>
          <w:fldChar w:fldCharType="separate"/>
        </w:r>
        <w:r>
          <w:rPr>
            <w:noProof/>
            <w:webHidden/>
          </w:rPr>
          <w:t>17</w:t>
        </w:r>
        <w:r>
          <w:rPr>
            <w:noProof/>
            <w:webHidden/>
          </w:rPr>
          <w:fldChar w:fldCharType="end"/>
        </w:r>
      </w:hyperlink>
    </w:p>
    <w:p w14:paraId="627DB52C"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47" w:history="1">
        <w:r w:rsidRPr="005039FC">
          <w:rPr>
            <w:rStyle w:val="Hyperlink"/>
            <w:noProof/>
          </w:rPr>
          <w:t>Figure 10 HBase column family</w:t>
        </w:r>
        <w:r>
          <w:rPr>
            <w:noProof/>
            <w:webHidden/>
          </w:rPr>
          <w:tab/>
        </w:r>
        <w:r>
          <w:rPr>
            <w:noProof/>
            <w:webHidden/>
          </w:rPr>
          <w:fldChar w:fldCharType="begin"/>
        </w:r>
        <w:r>
          <w:rPr>
            <w:noProof/>
            <w:webHidden/>
          </w:rPr>
          <w:instrText xml:space="preserve"> PAGEREF _Toc450584547 \h </w:instrText>
        </w:r>
        <w:r>
          <w:rPr>
            <w:noProof/>
            <w:webHidden/>
          </w:rPr>
        </w:r>
        <w:r>
          <w:rPr>
            <w:noProof/>
            <w:webHidden/>
          </w:rPr>
          <w:fldChar w:fldCharType="separate"/>
        </w:r>
        <w:r>
          <w:rPr>
            <w:noProof/>
            <w:webHidden/>
          </w:rPr>
          <w:t>18</w:t>
        </w:r>
        <w:r>
          <w:rPr>
            <w:noProof/>
            <w:webHidden/>
          </w:rPr>
          <w:fldChar w:fldCharType="end"/>
        </w:r>
      </w:hyperlink>
    </w:p>
    <w:p w14:paraId="0B9C3513"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48" w:history="1">
        <w:r w:rsidRPr="005039FC">
          <w:rPr>
            <w:rStyle w:val="Hyperlink"/>
            <w:noProof/>
          </w:rPr>
          <w:t>Figure 11 HBase columns after export step</w:t>
        </w:r>
        <w:r>
          <w:rPr>
            <w:noProof/>
            <w:webHidden/>
          </w:rPr>
          <w:tab/>
        </w:r>
        <w:r>
          <w:rPr>
            <w:noProof/>
            <w:webHidden/>
          </w:rPr>
          <w:fldChar w:fldCharType="begin"/>
        </w:r>
        <w:r>
          <w:rPr>
            <w:noProof/>
            <w:webHidden/>
          </w:rPr>
          <w:instrText xml:space="preserve"> PAGEREF _Toc450584548 \h </w:instrText>
        </w:r>
        <w:r>
          <w:rPr>
            <w:noProof/>
            <w:webHidden/>
          </w:rPr>
        </w:r>
        <w:r>
          <w:rPr>
            <w:noProof/>
            <w:webHidden/>
          </w:rPr>
          <w:fldChar w:fldCharType="separate"/>
        </w:r>
        <w:r>
          <w:rPr>
            <w:noProof/>
            <w:webHidden/>
          </w:rPr>
          <w:t>19</w:t>
        </w:r>
        <w:r>
          <w:rPr>
            <w:noProof/>
            <w:webHidden/>
          </w:rPr>
          <w:fldChar w:fldCharType="end"/>
        </w:r>
      </w:hyperlink>
    </w:p>
    <w:p w14:paraId="02ACD673"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49" w:history="1">
        <w:r w:rsidRPr="005039FC">
          <w:rPr>
            <w:rStyle w:val="Hyperlink"/>
            <w:noProof/>
          </w:rPr>
          <w:t>Figure 12 Recommendation data flow</w:t>
        </w:r>
        <w:r>
          <w:rPr>
            <w:noProof/>
            <w:webHidden/>
          </w:rPr>
          <w:tab/>
        </w:r>
        <w:r>
          <w:rPr>
            <w:noProof/>
            <w:webHidden/>
          </w:rPr>
          <w:fldChar w:fldCharType="begin"/>
        </w:r>
        <w:r>
          <w:rPr>
            <w:noProof/>
            <w:webHidden/>
          </w:rPr>
          <w:instrText xml:space="preserve"> PAGEREF _Toc450584549 \h </w:instrText>
        </w:r>
        <w:r>
          <w:rPr>
            <w:noProof/>
            <w:webHidden/>
          </w:rPr>
        </w:r>
        <w:r>
          <w:rPr>
            <w:noProof/>
            <w:webHidden/>
          </w:rPr>
          <w:fldChar w:fldCharType="separate"/>
        </w:r>
        <w:r>
          <w:rPr>
            <w:noProof/>
            <w:webHidden/>
          </w:rPr>
          <w:t>21</w:t>
        </w:r>
        <w:r>
          <w:rPr>
            <w:noProof/>
            <w:webHidden/>
          </w:rPr>
          <w:fldChar w:fldCharType="end"/>
        </w:r>
      </w:hyperlink>
    </w:p>
    <w:p w14:paraId="3BABA443"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50" w:history="1">
        <w:r w:rsidRPr="005039FC">
          <w:rPr>
            <w:rStyle w:val="Hyperlink"/>
            <w:noProof/>
          </w:rPr>
          <w:t>Figure 13 Directory structure for build process</w:t>
        </w:r>
        <w:r>
          <w:rPr>
            <w:noProof/>
            <w:webHidden/>
          </w:rPr>
          <w:tab/>
        </w:r>
        <w:r>
          <w:rPr>
            <w:noProof/>
            <w:webHidden/>
          </w:rPr>
          <w:fldChar w:fldCharType="begin"/>
        </w:r>
        <w:r>
          <w:rPr>
            <w:noProof/>
            <w:webHidden/>
          </w:rPr>
          <w:instrText xml:space="preserve"> PAGEREF _Toc450584550 \h </w:instrText>
        </w:r>
        <w:r>
          <w:rPr>
            <w:noProof/>
            <w:webHidden/>
          </w:rPr>
        </w:r>
        <w:r>
          <w:rPr>
            <w:noProof/>
            <w:webHidden/>
          </w:rPr>
          <w:fldChar w:fldCharType="separate"/>
        </w:r>
        <w:r>
          <w:rPr>
            <w:noProof/>
            <w:webHidden/>
          </w:rPr>
          <w:t>22</w:t>
        </w:r>
        <w:r>
          <w:rPr>
            <w:noProof/>
            <w:webHidden/>
          </w:rPr>
          <w:fldChar w:fldCharType="end"/>
        </w:r>
      </w:hyperlink>
    </w:p>
    <w:p w14:paraId="42C977CF" w14:textId="77777777" w:rsidR="00532315" w:rsidRDefault="00532315">
      <w:pPr>
        <w:pStyle w:val="TableofFigures"/>
        <w:tabs>
          <w:tab w:val="right" w:leader="dot" w:pos="8630"/>
        </w:tabs>
        <w:rPr>
          <w:rFonts w:asciiTheme="minorHAnsi" w:eastAsia="宋体" w:hAnsiTheme="minorHAnsi" w:cstheme="minorBidi"/>
          <w:i w:val="0"/>
          <w:iCs w:val="0"/>
          <w:noProof/>
        </w:rPr>
      </w:pPr>
      <w:hyperlink r:id="rId10" w:anchor="_Toc450584551" w:history="1">
        <w:r w:rsidRPr="005039FC">
          <w:rPr>
            <w:rStyle w:val="Hyperlink"/>
            <w:noProof/>
          </w:rPr>
          <w:t>Figure 15 Directory structure for user recommendation build process</w:t>
        </w:r>
        <w:r>
          <w:rPr>
            <w:noProof/>
            <w:webHidden/>
          </w:rPr>
          <w:tab/>
        </w:r>
        <w:r>
          <w:rPr>
            <w:noProof/>
            <w:webHidden/>
          </w:rPr>
          <w:fldChar w:fldCharType="begin"/>
        </w:r>
        <w:r>
          <w:rPr>
            <w:noProof/>
            <w:webHidden/>
          </w:rPr>
          <w:instrText xml:space="preserve"> PAGEREF _Toc450584551 \h </w:instrText>
        </w:r>
        <w:r>
          <w:rPr>
            <w:noProof/>
            <w:webHidden/>
          </w:rPr>
        </w:r>
        <w:r>
          <w:rPr>
            <w:noProof/>
            <w:webHidden/>
          </w:rPr>
          <w:fldChar w:fldCharType="separate"/>
        </w:r>
        <w:r>
          <w:rPr>
            <w:noProof/>
            <w:webHidden/>
          </w:rPr>
          <w:t>25</w:t>
        </w:r>
        <w:r>
          <w:rPr>
            <w:noProof/>
            <w:webHidden/>
          </w:rPr>
          <w:fldChar w:fldCharType="end"/>
        </w:r>
      </w:hyperlink>
    </w:p>
    <w:p w14:paraId="46060608"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52" w:history="1">
        <w:r w:rsidRPr="005039FC">
          <w:rPr>
            <w:rStyle w:val="Hyperlink"/>
            <w:noProof/>
          </w:rPr>
          <w:t>Figure 16 Screenshot of final output for user recommendation</w:t>
        </w:r>
        <w:r>
          <w:rPr>
            <w:noProof/>
            <w:webHidden/>
          </w:rPr>
          <w:tab/>
        </w:r>
        <w:r>
          <w:rPr>
            <w:noProof/>
            <w:webHidden/>
          </w:rPr>
          <w:fldChar w:fldCharType="begin"/>
        </w:r>
        <w:r>
          <w:rPr>
            <w:noProof/>
            <w:webHidden/>
          </w:rPr>
          <w:instrText xml:space="preserve"> PAGEREF _Toc450584552 \h </w:instrText>
        </w:r>
        <w:r>
          <w:rPr>
            <w:noProof/>
            <w:webHidden/>
          </w:rPr>
        </w:r>
        <w:r>
          <w:rPr>
            <w:noProof/>
            <w:webHidden/>
          </w:rPr>
          <w:fldChar w:fldCharType="separate"/>
        </w:r>
        <w:r>
          <w:rPr>
            <w:noProof/>
            <w:webHidden/>
          </w:rPr>
          <w:t>26</w:t>
        </w:r>
        <w:r>
          <w:rPr>
            <w:noProof/>
            <w:webHidden/>
          </w:rPr>
          <w:fldChar w:fldCharType="end"/>
        </w:r>
      </w:hyperlink>
    </w:p>
    <w:p w14:paraId="702245D5"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53" w:history="1">
        <w:r w:rsidRPr="005039FC">
          <w:rPr>
            <w:rStyle w:val="Hyperlink"/>
            <w:noProof/>
          </w:rPr>
          <w:t>Figure 17 Tweet input file</w:t>
        </w:r>
        <w:r>
          <w:rPr>
            <w:noProof/>
            <w:webHidden/>
          </w:rPr>
          <w:tab/>
        </w:r>
        <w:r>
          <w:rPr>
            <w:noProof/>
            <w:webHidden/>
          </w:rPr>
          <w:fldChar w:fldCharType="begin"/>
        </w:r>
        <w:r>
          <w:rPr>
            <w:noProof/>
            <w:webHidden/>
          </w:rPr>
          <w:instrText xml:space="preserve"> PAGEREF _Toc450584553 \h </w:instrText>
        </w:r>
        <w:r>
          <w:rPr>
            <w:noProof/>
            <w:webHidden/>
          </w:rPr>
        </w:r>
        <w:r>
          <w:rPr>
            <w:noProof/>
            <w:webHidden/>
          </w:rPr>
          <w:fldChar w:fldCharType="separate"/>
        </w:r>
        <w:r>
          <w:rPr>
            <w:noProof/>
            <w:webHidden/>
          </w:rPr>
          <w:t>27</w:t>
        </w:r>
        <w:r>
          <w:rPr>
            <w:noProof/>
            <w:webHidden/>
          </w:rPr>
          <w:fldChar w:fldCharType="end"/>
        </w:r>
      </w:hyperlink>
    </w:p>
    <w:p w14:paraId="6DDDEFEA"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54" w:history="1">
        <w:r w:rsidRPr="005039FC">
          <w:rPr>
            <w:rStyle w:val="Hyperlink"/>
            <w:noProof/>
          </w:rPr>
          <w:t>Figure 18 List of tweets each term appears in; output of first MapReduce job</w:t>
        </w:r>
        <w:r>
          <w:rPr>
            <w:noProof/>
            <w:webHidden/>
          </w:rPr>
          <w:tab/>
        </w:r>
        <w:r>
          <w:rPr>
            <w:noProof/>
            <w:webHidden/>
          </w:rPr>
          <w:fldChar w:fldCharType="begin"/>
        </w:r>
        <w:r>
          <w:rPr>
            <w:noProof/>
            <w:webHidden/>
          </w:rPr>
          <w:instrText xml:space="preserve"> PAGEREF _Toc450584554 \h </w:instrText>
        </w:r>
        <w:r>
          <w:rPr>
            <w:noProof/>
            <w:webHidden/>
          </w:rPr>
        </w:r>
        <w:r>
          <w:rPr>
            <w:noProof/>
            <w:webHidden/>
          </w:rPr>
          <w:fldChar w:fldCharType="separate"/>
        </w:r>
        <w:r>
          <w:rPr>
            <w:noProof/>
            <w:webHidden/>
          </w:rPr>
          <w:t>28</w:t>
        </w:r>
        <w:r>
          <w:rPr>
            <w:noProof/>
            <w:webHidden/>
          </w:rPr>
          <w:fldChar w:fldCharType="end"/>
        </w:r>
      </w:hyperlink>
    </w:p>
    <w:p w14:paraId="7649E7CE"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55" w:history="1">
        <w:r w:rsidRPr="005039FC">
          <w:rPr>
            <w:rStyle w:val="Hyperlink"/>
            <w:noProof/>
          </w:rPr>
          <w:t>Figure 19 List of tweet IDs similar to each tweet; output of second MapReduce job</w:t>
        </w:r>
        <w:r>
          <w:rPr>
            <w:noProof/>
            <w:webHidden/>
          </w:rPr>
          <w:tab/>
        </w:r>
        <w:r>
          <w:rPr>
            <w:noProof/>
            <w:webHidden/>
          </w:rPr>
          <w:fldChar w:fldCharType="begin"/>
        </w:r>
        <w:r>
          <w:rPr>
            <w:noProof/>
            <w:webHidden/>
          </w:rPr>
          <w:instrText xml:space="preserve"> PAGEREF _Toc450584555 \h </w:instrText>
        </w:r>
        <w:r>
          <w:rPr>
            <w:noProof/>
            <w:webHidden/>
          </w:rPr>
        </w:r>
        <w:r>
          <w:rPr>
            <w:noProof/>
            <w:webHidden/>
          </w:rPr>
          <w:fldChar w:fldCharType="separate"/>
        </w:r>
        <w:r>
          <w:rPr>
            <w:noProof/>
            <w:webHidden/>
          </w:rPr>
          <w:t>28</w:t>
        </w:r>
        <w:r>
          <w:rPr>
            <w:noProof/>
            <w:webHidden/>
          </w:rPr>
          <w:fldChar w:fldCharType="end"/>
        </w:r>
      </w:hyperlink>
    </w:p>
    <w:p w14:paraId="0C4EB729"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56" w:history="1">
        <w:r w:rsidRPr="005039FC">
          <w:rPr>
            <w:rStyle w:val="Hyperlink"/>
            <w:noProof/>
          </w:rPr>
          <w:t>Figure 20 Compute similarity between tweets</w:t>
        </w:r>
        <w:r>
          <w:rPr>
            <w:noProof/>
            <w:webHidden/>
          </w:rPr>
          <w:tab/>
        </w:r>
        <w:r>
          <w:rPr>
            <w:noProof/>
            <w:webHidden/>
          </w:rPr>
          <w:fldChar w:fldCharType="begin"/>
        </w:r>
        <w:r>
          <w:rPr>
            <w:noProof/>
            <w:webHidden/>
          </w:rPr>
          <w:instrText xml:space="preserve"> PAGEREF _Toc450584556 \h </w:instrText>
        </w:r>
        <w:r>
          <w:rPr>
            <w:noProof/>
            <w:webHidden/>
          </w:rPr>
        </w:r>
        <w:r>
          <w:rPr>
            <w:noProof/>
            <w:webHidden/>
          </w:rPr>
          <w:fldChar w:fldCharType="separate"/>
        </w:r>
        <w:r>
          <w:rPr>
            <w:noProof/>
            <w:webHidden/>
          </w:rPr>
          <w:t>28</w:t>
        </w:r>
        <w:r>
          <w:rPr>
            <w:noProof/>
            <w:webHidden/>
          </w:rPr>
          <w:fldChar w:fldCharType="end"/>
        </w:r>
      </w:hyperlink>
    </w:p>
    <w:p w14:paraId="42D553F8"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57" w:history="1">
        <w:r w:rsidRPr="005039FC">
          <w:rPr>
            <w:rStyle w:val="Hyperlink"/>
            <w:noProof/>
          </w:rPr>
          <w:t>Figure 21 Tf-idf score of each term in different tweets</w:t>
        </w:r>
        <w:r>
          <w:rPr>
            <w:noProof/>
            <w:webHidden/>
          </w:rPr>
          <w:tab/>
        </w:r>
        <w:r>
          <w:rPr>
            <w:noProof/>
            <w:webHidden/>
          </w:rPr>
          <w:fldChar w:fldCharType="begin"/>
        </w:r>
        <w:r>
          <w:rPr>
            <w:noProof/>
            <w:webHidden/>
          </w:rPr>
          <w:instrText xml:space="preserve"> PAGEREF _Toc450584557 \h </w:instrText>
        </w:r>
        <w:r>
          <w:rPr>
            <w:noProof/>
            <w:webHidden/>
          </w:rPr>
        </w:r>
        <w:r>
          <w:rPr>
            <w:noProof/>
            <w:webHidden/>
          </w:rPr>
          <w:fldChar w:fldCharType="separate"/>
        </w:r>
        <w:r>
          <w:rPr>
            <w:noProof/>
            <w:webHidden/>
          </w:rPr>
          <w:t>28</w:t>
        </w:r>
        <w:r>
          <w:rPr>
            <w:noProof/>
            <w:webHidden/>
          </w:rPr>
          <w:fldChar w:fldCharType="end"/>
        </w:r>
      </w:hyperlink>
    </w:p>
    <w:p w14:paraId="0D033427"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58" w:history="1">
        <w:r w:rsidRPr="005039FC">
          <w:rPr>
            <w:rStyle w:val="Hyperlink"/>
            <w:noProof/>
          </w:rPr>
          <w:t>Figure 22 First nine tweets in the cluster, for testing purpose</w:t>
        </w:r>
        <w:r>
          <w:rPr>
            <w:noProof/>
            <w:webHidden/>
          </w:rPr>
          <w:tab/>
        </w:r>
        <w:r>
          <w:rPr>
            <w:noProof/>
            <w:webHidden/>
          </w:rPr>
          <w:fldChar w:fldCharType="begin"/>
        </w:r>
        <w:r>
          <w:rPr>
            <w:noProof/>
            <w:webHidden/>
          </w:rPr>
          <w:instrText xml:space="preserve"> PAGEREF _Toc450584558 \h </w:instrText>
        </w:r>
        <w:r>
          <w:rPr>
            <w:noProof/>
            <w:webHidden/>
          </w:rPr>
        </w:r>
        <w:r>
          <w:rPr>
            <w:noProof/>
            <w:webHidden/>
          </w:rPr>
          <w:fldChar w:fldCharType="separate"/>
        </w:r>
        <w:r>
          <w:rPr>
            <w:noProof/>
            <w:webHidden/>
          </w:rPr>
          <w:t>29</w:t>
        </w:r>
        <w:r>
          <w:rPr>
            <w:noProof/>
            <w:webHidden/>
          </w:rPr>
          <w:fldChar w:fldCharType="end"/>
        </w:r>
      </w:hyperlink>
    </w:p>
    <w:p w14:paraId="4EF47497"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59" w:history="1">
        <w:r w:rsidRPr="005039FC">
          <w:rPr>
            <w:rStyle w:val="Hyperlink"/>
            <w:noProof/>
          </w:rPr>
          <w:t>Figure 23 Tweets similarity matrix (of first nine tweets)</w:t>
        </w:r>
        <w:r>
          <w:rPr>
            <w:noProof/>
            <w:webHidden/>
          </w:rPr>
          <w:tab/>
        </w:r>
        <w:r>
          <w:rPr>
            <w:noProof/>
            <w:webHidden/>
          </w:rPr>
          <w:fldChar w:fldCharType="begin"/>
        </w:r>
        <w:r>
          <w:rPr>
            <w:noProof/>
            <w:webHidden/>
          </w:rPr>
          <w:instrText xml:space="preserve"> PAGEREF _Toc450584559 \h </w:instrText>
        </w:r>
        <w:r>
          <w:rPr>
            <w:noProof/>
            <w:webHidden/>
          </w:rPr>
        </w:r>
        <w:r>
          <w:rPr>
            <w:noProof/>
            <w:webHidden/>
          </w:rPr>
          <w:fldChar w:fldCharType="separate"/>
        </w:r>
        <w:r>
          <w:rPr>
            <w:noProof/>
            <w:webHidden/>
          </w:rPr>
          <w:t>29</w:t>
        </w:r>
        <w:r>
          <w:rPr>
            <w:noProof/>
            <w:webHidden/>
          </w:rPr>
          <w:fldChar w:fldCharType="end"/>
        </w:r>
      </w:hyperlink>
    </w:p>
    <w:p w14:paraId="13299615"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60" w:history="1">
        <w:r w:rsidRPr="005039FC">
          <w:rPr>
            <w:rStyle w:val="Hyperlink"/>
            <w:noProof/>
          </w:rPr>
          <w:t>Figure 24 Pipline of execution</w:t>
        </w:r>
        <w:r>
          <w:rPr>
            <w:noProof/>
            <w:webHidden/>
          </w:rPr>
          <w:tab/>
        </w:r>
        <w:r>
          <w:rPr>
            <w:noProof/>
            <w:webHidden/>
          </w:rPr>
          <w:fldChar w:fldCharType="begin"/>
        </w:r>
        <w:r>
          <w:rPr>
            <w:noProof/>
            <w:webHidden/>
          </w:rPr>
          <w:instrText xml:space="preserve"> PAGEREF _Toc450584560 \h </w:instrText>
        </w:r>
        <w:r>
          <w:rPr>
            <w:noProof/>
            <w:webHidden/>
          </w:rPr>
        </w:r>
        <w:r>
          <w:rPr>
            <w:noProof/>
            <w:webHidden/>
          </w:rPr>
          <w:fldChar w:fldCharType="separate"/>
        </w:r>
        <w:r>
          <w:rPr>
            <w:noProof/>
            <w:webHidden/>
          </w:rPr>
          <w:t>30</w:t>
        </w:r>
        <w:r>
          <w:rPr>
            <w:noProof/>
            <w:webHidden/>
          </w:rPr>
          <w:fldChar w:fldCharType="end"/>
        </w:r>
      </w:hyperlink>
    </w:p>
    <w:p w14:paraId="3D6F5335"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61" w:history="1">
        <w:r w:rsidRPr="005039FC">
          <w:rPr>
            <w:rStyle w:val="Hyperlink"/>
            <w:noProof/>
          </w:rPr>
          <w:t>Figure 25 output of mapper of MR-1</w:t>
        </w:r>
        <w:r>
          <w:rPr>
            <w:noProof/>
            <w:webHidden/>
          </w:rPr>
          <w:tab/>
        </w:r>
        <w:r>
          <w:rPr>
            <w:noProof/>
            <w:webHidden/>
          </w:rPr>
          <w:fldChar w:fldCharType="begin"/>
        </w:r>
        <w:r>
          <w:rPr>
            <w:noProof/>
            <w:webHidden/>
          </w:rPr>
          <w:instrText xml:space="preserve"> PAGEREF _Toc450584561 \h </w:instrText>
        </w:r>
        <w:r>
          <w:rPr>
            <w:noProof/>
            <w:webHidden/>
          </w:rPr>
        </w:r>
        <w:r>
          <w:rPr>
            <w:noProof/>
            <w:webHidden/>
          </w:rPr>
          <w:fldChar w:fldCharType="separate"/>
        </w:r>
        <w:r>
          <w:rPr>
            <w:noProof/>
            <w:webHidden/>
          </w:rPr>
          <w:t>31</w:t>
        </w:r>
        <w:r>
          <w:rPr>
            <w:noProof/>
            <w:webHidden/>
          </w:rPr>
          <w:fldChar w:fldCharType="end"/>
        </w:r>
      </w:hyperlink>
    </w:p>
    <w:p w14:paraId="72D7FF34"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62" w:history="1">
        <w:r w:rsidRPr="005039FC">
          <w:rPr>
            <w:rStyle w:val="Hyperlink"/>
            <w:noProof/>
          </w:rPr>
          <w:t>Figure 26 Output of mapper of MR-2</w:t>
        </w:r>
        <w:r>
          <w:rPr>
            <w:noProof/>
            <w:webHidden/>
          </w:rPr>
          <w:tab/>
        </w:r>
        <w:r>
          <w:rPr>
            <w:noProof/>
            <w:webHidden/>
          </w:rPr>
          <w:fldChar w:fldCharType="begin"/>
        </w:r>
        <w:r>
          <w:rPr>
            <w:noProof/>
            <w:webHidden/>
          </w:rPr>
          <w:instrText xml:space="preserve"> PAGEREF _Toc450584562 \h </w:instrText>
        </w:r>
        <w:r>
          <w:rPr>
            <w:noProof/>
            <w:webHidden/>
          </w:rPr>
        </w:r>
        <w:r>
          <w:rPr>
            <w:noProof/>
            <w:webHidden/>
          </w:rPr>
          <w:fldChar w:fldCharType="separate"/>
        </w:r>
        <w:r>
          <w:rPr>
            <w:noProof/>
            <w:webHidden/>
          </w:rPr>
          <w:t>32</w:t>
        </w:r>
        <w:r>
          <w:rPr>
            <w:noProof/>
            <w:webHidden/>
          </w:rPr>
          <w:fldChar w:fldCharType="end"/>
        </w:r>
      </w:hyperlink>
    </w:p>
    <w:p w14:paraId="63665DC2"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63" w:history="1">
        <w:r w:rsidRPr="005039FC">
          <w:rPr>
            <w:rStyle w:val="Hyperlink"/>
            <w:noProof/>
          </w:rPr>
          <w:t>Figure 27 Output of reducer of MR-2</w:t>
        </w:r>
        <w:r>
          <w:rPr>
            <w:noProof/>
            <w:webHidden/>
          </w:rPr>
          <w:tab/>
        </w:r>
        <w:r>
          <w:rPr>
            <w:noProof/>
            <w:webHidden/>
          </w:rPr>
          <w:fldChar w:fldCharType="begin"/>
        </w:r>
        <w:r>
          <w:rPr>
            <w:noProof/>
            <w:webHidden/>
          </w:rPr>
          <w:instrText xml:space="preserve"> PAGEREF _Toc450584563 \h </w:instrText>
        </w:r>
        <w:r>
          <w:rPr>
            <w:noProof/>
            <w:webHidden/>
          </w:rPr>
        </w:r>
        <w:r>
          <w:rPr>
            <w:noProof/>
            <w:webHidden/>
          </w:rPr>
          <w:fldChar w:fldCharType="separate"/>
        </w:r>
        <w:r>
          <w:rPr>
            <w:noProof/>
            <w:webHidden/>
          </w:rPr>
          <w:t>32</w:t>
        </w:r>
        <w:r>
          <w:rPr>
            <w:noProof/>
            <w:webHidden/>
          </w:rPr>
          <w:fldChar w:fldCharType="end"/>
        </w:r>
      </w:hyperlink>
    </w:p>
    <w:p w14:paraId="490601F3" w14:textId="4239AFC9" w:rsidR="00041211" w:rsidRPr="00754029" w:rsidRDefault="00041211" w:rsidP="00041211">
      <w:r w:rsidRPr="00754029">
        <w:fldChar w:fldCharType="end"/>
      </w:r>
    </w:p>
    <w:p w14:paraId="66550144" w14:textId="77777777" w:rsidR="008C5D9A" w:rsidRDefault="008C5D9A">
      <w:pPr>
        <w:spacing w:before="120" w:after="200" w:line="264" w:lineRule="auto"/>
        <w:rPr>
          <w:rFonts w:eastAsiaTheme="majorEastAsia"/>
          <w:color w:val="00A0B8" w:themeColor="accent1"/>
          <w:sz w:val="30"/>
        </w:rPr>
      </w:pPr>
      <w:r>
        <w:br w:type="page"/>
      </w:r>
    </w:p>
    <w:p w14:paraId="24893BD2" w14:textId="77777777" w:rsidR="00532315" w:rsidRDefault="009D4337" w:rsidP="00460836">
      <w:pPr>
        <w:pStyle w:val="Heading1"/>
        <w:numPr>
          <w:ilvl w:val="0"/>
          <w:numId w:val="0"/>
        </w:numPr>
        <w:ind w:left="432" w:hanging="432"/>
        <w:rPr>
          <w:noProof/>
        </w:rPr>
      </w:pPr>
      <w:bookmarkStart w:id="7" w:name="_Toc450584489"/>
      <w:r w:rsidRPr="00754029">
        <w:rPr>
          <w:rFonts w:ascii="Times New Roman" w:hAnsi="Times New Roman" w:cs="Times New Roman"/>
        </w:rPr>
        <w:lastRenderedPageBreak/>
        <w:t>List of Tables</w:t>
      </w:r>
      <w:bookmarkEnd w:id="7"/>
      <w:r w:rsidR="003A273B" w:rsidRPr="00754029">
        <w:rPr>
          <w:rFonts w:ascii="Times New Roman" w:hAnsi="Times New Roman" w:cs="Times New Roman"/>
        </w:rPr>
        <w:fldChar w:fldCharType="begin"/>
      </w:r>
      <w:r w:rsidR="003A273B" w:rsidRPr="00754029">
        <w:rPr>
          <w:rFonts w:ascii="Times New Roman" w:hAnsi="Times New Roman" w:cs="Times New Roman"/>
        </w:rPr>
        <w:instrText xml:space="preserve"> TOC \h \z \c "Table" </w:instrText>
      </w:r>
      <w:r w:rsidR="003A273B" w:rsidRPr="00754029">
        <w:rPr>
          <w:rFonts w:ascii="Times New Roman" w:hAnsi="Times New Roman" w:cs="Times New Roman"/>
        </w:rPr>
        <w:fldChar w:fldCharType="separate"/>
      </w:r>
    </w:p>
    <w:p w14:paraId="3FC89EA9"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64" w:history="1">
        <w:r w:rsidRPr="00416A93">
          <w:rPr>
            <w:rStyle w:val="Hyperlink"/>
            <w:noProof/>
          </w:rPr>
          <w:t>Table 1 Inventory of all the source files</w:t>
        </w:r>
        <w:r>
          <w:rPr>
            <w:noProof/>
            <w:webHidden/>
          </w:rPr>
          <w:tab/>
        </w:r>
        <w:r>
          <w:rPr>
            <w:noProof/>
            <w:webHidden/>
          </w:rPr>
          <w:fldChar w:fldCharType="begin"/>
        </w:r>
        <w:r>
          <w:rPr>
            <w:noProof/>
            <w:webHidden/>
          </w:rPr>
          <w:instrText xml:space="preserve"> PAGEREF _Toc450584564 \h </w:instrText>
        </w:r>
        <w:r>
          <w:rPr>
            <w:noProof/>
            <w:webHidden/>
          </w:rPr>
        </w:r>
        <w:r>
          <w:rPr>
            <w:noProof/>
            <w:webHidden/>
          </w:rPr>
          <w:fldChar w:fldCharType="separate"/>
        </w:r>
        <w:r>
          <w:rPr>
            <w:noProof/>
            <w:webHidden/>
          </w:rPr>
          <w:t>22</w:t>
        </w:r>
        <w:r>
          <w:rPr>
            <w:noProof/>
            <w:webHidden/>
          </w:rPr>
          <w:fldChar w:fldCharType="end"/>
        </w:r>
      </w:hyperlink>
    </w:p>
    <w:p w14:paraId="0E7B9C27" w14:textId="77777777" w:rsidR="00532315" w:rsidRDefault="00532315">
      <w:pPr>
        <w:pStyle w:val="TableofFigures"/>
        <w:tabs>
          <w:tab w:val="right" w:leader="dot" w:pos="8630"/>
        </w:tabs>
        <w:rPr>
          <w:rFonts w:asciiTheme="minorHAnsi" w:eastAsia="宋体" w:hAnsiTheme="minorHAnsi" w:cstheme="minorBidi"/>
          <w:i w:val="0"/>
          <w:iCs w:val="0"/>
          <w:noProof/>
        </w:rPr>
      </w:pPr>
      <w:hyperlink w:anchor="_Toc450584565" w:history="1">
        <w:r w:rsidRPr="00416A93">
          <w:rPr>
            <w:rStyle w:val="Hyperlink"/>
            <w:noProof/>
          </w:rPr>
          <w:t>Table 2 Tentative timeline of the project</w:t>
        </w:r>
        <w:r>
          <w:rPr>
            <w:noProof/>
            <w:webHidden/>
          </w:rPr>
          <w:tab/>
        </w:r>
        <w:r>
          <w:rPr>
            <w:noProof/>
            <w:webHidden/>
          </w:rPr>
          <w:fldChar w:fldCharType="begin"/>
        </w:r>
        <w:r>
          <w:rPr>
            <w:noProof/>
            <w:webHidden/>
          </w:rPr>
          <w:instrText xml:space="preserve"> PAGEREF _Toc450584565 \h </w:instrText>
        </w:r>
        <w:r>
          <w:rPr>
            <w:noProof/>
            <w:webHidden/>
          </w:rPr>
        </w:r>
        <w:r>
          <w:rPr>
            <w:noProof/>
            <w:webHidden/>
          </w:rPr>
          <w:fldChar w:fldCharType="separate"/>
        </w:r>
        <w:r>
          <w:rPr>
            <w:noProof/>
            <w:webHidden/>
          </w:rPr>
          <w:t>36</w:t>
        </w:r>
        <w:r>
          <w:rPr>
            <w:noProof/>
            <w:webHidden/>
          </w:rPr>
          <w:fldChar w:fldCharType="end"/>
        </w:r>
      </w:hyperlink>
    </w:p>
    <w:p w14:paraId="2BEC00CF" w14:textId="77777777" w:rsidR="00460836" w:rsidRPr="00754029" w:rsidRDefault="003A273B" w:rsidP="00460836">
      <w:pPr>
        <w:pStyle w:val="Heading1"/>
        <w:numPr>
          <w:ilvl w:val="0"/>
          <w:numId w:val="0"/>
        </w:numPr>
        <w:rPr>
          <w:rFonts w:ascii="Times New Roman" w:hAnsi="Times New Roman" w:cs="Times New Roman"/>
          <w:lang w:eastAsia="ja-JP"/>
        </w:rPr>
      </w:pPr>
      <w:r w:rsidRPr="00754029">
        <w:rPr>
          <w:rFonts w:ascii="Times New Roman" w:hAnsi="Times New Roman" w:cs="Times New Roman"/>
        </w:rPr>
        <w:fldChar w:fldCharType="end"/>
      </w:r>
    </w:p>
    <w:p w14:paraId="18DF81BE" w14:textId="23B4A7D4" w:rsidR="003858EA" w:rsidRPr="00754029" w:rsidRDefault="003858EA" w:rsidP="003858EA">
      <w:pPr>
        <w:pStyle w:val="Heading1"/>
        <w:numPr>
          <w:ilvl w:val="0"/>
          <w:numId w:val="0"/>
        </w:numPr>
        <w:ind w:left="432"/>
        <w:rPr>
          <w:rFonts w:ascii="Times New Roman" w:hAnsi="Times New Roman" w:cs="Times New Roman"/>
        </w:rPr>
      </w:pPr>
      <w:r w:rsidRPr="00754029">
        <w:rPr>
          <w:rFonts w:ascii="Times New Roman" w:hAnsi="Times New Roman" w:cs="Times New Roman"/>
        </w:rPr>
        <w:t xml:space="preserve"> </w:t>
      </w:r>
    </w:p>
    <w:p w14:paraId="735162D0" w14:textId="64F647EC" w:rsidR="006E27EE" w:rsidRPr="00754029" w:rsidRDefault="007672B2" w:rsidP="00D67A9C">
      <w:pPr>
        <w:pStyle w:val="text"/>
        <w:rPr>
          <w:lang w:eastAsia="ja-JP"/>
        </w:rPr>
      </w:pPr>
      <w:r w:rsidRPr="00754029">
        <w:br w:type="page"/>
      </w:r>
      <w:bookmarkStart w:id="8" w:name="_GoBack"/>
      <w:bookmarkEnd w:id="8"/>
    </w:p>
    <w:p w14:paraId="739E577D" w14:textId="6F6D7181" w:rsidR="00277DAE" w:rsidRPr="00754029" w:rsidRDefault="002261FF" w:rsidP="001B0BF1">
      <w:pPr>
        <w:pStyle w:val="Heading1"/>
        <w:rPr>
          <w:rFonts w:ascii="Times New Roman" w:hAnsi="Times New Roman" w:cs="Times New Roman"/>
        </w:rPr>
      </w:pPr>
      <w:bookmarkStart w:id="9" w:name="_Toc450584490"/>
      <w:r w:rsidRPr="00754029">
        <w:rPr>
          <w:rFonts w:ascii="Times New Roman" w:hAnsi="Times New Roman" w:cs="Times New Roman"/>
        </w:rPr>
        <w:lastRenderedPageBreak/>
        <w:t>Introduction</w:t>
      </w:r>
      <w:bookmarkEnd w:id="9"/>
    </w:p>
    <w:p w14:paraId="59535C13" w14:textId="77777777" w:rsidR="00FC3822" w:rsidRPr="00754029" w:rsidRDefault="00FC3822" w:rsidP="00E62BC6">
      <w:pPr>
        <w:pStyle w:val="ListParagraph"/>
        <w:jc w:val="both"/>
      </w:pPr>
      <w:r w:rsidRPr="00754029">
        <w:t>Collaborative filtering, commonly called recommendation, is often built into advanced information retrieval systems and recommends items based on current search results. Despite the name, which is usually used to refer specifically to user-based recommendation, our project will make use of a hybrid of both content-based and user-based approaches to recommend related documents to each query search.</w:t>
      </w:r>
    </w:p>
    <w:p w14:paraId="6E0033A5" w14:textId="77777777" w:rsidR="00FC3822" w:rsidRPr="00754029" w:rsidRDefault="00FC3822" w:rsidP="00E62BC6">
      <w:pPr>
        <w:pStyle w:val="ListParagraph"/>
        <w:jc w:val="both"/>
      </w:pPr>
      <w:r w:rsidRPr="00754029">
        <w:tab/>
      </w:r>
      <w:r w:rsidRPr="00754029">
        <w:tab/>
      </w:r>
      <w:r w:rsidRPr="00754029">
        <w:tab/>
      </w:r>
      <w:r w:rsidRPr="00754029">
        <w:tab/>
      </w:r>
      <w:r w:rsidRPr="00754029">
        <w:tab/>
      </w:r>
    </w:p>
    <w:p w14:paraId="18CA2C9E" w14:textId="77777777" w:rsidR="00FC3822" w:rsidRPr="00754029" w:rsidRDefault="00FC3822" w:rsidP="00E62BC6">
      <w:pPr>
        <w:pStyle w:val="ListParagraph"/>
        <w:jc w:val="both"/>
      </w:pPr>
      <w:r w:rsidRPr="00754029">
        <w:t>There are three major filtering algorithms to make recommendations. Content-based filtering is to learn what kinds of contents a user likes and then match the contents of a current article with a “content prototype” that we believe describes well what the user likes [3]. Collaborative filtering (user-based filtering) assumes that if users who are similar to the current user like some items, the current user might also like it [3]. A hybrid recommender combines the two, probably also involving knowledge-based and demographic techniques.</w:t>
      </w:r>
    </w:p>
    <w:p w14:paraId="1F1E5DA0" w14:textId="77777777" w:rsidR="00FC3822" w:rsidRPr="00754029" w:rsidRDefault="00FC3822" w:rsidP="00E62BC6">
      <w:pPr>
        <w:pStyle w:val="ListParagraph"/>
        <w:jc w:val="both"/>
      </w:pPr>
      <w:r w:rsidRPr="00754029">
        <w:tab/>
      </w:r>
      <w:r w:rsidRPr="00754029">
        <w:tab/>
      </w:r>
      <w:r w:rsidRPr="00754029">
        <w:tab/>
      </w:r>
      <w:r w:rsidRPr="00754029">
        <w:tab/>
      </w:r>
      <w:r w:rsidRPr="00754029">
        <w:tab/>
      </w:r>
    </w:p>
    <w:p w14:paraId="6AFA8DC0" w14:textId="77777777" w:rsidR="00FC3822" w:rsidRPr="00754029" w:rsidRDefault="00FC3822" w:rsidP="00E62BC6">
      <w:pPr>
        <w:pStyle w:val="ListParagraph"/>
        <w:jc w:val="both"/>
      </w:pPr>
      <w:r w:rsidRPr="00754029">
        <w:t>The goal of our recommendation system is to better assist users in finding the information they are looking for without having to enter a very concise query to the information retrieval system. For this project, we will be reading in the user query and the corresponding results from the Solr team, along with all the user query history available, to do some back-end recommending computation that leads to a list of related documents, so that the Front End team will be able to show recommendations of items that might also be of interest to the users.</w:t>
      </w:r>
    </w:p>
    <w:p w14:paraId="291CFBA8" w14:textId="77777777" w:rsidR="00FC3822" w:rsidRPr="00754029" w:rsidRDefault="00FC3822" w:rsidP="00E62BC6">
      <w:pPr>
        <w:pStyle w:val="ListParagraph"/>
        <w:jc w:val="both"/>
      </w:pPr>
      <w:r w:rsidRPr="00754029">
        <w:tab/>
      </w:r>
      <w:r w:rsidRPr="00754029">
        <w:tab/>
      </w:r>
      <w:r w:rsidRPr="00754029">
        <w:tab/>
      </w:r>
      <w:r w:rsidRPr="00754029">
        <w:tab/>
      </w:r>
      <w:r w:rsidRPr="00754029">
        <w:tab/>
      </w:r>
    </w:p>
    <w:p w14:paraId="7A9C4478" w14:textId="4328AE5A" w:rsidR="00F34E33" w:rsidRPr="00754029" w:rsidRDefault="00FC3822" w:rsidP="00E62BC6">
      <w:pPr>
        <w:pStyle w:val="ListParagraph"/>
        <w:jc w:val="both"/>
      </w:pPr>
      <w:r w:rsidRPr="00754029">
        <w:t>In this final report, we first introduce the background and goals of our team, offering a high-level overview about where our part fits in the whole course project and why it is important. Then we describe both the requirements set for our team and what our data requirements from other teams, setting out tasks and expectations. After that, in the literature review part, we discussed recommendation systems research in general, the status quo and models and algorithms that we will use for this project. Following that, we presented our current system design, talked about the challenges we face, the solutions we have come up with, and how we plan to build the system. Subsequently, we discussed the evaluation metrics to ensure the quality of the results as well as the performance of our recommendation system. Finally, we laid out our plans and milestones in a semester timeline table along with our current progress.</w:t>
      </w:r>
    </w:p>
    <w:p w14:paraId="331171ED" w14:textId="0790B985" w:rsidR="00B84CE3" w:rsidRPr="00754029" w:rsidRDefault="00165621" w:rsidP="007672B2">
      <w:pPr>
        <w:pStyle w:val="Heading1"/>
        <w:rPr>
          <w:rFonts w:ascii="Times New Roman" w:hAnsi="Times New Roman" w:cs="Times New Roman"/>
        </w:rPr>
      </w:pPr>
      <w:bookmarkStart w:id="10" w:name="_Toc450584491"/>
      <w:r w:rsidRPr="00754029">
        <w:rPr>
          <w:rFonts w:ascii="Times New Roman" w:hAnsi="Times New Roman" w:cs="Times New Roman"/>
        </w:rPr>
        <w:t xml:space="preserve">Project </w:t>
      </w:r>
      <w:r w:rsidR="004D5466" w:rsidRPr="00754029">
        <w:rPr>
          <w:rFonts w:ascii="Times New Roman" w:hAnsi="Times New Roman" w:cs="Times New Roman"/>
        </w:rPr>
        <w:t>Requirements</w:t>
      </w:r>
      <w:bookmarkEnd w:id="10"/>
    </w:p>
    <w:p w14:paraId="24D637BD" w14:textId="77777777" w:rsidR="00DD4EE6" w:rsidRPr="00754029" w:rsidRDefault="00DD4EE6" w:rsidP="00E62BC6">
      <w:pPr>
        <w:pStyle w:val="ListParagraph"/>
        <w:jc w:val="both"/>
      </w:pPr>
      <w:r w:rsidRPr="00754029">
        <w:t xml:space="preserve">The end goal of our team is to build a recommendation system which can recommend tweets and webpages to a user who searches for documents of either type within a particular context. </w:t>
      </w:r>
    </w:p>
    <w:p w14:paraId="4925258D" w14:textId="77777777" w:rsidR="00DD4EE6" w:rsidRPr="00754029" w:rsidRDefault="00DD4EE6" w:rsidP="00E62BC6">
      <w:pPr>
        <w:pStyle w:val="ListParagraph"/>
        <w:jc w:val="both"/>
      </w:pPr>
    </w:p>
    <w:p w14:paraId="206F01FE" w14:textId="23DA78EF" w:rsidR="00C055CD" w:rsidRPr="00754029" w:rsidRDefault="00DD4EE6" w:rsidP="00E62BC6">
      <w:pPr>
        <w:pStyle w:val="ListParagraph"/>
        <w:jc w:val="both"/>
      </w:pPr>
      <w:r w:rsidRPr="00754029">
        <w:lastRenderedPageBreak/>
        <w:t xml:space="preserve">In the beginning, we don’t have real user data; the system will recommend tweets and webpages to the users based on the content similarity. When we have users clicking our recommendation results, we will calculate the user similarity based on their clicking history. With that, we will continue to recommend tweets and webpages according to both content and user similarity. </w:t>
      </w:r>
    </w:p>
    <w:p w14:paraId="5DAC2279" w14:textId="3C521FFC" w:rsidR="00C055CD" w:rsidRPr="00754029" w:rsidRDefault="008218EA" w:rsidP="00585106">
      <w:pPr>
        <w:pStyle w:val="Heading2"/>
        <w:numPr>
          <w:ilvl w:val="1"/>
          <w:numId w:val="4"/>
        </w:numPr>
        <w:ind w:left="720"/>
        <w:rPr>
          <w:rFonts w:ascii="Times New Roman" w:hAnsi="Times New Roman" w:cs="Times New Roman"/>
        </w:rPr>
      </w:pPr>
      <w:bookmarkStart w:id="11" w:name="_Toc450584492"/>
      <w:r w:rsidRPr="00754029">
        <w:rPr>
          <w:rFonts w:ascii="Times New Roman" w:hAnsi="Times New Roman" w:cs="Times New Roman"/>
        </w:rPr>
        <w:t>Content-Based R</w:t>
      </w:r>
      <w:r w:rsidR="00C055CD" w:rsidRPr="00754029">
        <w:rPr>
          <w:rFonts w:ascii="Times New Roman" w:hAnsi="Times New Roman" w:cs="Times New Roman"/>
        </w:rPr>
        <w:t>ecommendation</w:t>
      </w:r>
      <w:bookmarkEnd w:id="11"/>
    </w:p>
    <w:p w14:paraId="6FC3E789" w14:textId="77777777" w:rsidR="00DD4EE6" w:rsidRPr="00754029" w:rsidRDefault="00DD4EE6" w:rsidP="00E62BC6">
      <w:pPr>
        <w:pStyle w:val="ListParagraph"/>
        <w:jc w:val="both"/>
      </w:pPr>
      <w:r w:rsidRPr="00754029">
        <w:t xml:space="preserve">In the initial phase of the system, we will not have enough user data. Therefore, we will use item-based recommendation in the early phase. </w:t>
      </w:r>
    </w:p>
    <w:p w14:paraId="499658E6" w14:textId="77777777" w:rsidR="00DD4EE6" w:rsidRPr="00754029" w:rsidRDefault="00DD4EE6" w:rsidP="00DD4EE6">
      <w:pPr>
        <w:pStyle w:val="ListParagraph"/>
        <w:jc w:val="both"/>
      </w:pPr>
    </w:p>
    <w:p w14:paraId="6CE8954C" w14:textId="63551F2A" w:rsidR="00DD4EE6" w:rsidRPr="00754029" w:rsidRDefault="00DD4EE6" w:rsidP="00E62BC6">
      <w:pPr>
        <w:pStyle w:val="ListParagraph"/>
        <w:jc w:val="both"/>
      </w:pPr>
      <w:r w:rsidRPr="00754029">
        <w:t>We identify the following requirements for this type of recommendation:</w:t>
      </w:r>
    </w:p>
    <w:p w14:paraId="073962DF" w14:textId="77777777" w:rsidR="00485B29" w:rsidRPr="00754029" w:rsidRDefault="00485B29" w:rsidP="00E62BC6">
      <w:pPr>
        <w:pStyle w:val="ListParagraph"/>
        <w:jc w:val="both"/>
      </w:pPr>
    </w:p>
    <w:p w14:paraId="31B465CB" w14:textId="77777777" w:rsidR="00DD4EE6" w:rsidRPr="00754029" w:rsidRDefault="00DD4EE6" w:rsidP="00E62BC6">
      <w:pPr>
        <w:pStyle w:val="ListParagraph"/>
        <w:numPr>
          <w:ilvl w:val="0"/>
          <w:numId w:val="26"/>
        </w:numPr>
        <w:jc w:val="both"/>
      </w:pPr>
      <w:r w:rsidRPr="00754029">
        <w:t>Extract the document features and create document vectors for similarity metric calculations</w:t>
      </w:r>
    </w:p>
    <w:p w14:paraId="70B1E6D9" w14:textId="77777777" w:rsidR="00DD4EE6" w:rsidRPr="00754029" w:rsidRDefault="00DD4EE6" w:rsidP="00E62BC6">
      <w:pPr>
        <w:pStyle w:val="ListParagraph"/>
        <w:numPr>
          <w:ilvl w:val="0"/>
          <w:numId w:val="26"/>
        </w:numPr>
        <w:jc w:val="both"/>
      </w:pPr>
      <w:r w:rsidRPr="00754029">
        <w:t>Create a document-document similarity table, by computing cosine similarity for each item pair</w:t>
      </w:r>
    </w:p>
    <w:p w14:paraId="73F20552" w14:textId="03F922C4" w:rsidR="00DD4EE6" w:rsidRPr="00754029" w:rsidRDefault="00DD4EE6" w:rsidP="00E62BC6">
      <w:pPr>
        <w:pStyle w:val="ListParagraph"/>
        <w:numPr>
          <w:ilvl w:val="0"/>
          <w:numId w:val="26"/>
        </w:numPr>
        <w:jc w:val="both"/>
      </w:pPr>
      <w:r w:rsidRPr="00754029">
        <w:t xml:space="preserve">Filter the </w:t>
      </w:r>
      <w:r w:rsidR="00FB78E8" w:rsidRPr="00754029">
        <w:t xml:space="preserve">top </w:t>
      </w:r>
      <w:r w:rsidRPr="00754029">
        <w:t>K similar documents for a document</w:t>
      </w:r>
    </w:p>
    <w:p w14:paraId="2946832B" w14:textId="3C071EB1" w:rsidR="00DD4EE6" w:rsidRPr="00754029" w:rsidRDefault="00DD4EE6" w:rsidP="00E62BC6">
      <w:pPr>
        <w:pStyle w:val="ListParagraph"/>
        <w:numPr>
          <w:ilvl w:val="0"/>
          <w:numId w:val="26"/>
        </w:numPr>
        <w:jc w:val="both"/>
      </w:pPr>
      <w:r w:rsidRPr="00754029">
        <w:t xml:space="preserve">Order the recommended documents based on their cosine similarity score with each document. </w:t>
      </w:r>
    </w:p>
    <w:p w14:paraId="3F92C826" w14:textId="77777777" w:rsidR="00485B29" w:rsidRPr="00754029" w:rsidRDefault="00485B29" w:rsidP="00E62BC6">
      <w:pPr>
        <w:pStyle w:val="ListParagraph"/>
        <w:jc w:val="both"/>
      </w:pPr>
    </w:p>
    <w:p w14:paraId="23547207" w14:textId="1122CF82" w:rsidR="00DD4EE6" w:rsidRPr="00754029" w:rsidRDefault="00DD4EE6" w:rsidP="00E62BC6">
      <w:pPr>
        <w:pStyle w:val="ListParagraph"/>
        <w:jc w:val="both"/>
      </w:pPr>
      <w:r w:rsidRPr="00754029">
        <w:t>The tweets and webpages our system recommends, may not contain the user input from the original search query, so they won’t be ranked on the top of search results. But our recommendation system will show these similar documents to the user if they are interested by clicking on the ‘see more’ anchor link given for each search result.</w:t>
      </w:r>
    </w:p>
    <w:p w14:paraId="6E3B1403" w14:textId="19A2D69F" w:rsidR="00C055CD" w:rsidRPr="00754029" w:rsidRDefault="002F5CEC" w:rsidP="00585106">
      <w:pPr>
        <w:pStyle w:val="Heading2"/>
        <w:numPr>
          <w:ilvl w:val="1"/>
          <w:numId w:val="4"/>
        </w:numPr>
        <w:ind w:left="720"/>
        <w:rPr>
          <w:rFonts w:ascii="Times New Roman" w:hAnsi="Times New Roman" w:cs="Times New Roman"/>
        </w:rPr>
      </w:pPr>
      <w:bookmarkStart w:id="12" w:name="_Toc450584493"/>
      <w:r w:rsidRPr="00754029">
        <w:rPr>
          <w:rFonts w:ascii="Times New Roman" w:hAnsi="Times New Roman" w:cs="Times New Roman"/>
        </w:rPr>
        <w:t>User-Based R</w:t>
      </w:r>
      <w:r w:rsidR="00C055CD" w:rsidRPr="00754029">
        <w:rPr>
          <w:rFonts w:ascii="Times New Roman" w:hAnsi="Times New Roman" w:cs="Times New Roman"/>
        </w:rPr>
        <w:t>ecommendation</w:t>
      </w:r>
      <w:bookmarkEnd w:id="12"/>
    </w:p>
    <w:p w14:paraId="782B4936" w14:textId="77777777" w:rsidR="0015698E" w:rsidRPr="00754029" w:rsidRDefault="0015698E" w:rsidP="0015698E">
      <w:pPr>
        <w:pStyle w:val="ListParagraph"/>
        <w:jc w:val="both"/>
      </w:pPr>
    </w:p>
    <w:p w14:paraId="4B666770" w14:textId="5139C27A" w:rsidR="00285DA7" w:rsidRPr="00754029" w:rsidRDefault="007D3150" w:rsidP="00606FD7">
      <w:pPr>
        <w:pStyle w:val="ListParagraph"/>
        <w:jc w:val="both"/>
      </w:pPr>
      <w:r w:rsidRPr="00754029">
        <w:t>Once u</w:t>
      </w:r>
      <w:r w:rsidR="00A850F0" w:rsidRPr="00754029">
        <w:t xml:space="preserve">sers start using </w:t>
      </w:r>
      <w:r w:rsidRPr="00754029">
        <w:t xml:space="preserve">the information retrieval system built by the CS5604 IR class, we expect the system will accumulate large user browsing history wherein each user would have viewed on average 10 documents such as a tweet or a webpage.  We can assume that the browsing history of a user reflects the user’s past interests. In this type of recommendation, we intend to learn the user behavior patterns by comparing a user with other users. By looking at the user’s search and browsing history, we can model the user’s context, preferences and interests. Hence based on the user’s search and browsing history, we intend to build a personalized document recommendation system. For this type of recommendation, we identify the following requirements: </w:t>
      </w:r>
    </w:p>
    <w:p w14:paraId="55CC518D" w14:textId="77777777" w:rsidR="00FB6509" w:rsidRPr="00754029" w:rsidRDefault="00FB6509" w:rsidP="00606FD7">
      <w:pPr>
        <w:pStyle w:val="ListParagraph"/>
        <w:jc w:val="both"/>
      </w:pPr>
    </w:p>
    <w:p w14:paraId="5803E393" w14:textId="77777777" w:rsidR="007D3150" w:rsidRPr="00754029" w:rsidRDefault="007D3150" w:rsidP="00606FD7">
      <w:pPr>
        <w:pStyle w:val="ListParagraph"/>
        <w:numPr>
          <w:ilvl w:val="0"/>
          <w:numId w:val="27"/>
        </w:numPr>
        <w:jc w:val="both"/>
      </w:pPr>
      <w:r w:rsidRPr="00754029">
        <w:t>Extract user browsing history features for similarity metric calculations</w:t>
      </w:r>
    </w:p>
    <w:p w14:paraId="283E6043" w14:textId="77777777" w:rsidR="007D3150" w:rsidRPr="00754029" w:rsidRDefault="007D3150" w:rsidP="00606FD7">
      <w:pPr>
        <w:pStyle w:val="ListParagraph"/>
        <w:numPr>
          <w:ilvl w:val="0"/>
          <w:numId w:val="27"/>
        </w:numPr>
        <w:jc w:val="both"/>
      </w:pPr>
      <w:r w:rsidRPr="00754029">
        <w:t>Create a user-user similarity table, by computing the user-user similarity metric for each user-pair</w:t>
      </w:r>
    </w:p>
    <w:p w14:paraId="7BFFA65B" w14:textId="28EE8DDD" w:rsidR="007D3150" w:rsidRPr="00754029" w:rsidRDefault="007D3150" w:rsidP="00606FD7">
      <w:pPr>
        <w:pStyle w:val="ListParagraph"/>
        <w:numPr>
          <w:ilvl w:val="0"/>
          <w:numId w:val="27"/>
        </w:numPr>
        <w:jc w:val="both"/>
      </w:pPr>
      <w:r w:rsidRPr="00754029">
        <w:t>Find and r</w:t>
      </w:r>
      <w:r w:rsidR="00E17E82" w:rsidRPr="00754029">
        <w:t xml:space="preserve">ank the documents viewed by top </w:t>
      </w:r>
      <w:r w:rsidRPr="00754029">
        <w:t>K similar users</w:t>
      </w:r>
    </w:p>
    <w:p w14:paraId="5854EA82" w14:textId="4B9C36EC" w:rsidR="007D3150" w:rsidRPr="00754029" w:rsidRDefault="007D3150" w:rsidP="00606FD7">
      <w:pPr>
        <w:pStyle w:val="ListParagraph"/>
        <w:numPr>
          <w:ilvl w:val="0"/>
          <w:numId w:val="27"/>
        </w:numPr>
        <w:jc w:val="both"/>
      </w:pPr>
      <w:r w:rsidRPr="00754029">
        <w:t>Order the documents per their ranks and output them as recommendations</w:t>
      </w:r>
    </w:p>
    <w:p w14:paraId="1A617613" w14:textId="77777777" w:rsidR="00FB6509" w:rsidRPr="00754029" w:rsidRDefault="00FB6509" w:rsidP="00606FD7">
      <w:pPr>
        <w:pStyle w:val="ListParagraph"/>
        <w:jc w:val="both"/>
      </w:pPr>
    </w:p>
    <w:p w14:paraId="2F93A5A4" w14:textId="53F4B8D8" w:rsidR="002B60E3" w:rsidRPr="00754029" w:rsidRDefault="007D3150" w:rsidP="00606FD7">
      <w:pPr>
        <w:pStyle w:val="ListParagraph"/>
        <w:jc w:val="both"/>
      </w:pPr>
      <w:r w:rsidRPr="00754029">
        <w:lastRenderedPageBreak/>
        <w:t>If we can get user clickstream data for documents from either the Solr team or Front End team, we will be able to build a weighted array of potentially related documents. When another user clicks on one of the documents in the list, we can find similar documents within this list first, giving the results more weight than those from the regular approach. For now, we still don’t have the user data. So we generated random user data and perform user recommendation based on the fake user data.</w:t>
      </w:r>
    </w:p>
    <w:p w14:paraId="265A4E83" w14:textId="45C34A8F" w:rsidR="001E773D" w:rsidRPr="00754029" w:rsidRDefault="00697CA2" w:rsidP="001E773D">
      <w:pPr>
        <w:pStyle w:val="Heading2"/>
        <w:numPr>
          <w:ilvl w:val="1"/>
          <w:numId w:val="4"/>
        </w:numPr>
        <w:ind w:left="720"/>
        <w:rPr>
          <w:rFonts w:ascii="Times New Roman" w:hAnsi="Times New Roman" w:cs="Times New Roman"/>
        </w:rPr>
      </w:pPr>
      <w:bookmarkStart w:id="13" w:name="_Toc450584494"/>
      <w:r w:rsidRPr="00754029">
        <w:rPr>
          <w:rFonts w:ascii="Times New Roman" w:hAnsi="Times New Roman" w:cs="Times New Roman"/>
        </w:rPr>
        <w:t>Hybrid R</w:t>
      </w:r>
      <w:r w:rsidR="00335804" w:rsidRPr="00754029">
        <w:rPr>
          <w:rFonts w:ascii="Times New Roman" w:hAnsi="Times New Roman" w:cs="Times New Roman"/>
        </w:rPr>
        <w:t>ecommendations</w:t>
      </w:r>
      <w:bookmarkEnd w:id="13"/>
    </w:p>
    <w:p w14:paraId="7C418D95" w14:textId="62BC0E06" w:rsidR="001E773D" w:rsidRPr="00754029" w:rsidRDefault="00820F44" w:rsidP="00820F44">
      <w:pPr>
        <w:pStyle w:val="ListParagraph"/>
        <w:jc w:val="both"/>
      </w:pPr>
      <w:r w:rsidRPr="00754029">
        <w:t>After the system accumulates more user data, such as user queries, and viewing or clicking history of tweets and webpages by each user, our system w</w:t>
      </w:r>
      <w:r w:rsidR="00256367" w:rsidRPr="00754029">
        <w:t>ill recommend tweets and/or web</w:t>
      </w:r>
      <w:r w:rsidRPr="00754029">
        <w:t>pages to the users based on a hybrid approach of user-user similarity and item-item similarity. We generated some faked random user data to get started, and will tailor our system according to real data once the Front End team figures out what user data format they will be able to provide us.</w:t>
      </w:r>
    </w:p>
    <w:p w14:paraId="779B9D9D" w14:textId="5100D6FA" w:rsidR="005F21B8" w:rsidRPr="00754029" w:rsidRDefault="005F21B8" w:rsidP="005F21B8">
      <w:pPr>
        <w:pStyle w:val="Heading2"/>
        <w:numPr>
          <w:ilvl w:val="1"/>
          <w:numId w:val="4"/>
        </w:numPr>
        <w:ind w:left="720"/>
        <w:rPr>
          <w:rFonts w:ascii="Times New Roman" w:hAnsi="Times New Roman" w:cs="Times New Roman"/>
        </w:rPr>
      </w:pPr>
      <w:bookmarkStart w:id="14" w:name="_Toc450584495"/>
      <w:r w:rsidRPr="00754029">
        <w:rPr>
          <w:rFonts w:ascii="Times New Roman" w:hAnsi="Times New Roman" w:cs="Times New Roman"/>
        </w:rPr>
        <w:t>Data Requirements</w:t>
      </w:r>
      <w:bookmarkEnd w:id="14"/>
    </w:p>
    <w:p w14:paraId="70B5EF05" w14:textId="52A01630" w:rsidR="00285DA7" w:rsidRPr="00754029" w:rsidRDefault="001E773D" w:rsidP="00606FD7">
      <w:pPr>
        <w:pStyle w:val="ListParagraph"/>
        <w:jc w:val="both"/>
      </w:pPr>
      <w:r w:rsidRPr="00754029">
        <w:t>Following are our data requirements</w:t>
      </w:r>
      <w:r w:rsidR="007622E9" w:rsidRPr="00754029">
        <w:t xml:space="preserve"> for </w:t>
      </w:r>
      <w:r w:rsidR="00670B7D" w:rsidRPr="00754029">
        <w:t xml:space="preserve">the </w:t>
      </w:r>
      <w:r w:rsidR="007622E9" w:rsidRPr="00754029">
        <w:t xml:space="preserve">Solr team and </w:t>
      </w:r>
      <w:r w:rsidR="008D744D" w:rsidRPr="00754029">
        <w:t>Front End team</w:t>
      </w:r>
      <w:r w:rsidRPr="00754029">
        <w:t>:</w:t>
      </w:r>
    </w:p>
    <w:p w14:paraId="3E130B7D" w14:textId="77777777" w:rsidR="00256367" w:rsidRPr="00754029" w:rsidRDefault="00256367" w:rsidP="00606FD7">
      <w:pPr>
        <w:pStyle w:val="ListParagraph"/>
        <w:jc w:val="both"/>
      </w:pPr>
    </w:p>
    <w:p w14:paraId="26A7F31D" w14:textId="143B21F0" w:rsidR="001E773D" w:rsidRPr="00754029" w:rsidRDefault="009540D7" w:rsidP="00606FD7">
      <w:pPr>
        <w:pStyle w:val="ListParagraph"/>
        <w:jc w:val="both"/>
      </w:pPr>
      <w:r w:rsidRPr="00754029">
        <w:t>1.</w:t>
      </w:r>
      <w:r w:rsidR="00D829E5" w:rsidRPr="00754029">
        <w:t xml:space="preserve"> </w:t>
      </w:r>
      <w:r w:rsidR="001E773D" w:rsidRPr="00754029">
        <w:t>User names</w:t>
      </w:r>
      <w:r w:rsidR="00F7307D" w:rsidRPr="00754029">
        <w:t xml:space="preserve"> or IDs and </w:t>
      </w:r>
      <w:r w:rsidR="00BD3EBD" w:rsidRPr="00754029">
        <w:t>the</w:t>
      </w:r>
      <w:r w:rsidR="00F7307D" w:rsidRPr="00754029">
        <w:t xml:space="preserve"> </w:t>
      </w:r>
      <w:r w:rsidR="00F10C87" w:rsidRPr="00754029">
        <w:t>association of each user with the following activities.</w:t>
      </w:r>
    </w:p>
    <w:p w14:paraId="142666CC" w14:textId="02AA76FA" w:rsidR="001E773D" w:rsidRPr="00754029" w:rsidRDefault="001E773D" w:rsidP="00606FD7">
      <w:pPr>
        <w:pStyle w:val="ListParagraph"/>
        <w:jc w:val="both"/>
      </w:pPr>
      <w:r w:rsidRPr="00754029">
        <w:t>2. Search queries issued by these users</w:t>
      </w:r>
      <w:r w:rsidR="00285DA7" w:rsidRPr="00754029">
        <w:t>.</w:t>
      </w:r>
    </w:p>
    <w:p w14:paraId="21F2E831" w14:textId="1121A413" w:rsidR="001E773D" w:rsidRPr="00754029" w:rsidRDefault="001E773D" w:rsidP="00606FD7">
      <w:pPr>
        <w:pStyle w:val="ListParagraph"/>
        <w:jc w:val="both"/>
      </w:pPr>
      <w:r w:rsidRPr="00754029">
        <w:t>3. Document browsing history of u</w:t>
      </w:r>
      <w:r w:rsidR="001521E6" w:rsidRPr="00754029">
        <w:t xml:space="preserve">sers, such as tweets and/or </w:t>
      </w:r>
      <w:r w:rsidR="0003097C" w:rsidRPr="00754029">
        <w:t>webpages</w:t>
      </w:r>
      <w:r w:rsidRPr="00754029">
        <w:t xml:space="preserve"> clicked on (and viewed) by these users.</w:t>
      </w:r>
    </w:p>
    <w:p w14:paraId="7BAC97D8" w14:textId="77777777" w:rsidR="00256367" w:rsidRPr="00754029" w:rsidRDefault="00256367" w:rsidP="00606FD7">
      <w:pPr>
        <w:pStyle w:val="ListParagraph"/>
        <w:jc w:val="both"/>
      </w:pPr>
    </w:p>
    <w:p w14:paraId="024C0216" w14:textId="62800C7F" w:rsidR="001E773D" w:rsidRPr="00754029" w:rsidRDefault="001E773D" w:rsidP="00606FD7">
      <w:pPr>
        <w:pStyle w:val="ListParagraph"/>
        <w:jc w:val="both"/>
      </w:pPr>
      <w:r w:rsidRPr="00754029">
        <w:t xml:space="preserve">The </w:t>
      </w:r>
      <w:r w:rsidR="000A51AA" w:rsidRPr="00754029">
        <w:t>Front End</w:t>
      </w:r>
      <w:r w:rsidRPr="00754029">
        <w:t xml:space="preserve"> and Solr team</w:t>
      </w:r>
      <w:r w:rsidR="00670B7D" w:rsidRPr="00754029">
        <w:t>s</w:t>
      </w:r>
      <w:r w:rsidRPr="00754029">
        <w:t xml:space="preserve"> together are fulfilling the first 2 data requirements. And together these 2 teams are working on our third data requirement.</w:t>
      </w:r>
    </w:p>
    <w:p w14:paraId="3EE87088" w14:textId="77792212" w:rsidR="00C1396E" w:rsidRPr="00754029" w:rsidRDefault="00BC065C" w:rsidP="006F13C6">
      <w:pPr>
        <w:pStyle w:val="Heading1"/>
        <w:rPr>
          <w:rFonts w:ascii="Times New Roman" w:hAnsi="Times New Roman" w:cs="Times New Roman"/>
        </w:rPr>
      </w:pPr>
      <w:bookmarkStart w:id="15" w:name="_Toc450584496"/>
      <w:r w:rsidRPr="00754029">
        <w:rPr>
          <w:rFonts w:ascii="Times New Roman" w:hAnsi="Times New Roman" w:cs="Times New Roman"/>
        </w:rPr>
        <w:t>Literature Review</w:t>
      </w:r>
      <w:bookmarkEnd w:id="15"/>
    </w:p>
    <w:p w14:paraId="1DD7AC8F" w14:textId="77777777" w:rsidR="00342EF0" w:rsidRPr="00754029" w:rsidRDefault="00342EF0" w:rsidP="00606FD7">
      <w:pPr>
        <w:pStyle w:val="ListParagraph"/>
        <w:jc w:val="both"/>
      </w:pPr>
      <w:r w:rsidRPr="00754029">
        <w:t xml:space="preserve">Many studies of the existing Recommendation systems literature use Collaborative Filtering (CF) on similarity measures between users and/or items. In the Collaborative Filtering approach, the items recommended to a user are those that similar users already like, or similar items which have high similarity to the items that the user is known to like. </w:t>
      </w:r>
    </w:p>
    <w:p w14:paraId="7603B181" w14:textId="77777777" w:rsidR="00342EF0" w:rsidRPr="00754029" w:rsidRDefault="00342EF0" w:rsidP="00606FD7">
      <w:pPr>
        <w:pStyle w:val="ListParagraph"/>
        <w:jc w:val="both"/>
      </w:pPr>
    </w:p>
    <w:p w14:paraId="06BD8D9D" w14:textId="77777777" w:rsidR="00342EF0" w:rsidRPr="00754029" w:rsidRDefault="00342EF0" w:rsidP="00606FD7">
      <w:pPr>
        <w:pStyle w:val="ListParagraph"/>
        <w:jc w:val="both"/>
      </w:pPr>
      <w:r w:rsidRPr="00754029">
        <w:t xml:space="preserve">In [3], Collaborative Filtering is defined purely in terms of user-user similarity measures. The item-based filtering is defined as a separate branch from collaborative filtering. Item based filtering is to learn the kind of content a user likes. To this user the system recommends the item that has high similarity with a item prototype that the user likes. The idea is to inspect the content of the item in the global item set and compare it to the active user's preferences without any consideration of other users and their similarity to the active user. </w:t>
      </w:r>
    </w:p>
    <w:p w14:paraId="30EE7B4E" w14:textId="77777777" w:rsidR="00342EF0" w:rsidRPr="00754029" w:rsidRDefault="00342EF0" w:rsidP="00606FD7">
      <w:pPr>
        <w:pStyle w:val="ListParagraph"/>
        <w:jc w:val="both"/>
      </w:pPr>
    </w:p>
    <w:p w14:paraId="47FD2CD0" w14:textId="77777777" w:rsidR="00342EF0" w:rsidRPr="00754029" w:rsidRDefault="00342EF0" w:rsidP="00606FD7">
      <w:pPr>
        <w:pStyle w:val="ListParagraph"/>
        <w:jc w:val="both"/>
      </w:pPr>
      <w:r w:rsidRPr="00754029">
        <w:t xml:space="preserve">This work also gives an abstract overview of a content based filtering system. The system consists mainly of three components. The first is the initialization module </w:t>
      </w:r>
      <w:r w:rsidRPr="00754029">
        <w:lastRenderedPageBreak/>
        <w:t>which gets the system started by reading in the user profile. In case of document recommendations, the user profile can be a short summary of the user preferences such as the general reading habits of the user, the areas of interest, etc. The second component is the decision module which acts as a binary classifier. Based on the user profile this classifier determines whether to deliver a particular item (document) to the user or not. The third is the feedback module or the learning module. If the user happens to give a feedback on the delivered document, the learning module can signal the classifier and update its parameters. The user may not give an explicit feedback; however, we can derive implicit feedback from the user based on whether the user viewed the document or not.</w:t>
      </w:r>
    </w:p>
    <w:p w14:paraId="56ACFA5B" w14:textId="77777777" w:rsidR="00342EF0" w:rsidRPr="00754029" w:rsidRDefault="00342EF0" w:rsidP="00606FD7">
      <w:pPr>
        <w:pStyle w:val="ListParagraph"/>
        <w:jc w:val="both"/>
      </w:pPr>
    </w:p>
    <w:p w14:paraId="450D6A3F" w14:textId="60528FD8" w:rsidR="00342EF0" w:rsidRPr="00754029" w:rsidRDefault="00342EF0" w:rsidP="00606FD7">
      <w:pPr>
        <w:pStyle w:val="ListParagraph"/>
        <w:jc w:val="both"/>
      </w:pPr>
      <w:r w:rsidRPr="00754029">
        <w:t xml:space="preserve">In the context of this project we will implement a similar system. We believe we can use a different form of decision module from the system described above. Since we will not have any user data initially, we will be facing the widely popular cold start problem. We would have to rely on item-item filtering to recommend documents to the user when the user issues search queries. For the given data set, we plan to build a document-to-document similarity matrix by iterating through all document pairs and computing a similarity metric for each </w:t>
      </w:r>
      <w:r w:rsidR="00057B5C">
        <w:t xml:space="preserve">pair. This process will incur </w:t>
      </w:r>
      <w:r w:rsidR="00F52D78">
        <w:t>O</w:t>
      </w:r>
      <w:r w:rsidR="00F52D78" w:rsidRPr="00754029">
        <w:t xml:space="preserve"> (</w:t>
      </w:r>
      <w:r w:rsidRPr="00754029">
        <w:t>n</w:t>
      </w:r>
      <w:r w:rsidRPr="00057B5C">
        <w:rPr>
          <w:vertAlign w:val="superscript"/>
        </w:rPr>
        <w:t>2</w:t>
      </w:r>
      <w:r w:rsidRPr="00754029">
        <w:t>) time, which is a computationally expensive ta</w:t>
      </w:r>
      <w:r w:rsidR="00871736">
        <w:t>sk. However, this will be a one-</w:t>
      </w:r>
      <w:r w:rsidRPr="00754029">
        <w:t>time computation. Every time a new document is added to the set, we will calculate only the similarity metric of this document w</w:t>
      </w:r>
      <w:r w:rsidR="00057B5C">
        <w:t xml:space="preserve">ith other documents incurring </w:t>
      </w:r>
      <w:r w:rsidR="00F52D78">
        <w:t>O</w:t>
      </w:r>
      <w:r w:rsidR="00F52D78" w:rsidRPr="00754029">
        <w:t xml:space="preserve"> (</w:t>
      </w:r>
      <w:r w:rsidRPr="00754029">
        <w:t xml:space="preserve">n) time. For a search </w:t>
      </w:r>
      <w:r w:rsidR="00FF6053">
        <w:t xml:space="preserve">result, we will look up its top </w:t>
      </w:r>
      <w:r w:rsidRPr="00754029">
        <w:t>K similar documents and recommend them to the user. The learning module will extract the feedback from the user behavior towards every document and it will update the similarity measures of these recommended documents.</w:t>
      </w:r>
    </w:p>
    <w:p w14:paraId="2EB1D006" w14:textId="77777777" w:rsidR="00342EF0" w:rsidRPr="00754029" w:rsidRDefault="00342EF0" w:rsidP="00606FD7">
      <w:pPr>
        <w:pStyle w:val="ListParagraph"/>
        <w:jc w:val="both"/>
      </w:pPr>
    </w:p>
    <w:p w14:paraId="7686478C" w14:textId="77777777" w:rsidR="00342EF0" w:rsidRPr="00754029" w:rsidRDefault="00342EF0" w:rsidP="00606FD7">
      <w:pPr>
        <w:pStyle w:val="ListParagraph"/>
        <w:jc w:val="both"/>
      </w:pPr>
      <w:r w:rsidRPr="00754029">
        <w:t>In summary, this will be our initial approach for the project, based on document-to-document collaborative filtering. The key to the scalability and performance of this approach is that it creates the document-document similarity table offline. The online component looks up similar documents for the user's preferences of documents, aggregates the scores and displays them as recommendations. This approach will scale irrespective of the user base and it will only depend on the documents displayed in the search results. Since the system will recommend only the highly correlated items, we expect the quality of recommendations to be high.</w:t>
      </w:r>
    </w:p>
    <w:p w14:paraId="1873D01B" w14:textId="77777777" w:rsidR="00342EF0" w:rsidRPr="00754029" w:rsidRDefault="00342EF0" w:rsidP="00606FD7">
      <w:pPr>
        <w:pStyle w:val="ListParagraph"/>
        <w:jc w:val="both"/>
      </w:pPr>
    </w:p>
    <w:p w14:paraId="2E03543B" w14:textId="77777777" w:rsidR="00342EF0" w:rsidRPr="00754029" w:rsidRDefault="00342EF0" w:rsidP="00606FD7">
      <w:pPr>
        <w:pStyle w:val="ListParagraph"/>
        <w:jc w:val="both"/>
      </w:pPr>
      <w:r w:rsidRPr="00754029">
        <w:t xml:space="preserve">This work also describes the pure collaborative filtering based on user-user similarity measure, which make two basic assumptions. The first is that the users with a common interest will have similar item preferences and second that the users with similar preferences share the same interest. For example, two friends with similar preferences for books are very likely to read what the other has already read. In this approach we infer an individual's interest based on other similar users. The actual content of the items these similar users prefer does not have any significance. However, this approach requires a large amount of user preferences data to be available, which is not the case in the context of the current project. We have requested other teams to provide us with the user preferences </w:t>
      </w:r>
      <w:r w:rsidRPr="00754029">
        <w:lastRenderedPageBreak/>
        <w:t>data, and once we have that we will be able to make user-based recommendations, which tend to be more accurate in real-world applications.</w:t>
      </w:r>
    </w:p>
    <w:p w14:paraId="50C32CA8" w14:textId="77777777" w:rsidR="00342EF0" w:rsidRPr="00754029" w:rsidRDefault="00342EF0" w:rsidP="00606FD7">
      <w:pPr>
        <w:pStyle w:val="ListParagraph"/>
        <w:jc w:val="both"/>
      </w:pPr>
    </w:p>
    <w:p w14:paraId="6A94FEF9" w14:textId="77777777" w:rsidR="00342EF0" w:rsidRPr="00754029" w:rsidRDefault="00342EF0" w:rsidP="00606FD7">
      <w:pPr>
        <w:pStyle w:val="ListParagraph"/>
        <w:jc w:val="both"/>
      </w:pPr>
      <w:r w:rsidRPr="00754029">
        <w:t>The Amazon.com recommendation system as described in [1] also employs several interesting approaches. It identifies pure user-user collaborative filtering as computationally expensive incurring O (MN) in the worst case, where M is the number of distinct users and N is the number of product catalog items. The work mentions the scaling issues that are encountered in this approach and advises using dimensionality reduction by partitioning product categories or subject classification. Dimensionality reduction can reduce M or N by a large factor. However, the paper admits that with this approach the quality of recommendations is low, since the space of user and/or items reduces for matching user's preferences.</w:t>
      </w:r>
    </w:p>
    <w:p w14:paraId="71067D68" w14:textId="77777777" w:rsidR="00342EF0" w:rsidRPr="00754029" w:rsidRDefault="00342EF0" w:rsidP="00606FD7">
      <w:pPr>
        <w:pStyle w:val="ListParagraph"/>
        <w:jc w:val="both"/>
      </w:pPr>
    </w:p>
    <w:p w14:paraId="2105EEA7" w14:textId="26FD2D79" w:rsidR="00342EF0" w:rsidRPr="00754029" w:rsidRDefault="00342EF0" w:rsidP="00606FD7">
      <w:pPr>
        <w:pStyle w:val="ListParagraph"/>
        <w:jc w:val="both"/>
      </w:pPr>
      <w:r w:rsidRPr="00754029">
        <w:t>The A</w:t>
      </w:r>
      <w:r w:rsidR="00890E3C">
        <w:t xml:space="preserve">mazon.com recommendation </w:t>
      </w:r>
      <w:r w:rsidR="00F52D78">
        <w:t>system</w:t>
      </w:r>
      <w:r w:rsidR="00F52D78" w:rsidRPr="00754029">
        <w:t xml:space="preserve"> [</w:t>
      </w:r>
      <w:r w:rsidRPr="00754029">
        <w:t>1] also gives a new clustering approach towards recommendations. To find users who are similar to the active user being considered, clustering divides the user space into many clusters. The goal is to assign the user to the segment containing the most similar customers. It then uses the cluster users as the base to calculate user-user similarity measures and make recommendations based on similar users' preferences. Clustering the global user base comes under unsupervised learning and it can be done in offline computation mode. The cluster models have better online scalability and performance than pure collaborative filtering since they compare the user to a controlled number of segments rather than the entire user base. However, the paper highlights the same flaw as before, the quality of recommendations is low. This is because the similar customers that the clustering algorithms find may not be the most similar customers and hence the recommendations can be less relevant. The quality can be improved by using numerous fine-grained segments, but then it is just as expensive as pure user-user collaborative filtering.</w:t>
      </w:r>
    </w:p>
    <w:p w14:paraId="7BA1377C" w14:textId="77777777" w:rsidR="00342EF0" w:rsidRPr="00754029" w:rsidRDefault="00342EF0" w:rsidP="00606FD7">
      <w:pPr>
        <w:pStyle w:val="ListParagraph"/>
        <w:jc w:val="both"/>
      </w:pPr>
    </w:p>
    <w:p w14:paraId="72DA8070" w14:textId="41035834" w:rsidR="00342EF0" w:rsidRPr="00754029" w:rsidRDefault="00342EF0" w:rsidP="00606FD7">
      <w:pPr>
        <w:pStyle w:val="ListParagraph"/>
        <w:jc w:val="both"/>
      </w:pPr>
      <w:r w:rsidRPr="00754029">
        <w:t>Similar to document recommendations as required in this project, we looked at recommendation systems in other domains such as music recommendation. The Yahoo! Music Recommendation system [4] describes a Matrix factorization model, which is a variant of CF approach, to exploit the information of their own dataset. The basic idea in this approach as with many others is that, a matrix of users is created where each row is a user. Every column of this matrix represents a particular item. For example, if M is t</w:t>
      </w:r>
      <w:r w:rsidR="006711EF">
        <w:t>he user-item matrix then M</w:t>
      </w:r>
      <w:r w:rsidR="006711EF" w:rsidRPr="006711EF">
        <w:rPr>
          <w:vertAlign w:val="subscript"/>
        </w:rPr>
        <w:t>i×</w:t>
      </w:r>
      <w:r w:rsidRPr="006711EF">
        <w:rPr>
          <w:vertAlign w:val="subscript"/>
        </w:rPr>
        <w:t xml:space="preserve">j </w:t>
      </w:r>
      <w:r w:rsidRPr="00754029">
        <w:t>represents the numerical rating or binary feedback by user i for the item j. In matrix factorization, this matrix is decomposed</w:t>
      </w:r>
      <w:r w:rsidR="006711EF">
        <w:t xml:space="preserve"> to create two matrices, X</w:t>
      </w:r>
      <w:r w:rsidR="006711EF" w:rsidRPr="006711EF">
        <w:rPr>
          <w:vertAlign w:val="subscript"/>
        </w:rPr>
        <w:t>k×</w:t>
      </w:r>
      <w:r w:rsidRPr="006711EF">
        <w:rPr>
          <w:vertAlign w:val="subscript"/>
        </w:rPr>
        <w:t>i</w:t>
      </w:r>
      <w:r w:rsidR="006711EF">
        <w:t xml:space="preserve"> and Y</w:t>
      </w:r>
      <w:r w:rsidR="006711EF" w:rsidRPr="006711EF">
        <w:rPr>
          <w:vertAlign w:val="subscript"/>
        </w:rPr>
        <w:t>k×</w:t>
      </w:r>
      <w:r w:rsidRPr="006711EF">
        <w:rPr>
          <w:vertAlign w:val="subscript"/>
        </w:rPr>
        <w:t>j</w:t>
      </w:r>
      <w:r w:rsidR="00F101A4">
        <w:t>, such that M = X</w:t>
      </w:r>
      <w:r w:rsidR="00F101A4" w:rsidRPr="00242A9E">
        <w:rPr>
          <w:vertAlign w:val="superscript"/>
        </w:rPr>
        <w:t>T</w:t>
      </w:r>
      <w:r w:rsidR="00F101A4">
        <w:t xml:space="preserve"> × Y</w:t>
      </w:r>
      <w:r w:rsidRPr="00754029">
        <w:t xml:space="preserve">. In doing so, we get an embedding of both users and items into a smaller dimensional space. Aiolli [1] mentioned that Matrix factorization, which comes under Model-based Collaborative filtering, is computationally intensive for large datasets. Instead, memory-based Collaborative Filtering used to compute the recommendations using a user-item matrix and the scoring functions for </w:t>
      </w:r>
      <w:r w:rsidRPr="00754029">
        <w:lastRenderedPageBreak/>
        <w:t>determining ranking were computed on an item for each user using an appropriate weight to make music recommendations.</w:t>
      </w:r>
    </w:p>
    <w:p w14:paraId="437E3436" w14:textId="77777777" w:rsidR="00342EF0" w:rsidRPr="00754029" w:rsidRDefault="00342EF0" w:rsidP="00606FD7">
      <w:pPr>
        <w:pStyle w:val="ListParagraph"/>
        <w:jc w:val="both"/>
      </w:pPr>
    </w:p>
    <w:p w14:paraId="5BA5C844" w14:textId="77777777" w:rsidR="00342EF0" w:rsidRPr="00754029" w:rsidRDefault="00342EF0" w:rsidP="00606FD7">
      <w:pPr>
        <w:pStyle w:val="ListParagraph"/>
        <w:jc w:val="both"/>
      </w:pPr>
      <w:r w:rsidRPr="00754029">
        <w:t>After going over all this previous work, we initially thought that we need an approach to reduce the number of document comparisons while finding similar documents for each document. In the period until Interim Report 2, we came up with a system design that involves two MapReduce stages in the execution pipeline described in the implementation section. The output of the second MapReduce stage would give us the top K similar documents for each document using the Hadoop MapReduce.</w:t>
      </w:r>
    </w:p>
    <w:p w14:paraId="1823C94C" w14:textId="5D39E87B" w:rsidR="00700CEB" w:rsidRPr="00754029" w:rsidRDefault="00342EF0" w:rsidP="00606FD7">
      <w:pPr>
        <w:pStyle w:val="ListParagraph"/>
        <w:jc w:val="both"/>
      </w:pPr>
      <w:r w:rsidRPr="00754029">
        <w:br/>
        <w:t xml:space="preserve">After perusing the internet for a solution and consulting with the GRAs, we came across an efficient implementation [6] to calculate cosine similarity of each vector with other vectors, in a large collection of vectors. This implementation of the DIMSUM algorithm is part of the Apache Spark’s [5] machine learning library. Hence we have now come up with a system design, based on Apache Spark’s </w:t>
      </w:r>
      <w:r w:rsidR="00556F84" w:rsidRPr="00754029">
        <w:t>MLlib</w:t>
      </w:r>
      <w:r w:rsidRPr="00754029">
        <w:t xml:space="preserve"> packages. We describe this design in the next few sections.</w:t>
      </w:r>
    </w:p>
    <w:p w14:paraId="3E93BC7F" w14:textId="0C385B8E" w:rsidR="002261FF" w:rsidRPr="00754029" w:rsidRDefault="00165621" w:rsidP="006F13C6">
      <w:pPr>
        <w:pStyle w:val="Heading1"/>
        <w:rPr>
          <w:rFonts w:ascii="Times New Roman" w:hAnsi="Times New Roman" w:cs="Times New Roman"/>
        </w:rPr>
      </w:pPr>
      <w:bookmarkStart w:id="16" w:name="_Toc450584497"/>
      <w:r w:rsidRPr="00754029">
        <w:rPr>
          <w:rFonts w:ascii="Times New Roman" w:hAnsi="Times New Roman" w:cs="Times New Roman"/>
        </w:rPr>
        <w:t>System Design</w:t>
      </w:r>
      <w:bookmarkEnd w:id="16"/>
    </w:p>
    <w:p w14:paraId="0481810C" w14:textId="2F213B91" w:rsidR="006B5FE2" w:rsidRPr="00754029" w:rsidRDefault="00B73A8F" w:rsidP="008336FA">
      <w:pPr>
        <w:pStyle w:val="ListParagraph"/>
        <w:jc w:val="both"/>
      </w:pPr>
      <w:r w:rsidRPr="00754029">
        <w:t>The corpus in which our recommendations happen have six categories. Each has two sub-categories of tweets collections. This dataset serves as a test bed in the testing phase of our recommendation system, using content-based item-to-item algorithms when there is no prior user query and browsing history available. Figure 1 shows the basic idea of collaborative filtering</w:t>
      </w:r>
      <w:r w:rsidR="00DE6C9B" w:rsidRPr="00754029">
        <w:t>.</w:t>
      </w:r>
    </w:p>
    <w:p w14:paraId="3245A9E9" w14:textId="0DF40A99" w:rsidR="006B5FE2" w:rsidRPr="008B1CE6" w:rsidRDefault="008B1CE6" w:rsidP="008B1CE6">
      <w:pPr>
        <w:jc w:val="center"/>
        <w:rPr>
          <w:rFonts w:eastAsia="Times New Roman"/>
        </w:rPr>
      </w:pPr>
      <w:r>
        <w:rPr>
          <w:rFonts w:eastAsia="Times New Roman"/>
          <w:noProof/>
        </w:rPr>
        <w:drawing>
          <wp:inline distT="0" distB="0" distL="0" distR="0" wp14:anchorId="1BF1F7B9" wp14:editId="45E5C854">
            <wp:extent cx="4580467" cy="1871980"/>
            <wp:effectExtent l="0" t="0" r="0" b="0"/>
            <wp:docPr id="68" name="Picture 68" descr="https://lh3.googleusercontent.com/Eok_JNPN8BgZWgVTPRdQCodrLc31_j63o5wBLbEjDnqub2FN8aZ4hFHWts93SrcX6rLLNPaLmQQ_Hl7ErqahfGBgbiEPoqQC8-YliUHyRZMTObW4Pk8XP1YgxpWN9b_-KrrkdkzgP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3.googleusercontent.com/Eok_JNPN8BgZWgVTPRdQCodrLc31_j63o5wBLbEjDnqub2FN8aZ4hFHWts93SrcX6rLLNPaLmQQ_Hl7ErqahfGBgbiEPoqQC8-YliUHyRZMTObW4Pk8XP1YgxpWN9b_-KrrkdkzgPhs"/>
                    <pic:cNvPicPr>
                      <a:picLocks noChangeAspect="1" noChangeArrowheads="1"/>
                    </pic:cNvPicPr>
                  </pic:nvPicPr>
                  <pic:blipFill rotWithShape="1">
                    <a:blip r:embed="rId11">
                      <a:extLst>
                        <a:ext uri="{28A0092B-C50C-407E-A947-70E740481C1C}">
                          <a14:useLocalDpi xmlns:a14="http://schemas.microsoft.com/office/drawing/2010/main" val="0"/>
                        </a:ext>
                      </a:extLst>
                    </a:blip>
                    <a:srcRect r="27033"/>
                    <a:stretch/>
                  </pic:blipFill>
                  <pic:spPr bwMode="auto">
                    <a:xfrm>
                      <a:off x="0" y="0"/>
                      <a:ext cx="4580584" cy="1872028"/>
                    </a:xfrm>
                    <a:prstGeom prst="rect">
                      <a:avLst/>
                    </a:prstGeom>
                    <a:noFill/>
                    <a:ln>
                      <a:noFill/>
                    </a:ln>
                    <a:extLst>
                      <a:ext uri="{53640926-AAD7-44D8-BBD7-CCE9431645EC}">
                        <a14:shadowObscured xmlns:a14="http://schemas.microsoft.com/office/drawing/2010/main"/>
                      </a:ext>
                    </a:extLst>
                  </pic:spPr>
                </pic:pic>
              </a:graphicData>
            </a:graphic>
          </wp:inline>
        </w:drawing>
      </w:r>
    </w:p>
    <w:p w14:paraId="77406DD7" w14:textId="6C1F2CD1" w:rsidR="006B5FE2" w:rsidRPr="00754029" w:rsidRDefault="00B21430" w:rsidP="006B5FE2">
      <w:pPr>
        <w:pStyle w:val="Caption"/>
        <w:jc w:val="center"/>
      </w:pPr>
      <w:bookmarkStart w:id="17" w:name="_Ref448953856"/>
      <w:bookmarkStart w:id="18" w:name="_Toc450584538"/>
      <w:r w:rsidRPr="00754029">
        <w:t>Figure</w:t>
      </w:r>
      <w:r w:rsidR="006B5FE2" w:rsidRPr="00754029">
        <w:t xml:space="preserve"> </w:t>
      </w:r>
      <w:r w:rsidR="00330256">
        <w:fldChar w:fldCharType="begin"/>
      </w:r>
      <w:r w:rsidR="00330256">
        <w:instrText xml:space="preserve"> SEQ Figure \* ARABIC </w:instrText>
      </w:r>
      <w:r w:rsidR="00330256">
        <w:fldChar w:fldCharType="separate"/>
      </w:r>
      <w:r w:rsidR="00F101A4">
        <w:rPr>
          <w:noProof/>
        </w:rPr>
        <w:t>1</w:t>
      </w:r>
      <w:r w:rsidR="00330256">
        <w:rPr>
          <w:noProof/>
        </w:rPr>
        <w:fldChar w:fldCharType="end"/>
      </w:r>
      <w:bookmarkEnd w:id="17"/>
      <w:r w:rsidR="006B5FE2" w:rsidRPr="00754029">
        <w:t xml:space="preserve"> Basic idea of CF</w:t>
      </w:r>
      <w:bookmarkEnd w:id="18"/>
    </w:p>
    <w:p w14:paraId="0E36B453" w14:textId="0BD8B97A" w:rsidR="00F62548" w:rsidRPr="00754029" w:rsidRDefault="00F62548" w:rsidP="00F62548">
      <w:pPr>
        <w:ind w:left="720"/>
        <w:jc w:val="both"/>
      </w:pPr>
      <w:r w:rsidRPr="00754029">
        <w:t xml:space="preserve">In user-based collaborative filtering, as shown in the left side of Figure 1, we make recommendations by finding similar users for an active user. The third user in the Figure 1 has high similarity with the first user and then the second user. Hence we can recommend the items consumed by user 1 and user 2 to user 3. For example, in Figure 1, item 1 and </w:t>
      </w:r>
      <w:r w:rsidR="00285AC8">
        <w:rPr>
          <w:rFonts w:hint="eastAsia"/>
        </w:rPr>
        <w:t>tweet</w:t>
      </w:r>
      <w:r w:rsidRPr="00754029">
        <w:t xml:space="preserve"> 4 are recommended to user 3.</w:t>
      </w:r>
    </w:p>
    <w:p w14:paraId="63B0896D" w14:textId="77777777" w:rsidR="00F62548" w:rsidRPr="00754029" w:rsidRDefault="00F62548" w:rsidP="00F62548">
      <w:pPr>
        <w:ind w:left="720"/>
        <w:jc w:val="both"/>
      </w:pPr>
    </w:p>
    <w:p w14:paraId="0694FA0F" w14:textId="1CCCA1EA" w:rsidR="00F62548" w:rsidRPr="00754029" w:rsidRDefault="00F62548" w:rsidP="00F62548">
      <w:pPr>
        <w:ind w:left="720"/>
        <w:jc w:val="both"/>
      </w:pPr>
      <w:r w:rsidRPr="00754029">
        <w:lastRenderedPageBreak/>
        <w:t xml:space="preserve">In item-based collaborative filtering, shown in the right side of Figure 1, similarity between items is used as the basis of recommendations. For </w:t>
      </w:r>
      <w:r w:rsidR="00454583">
        <w:rPr>
          <w:rFonts w:hint="eastAsia"/>
        </w:rPr>
        <w:t>tweet</w:t>
      </w:r>
      <w:r w:rsidRPr="00754029">
        <w:t xml:space="preserve"> 1 and </w:t>
      </w:r>
      <w:r w:rsidR="005D3D3C">
        <w:rPr>
          <w:rFonts w:hint="eastAsia"/>
        </w:rPr>
        <w:t>tweet</w:t>
      </w:r>
      <w:r w:rsidRPr="00754029">
        <w:t xml:space="preserve"> 3, similarity is high since those item</w:t>
      </w:r>
      <w:r w:rsidR="00610E72">
        <w:t>s have intersecting user sets (two</w:t>
      </w:r>
      <w:r w:rsidRPr="00754029">
        <w:t xml:space="preserve"> common users, user 1 and user 2). Hence we can recommend </w:t>
      </w:r>
      <w:r w:rsidR="00C73B35">
        <w:rPr>
          <w:rFonts w:hint="eastAsia"/>
        </w:rPr>
        <w:t>tweet</w:t>
      </w:r>
      <w:r w:rsidRPr="00754029">
        <w:t xml:space="preserve"> 1 to user 3 who has consumed </w:t>
      </w:r>
      <w:r w:rsidR="00C73B35">
        <w:rPr>
          <w:rFonts w:hint="eastAsia"/>
        </w:rPr>
        <w:t>tweet</w:t>
      </w:r>
      <w:r w:rsidRPr="00754029">
        <w:t xml:space="preserve"> 3 but not </w:t>
      </w:r>
      <w:r w:rsidR="00C73B35">
        <w:rPr>
          <w:rFonts w:hint="eastAsia"/>
        </w:rPr>
        <w:t>tweet</w:t>
      </w:r>
      <w:r w:rsidRPr="00754029">
        <w:t xml:space="preserve"> 1. Also, item 1 and </w:t>
      </w:r>
      <w:r w:rsidR="002D0CF4">
        <w:rPr>
          <w:rFonts w:hint="eastAsia"/>
        </w:rPr>
        <w:t>tweet</w:t>
      </w:r>
      <w:r w:rsidRPr="00754029">
        <w:t xml:space="preserve"> 4 have an intersecting user, user 1. And hence item 4 can also be recommended to user 3 but the likelihood of user 3 liking </w:t>
      </w:r>
      <w:r w:rsidR="002D0CF4">
        <w:rPr>
          <w:rFonts w:hint="eastAsia"/>
        </w:rPr>
        <w:t>tweet</w:t>
      </w:r>
      <w:r w:rsidRPr="00754029">
        <w:t xml:space="preserve"> 4 is less, since its similarity to </w:t>
      </w:r>
      <w:r w:rsidR="002D0CF4">
        <w:rPr>
          <w:rFonts w:hint="eastAsia"/>
        </w:rPr>
        <w:t>tweet</w:t>
      </w:r>
      <w:r w:rsidRPr="00754029">
        <w:t xml:space="preserve"> 3, which is alread</w:t>
      </w:r>
      <w:r w:rsidR="00C02F96">
        <w:t>y consumed by user 3, is less (</w:t>
      </w:r>
      <w:r w:rsidR="00C02F96">
        <w:rPr>
          <w:rFonts w:hint="eastAsia"/>
        </w:rPr>
        <w:t>one</w:t>
      </w:r>
      <w:r w:rsidRPr="00754029">
        <w:t xml:space="preserve"> common user, user 1).</w:t>
      </w:r>
    </w:p>
    <w:p w14:paraId="2CB75763" w14:textId="15D3725E" w:rsidR="00F83126" w:rsidRPr="00754029" w:rsidRDefault="00F62548" w:rsidP="00F62548">
      <w:pPr>
        <w:ind w:left="720"/>
        <w:jc w:val="both"/>
      </w:pPr>
      <w:r w:rsidRPr="00754029">
        <w:br/>
        <w:t>The item-based recommendation system that we intend to implement in the initial phase,</w:t>
      </w:r>
      <w:r w:rsidR="00635501" w:rsidRPr="00754029">
        <w:t xml:space="preserve"> is shown in the F</w:t>
      </w:r>
      <w:r w:rsidRPr="00754029">
        <w:t>igures2 and 3</w:t>
      </w:r>
      <w:r w:rsidR="00F83126" w:rsidRPr="00754029">
        <w:t>.</w:t>
      </w:r>
    </w:p>
    <w:p w14:paraId="589235C9" w14:textId="77777777" w:rsidR="00A60E03" w:rsidRPr="00754029" w:rsidRDefault="00A60E03" w:rsidP="00A60E03">
      <w:pPr>
        <w:keepNext/>
        <w:ind w:left="720"/>
        <w:jc w:val="both"/>
      </w:pPr>
      <w:r w:rsidRPr="00754029">
        <w:rPr>
          <w:noProof/>
          <w:color w:val="000000"/>
        </w:rPr>
        <w:drawing>
          <wp:inline distT="0" distB="0" distL="0" distR="0" wp14:anchorId="5CC13F90" wp14:editId="5A76FB8E">
            <wp:extent cx="5486400" cy="2497015"/>
            <wp:effectExtent l="0" t="0" r="0" b="0"/>
            <wp:docPr id="12" name="Picture 12" descr="https://lh6.googleusercontent.com/xUVtELeb3ZJLQqdQ5PQcg5ZPIyDuyY_Fwik53EMylWesjojCpVcSq0VKyWwYLz2C-2y1eaSAVgcovVzj11Ol_pCMmPf2ADuRJwPTvrmdrDBmHROGm4SePVMK5cSOHBrm4TeG2yq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6.googleusercontent.com/xUVtELeb3ZJLQqdQ5PQcg5ZPIyDuyY_Fwik53EMylWesjojCpVcSq0VKyWwYLz2C-2y1eaSAVgcovVzj11Ol_pCMmPf2ADuRJwPTvrmdrDBmHROGm4SePVMK5cSOHBrm4TeG2yqx"/>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6400" cy="2497015"/>
                    </a:xfrm>
                    <a:prstGeom prst="rect">
                      <a:avLst/>
                    </a:prstGeom>
                    <a:noFill/>
                    <a:ln>
                      <a:noFill/>
                    </a:ln>
                  </pic:spPr>
                </pic:pic>
              </a:graphicData>
            </a:graphic>
          </wp:inline>
        </w:drawing>
      </w:r>
    </w:p>
    <w:p w14:paraId="24080338" w14:textId="4C8F194A" w:rsidR="00A60E03" w:rsidRPr="00754029" w:rsidRDefault="00B21430" w:rsidP="00A60E03">
      <w:pPr>
        <w:pStyle w:val="Caption"/>
        <w:jc w:val="center"/>
      </w:pPr>
      <w:bookmarkStart w:id="19" w:name="_Toc450584539"/>
      <w:r w:rsidRPr="00754029">
        <w:t>Figure</w:t>
      </w:r>
      <w:r w:rsidR="00A60E03" w:rsidRPr="00754029">
        <w:t xml:space="preserve"> </w:t>
      </w:r>
      <w:r w:rsidR="00330256">
        <w:fldChar w:fldCharType="begin"/>
      </w:r>
      <w:r w:rsidR="00330256">
        <w:instrText xml:space="preserve"> SEQ Figure \* ARABIC </w:instrText>
      </w:r>
      <w:r w:rsidR="00330256">
        <w:fldChar w:fldCharType="separate"/>
      </w:r>
      <w:r w:rsidR="00F101A4">
        <w:rPr>
          <w:noProof/>
        </w:rPr>
        <w:t>2</w:t>
      </w:r>
      <w:r w:rsidR="00330256">
        <w:rPr>
          <w:noProof/>
        </w:rPr>
        <w:fldChar w:fldCharType="end"/>
      </w:r>
      <w:r w:rsidR="00A60E03" w:rsidRPr="00754029">
        <w:t xml:space="preserve"> Item-based recommendation system</w:t>
      </w:r>
      <w:bookmarkEnd w:id="19"/>
    </w:p>
    <w:p w14:paraId="08EB2EE4" w14:textId="7EE29969" w:rsidR="00A60E03" w:rsidRPr="00754029" w:rsidRDefault="009F000E" w:rsidP="00A60E03">
      <w:pPr>
        <w:keepNext/>
        <w:ind w:left="720"/>
        <w:jc w:val="both"/>
      </w:pPr>
      <w:r w:rsidRPr="00754029">
        <w:rPr>
          <w:i/>
          <w:iCs/>
          <w:noProof/>
          <w:color w:val="000000"/>
        </w:rPr>
        <w:drawing>
          <wp:inline distT="0" distB="0" distL="0" distR="0" wp14:anchorId="40CB3E96" wp14:editId="6A16A233">
            <wp:extent cx="5486400" cy="2189285"/>
            <wp:effectExtent l="0" t="0" r="0" b="1905"/>
            <wp:docPr id="15" name="Picture 15" descr="https://lh5.googleusercontent.com/S4tuLJYDtQi3HQUz9D7BEIz-hlmSylfRmfo0CZ4gTSSlWDR5xAdHDtXeU1TxDLDjhXrnyIDcrMBr1nL-NQR-ue2ZCa3XQLbwPuDv0CIFIlVZi2xzQr9JuOzPNTuU5nz3W0GhXFU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lh5.googleusercontent.com/S4tuLJYDtQi3HQUz9D7BEIz-hlmSylfRmfo0CZ4gTSSlWDR5xAdHDtXeU1TxDLDjhXrnyIDcrMBr1nL-NQR-ue2ZCa3XQLbwPuDv0CIFIlVZi2xzQr9JuOzPNTuU5nz3W0GhXFU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86400" cy="2189285"/>
                    </a:xfrm>
                    <a:prstGeom prst="rect">
                      <a:avLst/>
                    </a:prstGeom>
                    <a:noFill/>
                    <a:ln>
                      <a:noFill/>
                    </a:ln>
                  </pic:spPr>
                </pic:pic>
              </a:graphicData>
            </a:graphic>
          </wp:inline>
        </w:drawing>
      </w:r>
    </w:p>
    <w:p w14:paraId="10A0421E" w14:textId="130F1ED3" w:rsidR="00F83126" w:rsidRPr="00754029" w:rsidRDefault="00471320" w:rsidP="00A60E03">
      <w:pPr>
        <w:pStyle w:val="Caption"/>
        <w:jc w:val="center"/>
      </w:pPr>
      <w:r w:rsidRPr="00754029">
        <w:t xml:space="preserve">  </w:t>
      </w:r>
      <w:bookmarkStart w:id="20" w:name="_Toc450584540"/>
      <w:r w:rsidR="00B21430" w:rsidRPr="00754029">
        <w:t>Figure</w:t>
      </w:r>
      <w:r w:rsidR="00A60E03" w:rsidRPr="00754029">
        <w:t xml:space="preserve"> </w:t>
      </w:r>
      <w:r w:rsidR="00330256">
        <w:fldChar w:fldCharType="begin"/>
      </w:r>
      <w:r w:rsidR="00330256">
        <w:instrText xml:space="preserve"> SEQ Figure \* ARABIC </w:instrText>
      </w:r>
      <w:r w:rsidR="00330256">
        <w:fldChar w:fldCharType="separate"/>
      </w:r>
      <w:r w:rsidR="00F101A4">
        <w:rPr>
          <w:noProof/>
        </w:rPr>
        <w:t>3</w:t>
      </w:r>
      <w:r w:rsidR="00330256">
        <w:rPr>
          <w:noProof/>
        </w:rPr>
        <w:fldChar w:fldCharType="end"/>
      </w:r>
      <w:r w:rsidR="0021782D" w:rsidRPr="00754029">
        <w:t xml:space="preserve"> A variant of content-</w:t>
      </w:r>
      <w:r w:rsidR="00A60E03" w:rsidRPr="00754029">
        <w:t>based recommendation system</w:t>
      </w:r>
      <w:bookmarkEnd w:id="20"/>
    </w:p>
    <w:p w14:paraId="2AB65EB8" w14:textId="2527EAF1" w:rsidR="00CE5D14" w:rsidRPr="00754029" w:rsidRDefault="00B21430" w:rsidP="00D339A4">
      <w:pPr>
        <w:ind w:left="720"/>
        <w:jc w:val="both"/>
      </w:pPr>
      <w:r w:rsidRPr="00754029">
        <w:t>Figure</w:t>
      </w:r>
      <w:r w:rsidR="00502B73" w:rsidRPr="00754029">
        <w:t xml:space="preserve"> 2 and </w:t>
      </w:r>
      <w:r w:rsidRPr="00754029">
        <w:t>Figure</w:t>
      </w:r>
      <w:r w:rsidR="00502B73" w:rsidRPr="00754029">
        <w:t xml:space="preserve"> 3 show our content-based recommendation syst</w:t>
      </w:r>
      <w:r w:rsidR="00471320" w:rsidRPr="00754029">
        <w:t xml:space="preserve">em. </w:t>
      </w:r>
      <w:r w:rsidR="00D26FEE" w:rsidRPr="00754029">
        <w:t>As shown i</w:t>
      </w:r>
      <w:r w:rsidR="00471320" w:rsidRPr="00754029">
        <w:t xml:space="preserve">n </w:t>
      </w:r>
      <w:r w:rsidRPr="00754029">
        <w:t>Figure</w:t>
      </w:r>
      <w:r w:rsidR="00471320" w:rsidRPr="00754029">
        <w:t xml:space="preserve"> 2</w:t>
      </w:r>
      <w:r w:rsidR="00502B73" w:rsidRPr="00754029">
        <w:t xml:space="preserve">, we will filter </w:t>
      </w:r>
      <w:r w:rsidR="00471320" w:rsidRPr="00754029">
        <w:t>each document from the corpus, based on its</w:t>
      </w:r>
      <w:r w:rsidR="00502B73" w:rsidRPr="00754029">
        <w:t xml:space="preserve"> content similarity</w:t>
      </w:r>
      <w:r w:rsidR="00471320" w:rsidRPr="00754029">
        <w:t xml:space="preserve"> metric value</w:t>
      </w:r>
      <w:r w:rsidR="00A85331" w:rsidRPr="00754029">
        <w:t xml:space="preserve"> with the </w:t>
      </w:r>
      <w:r w:rsidR="00471320" w:rsidRPr="00754029">
        <w:t xml:space="preserve">document from </w:t>
      </w:r>
      <w:r w:rsidR="00A85331" w:rsidRPr="00754029">
        <w:t>search results that the user gets</w:t>
      </w:r>
      <w:r w:rsidR="00CE5D14" w:rsidRPr="00754029">
        <w:t>.</w:t>
      </w:r>
    </w:p>
    <w:p w14:paraId="12792122" w14:textId="77777777" w:rsidR="000E1EDE" w:rsidRPr="00754029" w:rsidRDefault="000E1EDE" w:rsidP="00D339A4">
      <w:pPr>
        <w:ind w:left="720"/>
        <w:jc w:val="both"/>
      </w:pPr>
    </w:p>
    <w:p w14:paraId="0FDF73AB" w14:textId="3B78600C" w:rsidR="00502B73" w:rsidRPr="00754029" w:rsidRDefault="00B21430" w:rsidP="00D339A4">
      <w:pPr>
        <w:ind w:left="720"/>
        <w:jc w:val="both"/>
      </w:pPr>
      <w:r w:rsidRPr="00754029">
        <w:t>Figure</w:t>
      </w:r>
      <w:r w:rsidR="009F000E" w:rsidRPr="00754029">
        <w:t xml:space="preserve"> 3</w:t>
      </w:r>
      <w:r w:rsidR="00D26FEE" w:rsidRPr="00754029">
        <w:t xml:space="preserve"> shows the variant of the earlier system that we will implement. In this approach</w:t>
      </w:r>
      <w:r w:rsidR="00471320" w:rsidRPr="00754029">
        <w:t xml:space="preserve"> we</w:t>
      </w:r>
      <w:r w:rsidR="009F000E" w:rsidRPr="00754029">
        <w:t xml:space="preserve"> assume to</w:t>
      </w:r>
      <w:r w:rsidR="00471320" w:rsidRPr="00754029">
        <w:t xml:space="preserve"> have user history</w:t>
      </w:r>
      <w:r w:rsidR="00502B73" w:rsidRPr="00754029">
        <w:t xml:space="preserve"> in</w:t>
      </w:r>
      <w:r w:rsidR="009F000E" w:rsidRPr="00754029">
        <w:t xml:space="preserve"> the system. B</w:t>
      </w:r>
      <w:r w:rsidR="00471320" w:rsidRPr="00754029">
        <w:t xml:space="preserve">ased on the browsing history of </w:t>
      </w:r>
      <w:r w:rsidR="00CE5D14" w:rsidRPr="00754029">
        <w:t>a</w:t>
      </w:r>
      <w:r w:rsidR="00471320" w:rsidRPr="00754029">
        <w:t xml:space="preserve"> user</w:t>
      </w:r>
      <w:r w:rsidR="00502B73" w:rsidRPr="00754029">
        <w:t xml:space="preserve">, the system </w:t>
      </w:r>
      <w:r w:rsidR="00471320" w:rsidRPr="00754029">
        <w:t>will learn</w:t>
      </w:r>
      <w:r w:rsidR="00502B73" w:rsidRPr="00754029">
        <w:t xml:space="preserve"> the preference</w:t>
      </w:r>
      <w:r w:rsidR="00CE5D14" w:rsidRPr="00754029">
        <w:t>s and interests</w:t>
      </w:r>
      <w:r w:rsidR="00502B73" w:rsidRPr="00754029">
        <w:t xml:space="preserve"> of</w:t>
      </w:r>
      <w:r w:rsidR="009F000E" w:rsidRPr="00754029">
        <w:t xml:space="preserve"> the user. A</w:t>
      </w:r>
      <w:r w:rsidR="00502B73" w:rsidRPr="00754029">
        <w:t xml:space="preserve"> binary classi</w:t>
      </w:r>
      <w:r w:rsidR="009F000E" w:rsidRPr="00754029">
        <w:t xml:space="preserve">fier will read this information </w:t>
      </w:r>
      <w:r w:rsidR="00502B73" w:rsidRPr="00754029">
        <w:t>about the user’s interests</w:t>
      </w:r>
      <w:r w:rsidR="009F000E" w:rsidRPr="00754029">
        <w:t>. The classifier</w:t>
      </w:r>
      <w:r w:rsidR="00502B73" w:rsidRPr="00754029">
        <w:t xml:space="preserve"> will inspect the content of the tweets and </w:t>
      </w:r>
      <w:r w:rsidR="0003097C" w:rsidRPr="00754029">
        <w:t>webpages</w:t>
      </w:r>
      <w:r w:rsidR="00502B73" w:rsidRPr="00754029">
        <w:t xml:space="preserve"> and compare it to both the user’s preferences</w:t>
      </w:r>
      <w:r w:rsidR="009F000E" w:rsidRPr="00754029">
        <w:t xml:space="preserve"> and categorize them as relevant and non-relevant. T</w:t>
      </w:r>
      <w:r w:rsidR="00991FED" w:rsidRPr="00754029">
        <w:t>he user may give</w:t>
      </w:r>
      <w:r w:rsidR="009F000E" w:rsidRPr="00754029">
        <w:t xml:space="preserve"> </w:t>
      </w:r>
      <w:r w:rsidR="00502B73" w:rsidRPr="00754029">
        <w:t xml:space="preserve">feedback </w:t>
      </w:r>
      <w:r w:rsidR="009F000E" w:rsidRPr="00754029">
        <w:t xml:space="preserve">on these recommendations or we can derive implicit feedback based on whether the user browses the recommended document. The feedback will be given to the learning module, which will update the classifier parameters. This </w:t>
      </w:r>
      <w:r w:rsidR="00680144" w:rsidRPr="00754029">
        <w:t>system will make</w:t>
      </w:r>
      <w:r w:rsidR="009F000E" w:rsidRPr="00754029">
        <w:t xml:space="preserve"> recommendations </w:t>
      </w:r>
      <w:r w:rsidR="00502B73" w:rsidRPr="00754029">
        <w:t>without considering information from</w:t>
      </w:r>
      <w:r w:rsidR="00BA32EB" w:rsidRPr="00754029">
        <w:t xml:space="preserve"> other</w:t>
      </w:r>
      <w:r w:rsidR="00D26FEE" w:rsidRPr="00754029">
        <w:t xml:space="preserve"> users.</w:t>
      </w:r>
    </w:p>
    <w:p w14:paraId="1B93C0FB" w14:textId="77777777" w:rsidR="00457B1F" w:rsidRPr="00754029" w:rsidRDefault="00457B1F" w:rsidP="00D339A4">
      <w:pPr>
        <w:ind w:left="720"/>
        <w:jc w:val="both"/>
      </w:pPr>
    </w:p>
    <w:p w14:paraId="26F12CF9" w14:textId="180409C7" w:rsidR="00457B1F" w:rsidRPr="00754029" w:rsidRDefault="00B21430" w:rsidP="00D339A4">
      <w:pPr>
        <w:ind w:left="720"/>
        <w:jc w:val="both"/>
      </w:pPr>
      <w:r w:rsidRPr="00754029">
        <w:t>Figure</w:t>
      </w:r>
      <w:r w:rsidR="004B594F" w:rsidRPr="00754029">
        <w:t xml:space="preserve"> 4 </w:t>
      </w:r>
      <w:r w:rsidR="00457B1F" w:rsidRPr="00754029">
        <w:t xml:space="preserve">extends our model into a user-item matrix, where each entry is the rating of a user on a certain tweet/webpage. Each row can be viewed as a user vector, and each column an item vector. The item-based algorithm discussed above can be considered as computing the cosine similarity of the item vectors; whereas the collaborative </w:t>
      </w:r>
      <w:r w:rsidR="00991FED" w:rsidRPr="00754029">
        <w:t>filtering take</w:t>
      </w:r>
      <w:r w:rsidR="00D339A4" w:rsidRPr="00754029">
        <w:t>s</w:t>
      </w:r>
      <w:r w:rsidR="00991FED" w:rsidRPr="00754029">
        <w:t xml:space="preserve"> each user vector</w:t>
      </w:r>
      <w:r w:rsidR="00457B1F" w:rsidRPr="00754029">
        <w:t xml:space="preserve"> and seeks to find similar users to the current one.</w:t>
      </w:r>
    </w:p>
    <w:p w14:paraId="6D8084D6" w14:textId="033EB2D2" w:rsidR="004A4940" w:rsidRPr="00754029" w:rsidRDefault="004A4940" w:rsidP="008D7686">
      <w:pPr>
        <w:pStyle w:val="NormalWeb"/>
        <w:spacing w:before="0" w:beforeAutospacing="0" w:after="0" w:afterAutospacing="0"/>
        <w:jc w:val="center"/>
        <w:rPr>
          <w:rFonts w:eastAsiaTheme="minorHAnsi"/>
          <w:color w:val="595959" w:themeColor="text1" w:themeTint="A6"/>
          <w:lang w:eastAsia="ja-JP"/>
        </w:rPr>
      </w:pPr>
      <w:r w:rsidRPr="00754029">
        <w:rPr>
          <w:i/>
          <w:iCs/>
          <w:noProof/>
          <w:color w:val="000000"/>
          <w:sz w:val="20"/>
          <w:szCs w:val="20"/>
          <w:lang w:eastAsia="zh-CN"/>
        </w:rPr>
        <w:drawing>
          <wp:inline distT="0" distB="0" distL="0" distR="0" wp14:anchorId="2D4BE192" wp14:editId="59A5A947">
            <wp:extent cx="5486400" cy="3226777"/>
            <wp:effectExtent l="0" t="0" r="0" b="0"/>
            <wp:docPr id="1" name="Picture 1" descr="https://lh6.googleusercontent.com/2odT7UkOvhPXomIw3bR5A1t3mTrtQbQ4EjGTew75T8r1rVAfXFWEPC5FBy6W2sY70gQUfe7q2PyAPa6NCaWOGeU_OHmuSYrlU7Rq5JJufSxE10Q-H9KxKcmy4Glic2UVqPT-yFT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2odT7UkOvhPXomIw3bR5A1t3mTrtQbQ4EjGTew75T8r1rVAfXFWEPC5FBy6W2sY70gQUfe7q2PyAPa6NCaWOGeU_OHmuSYrlU7Rq5JJufSxE10Q-H9KxKcmy4Glic2UVqPT-yFTb"/>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6400" cy="3226777"/>
                    </a:xfrm>
                    <a:prstGeom prst="rect">
                      <a:avLst/>
                    </a:prstGeom>
                    <a:noFill/>
                    <a:ln>
                      <a:noFill/>
                    </a:ln>
                  </pic:spPr>
                </pic:pic>
              </a:graphicData>
            </a:graphic>
          </wp:inline>
        </w:drawing>
      </w:r>
    </w:p>
    <w:p w14:paraId="541FB478" w14:textId="0E5F0DD1" w:rsidR="001A68BE" w:rsidRPr="00754029" w:rsidRDefault="001A68BE" w:rsidP="001A68BE">
      <w:pPr>
        <w:pStyle w:val="NormalWeb"/>
        <w:keepNext/>
        <w:spacing w:before="0" w:beforeAutospacing="0" w:after="0" w:afterAutospacing="0"/>
        <w:ind w:left="720"/>
        <w:jc w:val="both"/>
      </w:pPr>
    </w:p>
    <w:p w14:paraId="1C657B84" w14:textId="287DAFC0" w:rsidR="001A68BE" w:rsidRPr="00754029" w:rsidRDefault="00B21430" w:rsidP="00D01636">
      <w:pPr>
        <w:pStyle w:val="Caption"/>
        <w:jc w:val="center"/>
      </w:pPr>
      <w:bookmarkStart w:id="21" w:name="_Toc450584541"/>
      <w:r w:rsidRPr="00754029">
        <w:t>Figure</w:t>
      </w:r>
      <w:r w:rsidR="001A68BE" w:rsidRPr="00754029">
        <w:t xml:space="preserve"> </w:t>
      </w:r>
      <w:r w:rsidR="00330256">
        <w:fldChar w:fldCharType="begin"/>
      </w:r>
      <w:r w:rsidR="00330256">
        <w:instrText xml:space="preserve"> SEQ Figure \* ARABIC </w:instrText>
      </w:r>
      <w:r w:rsidR="00330256">
        <w:fldChar w:fldCharType="separate"/>
      </w:r>
      <w:r w:rsidR="00F101A4">
        <w:rPr>
          <w:noProof/>
        </w:rPr>
        <w:t>4</w:t>
      </w:r>
      <w:r w:rsidR="00330256">
        <w:rPr>
          <w:noProof/>
        </w:rPr>
        <w:fldChar w:fldCharType="end"/>
      </w:r>
      <w:r w:rsidR="001A68BE" w:rsidRPr="00754029">
        <w:t xml:space="preserve"> Collaborative filtering viewed as an m* n matrix with partially filled ratings, representing user </w:t>
      </w:r>
      <w:r w:rsidR="008D744D" w:rsidRPr="00754029">
        <w:t>judgments</w:t>
      </w:r>
      <w:bookmarkEnd w:id="21"/>
    </w:p>
    <w:p w14:paraId="7C578CBF" w14:textId="77777777" w:rsidR="00015FAB" w:rsidRPr="00754029" w:rsidRDefault="00015FAB" w:rsidP="00015FAB">
      <w:pPr>
        <w:pStyle w:val="text"/>
      </w:pPr>
    </w:p>
    <w:p w14:paraId="7D342E91" w14:textId="3B1DD815" w:rsidR="00015FAB" w:rsidRPr="00754029" w:rsidRDefault="00015FAB" w:rsidP="00015FAB">
      <w:pPr>
        <w:pStyle w:val="text"/>
      </w:pPr>
      <w:r w:rsidRPr="00754029">
        <w:t xml:space="preserve">Our </w:t>
      </w:r>
      <w:r w:rsidR="00F828A5" w:rsidRPr="00754029">
        <w:t>recommendation system</w:t>
      </w:r>
      <w:r w:rsidR="00680144" w:rsidRPr="00754029">
        <w:t xml:space="preserve"> will be integrated with </w:t>
      </w:r>
      <w:r w:rsidRPr="00754029">
        <w:t xml:space="preserve">Apache Solr and the Hue interface of the </w:t>
      </w:r>
      <w:r w:rsidR="008D744D" w:rsidRPr="00754029">
        <w:t>Front End team</w:t>
      </w:r>
      <w:r w:rsidRPr="00754029">
        <w:t>.</w:t>
      </w:r>
      <w:r w:rsidR="00EC0C17" w:rsidRPr="00754029">
        <w:t xml:space="preserve"> We will package our recommender system, which consist of </w:t>
      </w:r>
      <w:r w:rsidR="00747F5D" w:rsidRPr="00754029">
        <w:t xml:space="preserve">Scala </w:t>
      </w:r>
      <w:r w:rsidR="00EC0C17" w:rsidRPr="00754029">
        <w:t xml:space="preserve">scripts to be run on Apache Spark, in zip files along with </w:t>
      </w:r>
      <w:r w:rsidR="00EC0C17" w:rsidRPr="00754029">
        <w:lastRenderedPageBreak/>
        <w:t xml:space="preserve">the SBT build </w:t>
      </w:r>
      <w:r w:rsidR="00747F5D" w:rsidRPr="00754029">
        <w:t>script [</w:t>
      </w:r>
      <w:r w:rsidR="00EC0C17" w:rsidRPr="00754029">
        <w:t>7]. The system will take the collection folder paths</w:t>
      </w:r>
      <w:r w:rsidR="00456AC2" w:rsidRPr="00754029">
        <w:t>, user browsing history logs</w:t>
      </w:r>
      <w:r w:rsidR="00EC0C17" w:rsidRPr="00754029">
        <w:t xml:space="preserve"> as</w:t>
      </w:r>
      <w:r w:rsidRPr="00754029">
        <w:t xml:space="preserve"> </w:t>
      </w:r>
      <w:r w:rsidR="00EC0C17" w:rsidRPr="00754029">
        <w:t xml:space="preserve">its input, and upload the results of item-based and user-based recommendations in appropriate column families in </w:t>
      </w:r>
      <w:r w:rsidR="00680144" w:rsidRPr="00754029">
        <w:t>HBase</w:t>
      </w:r>
      <w:r w:rsidR="00EC0C17" w:rsidRPr="00754029">
        <w:t xml:space="preserve">. </w:t>
      </w:r>
    </w:p>
    <w:p w14:paraId="2051AA35" w14:textId="047BEBAA" w:rsidR="007672B2" w:rsidRPr="00754029" w:rsidRDefault="007672B2" w:rsidP="007672B2">
      <w:pPr>
        <w:pStyle w:val="Heading1"/>
        <w:rPr>
          <w:rFonts w:ascii="Times New Roman" w:hAnsi="Times New Roman" w:cs="Times New Roman"/>
        </w:rPr>
      </w:pPr>
      <w:bookmarkStart w:id="22" w:name="_Toc450584498"/>
      <w:r w:rsidRPr="00754029">
        <w:rPr>
          <w:rFonts w:ascii="Times New Roman" w:hAnsi="Times New Roman" w:cs="Times New Roman"/>
        </w:rPr>
        <w:t>Developer Manual</w:t>
      </w:r>
      <w:bookmarkEnd w:id="22"/>
    </w:p>
    <w:p w14:paraId="00A97C32" w14:textId="0E974032" w:rsidR="00435A22" w:rsidRPr="00754029" w:rsidRDefault="007672B2" w:rsidP="00622B77">
      <w:pPr>
        <w:pStyle w:val="ListParagraph"/>
        <w:jc w:val="both"/>
      </w:pPr>
      <w:r w:rsidRPr="00754029">
        <w:t>We begin our implementation with calculating the similarity between tweets. In order to calculate the similarity, we have to have the cleaned tweets. In the beginning, the co</w:t>
      </w:r>
      <w:r w:rsidR="008E3395" w:rsidRPr="00754029">
        <w:t>llection management team had not</w:t>
      </w:r>
      <w:r w:rsidRPr="00754029">
        <w:t xml:space="preserve"> finished their cleaning, so we’ve done</w:t>
      </w:r>
      <w:r w:rsidR="008E3395" w:rsidRPr="00754029">
        <w:t xml:space="preserve"> a</w:t>
      </w:r>
      <w:r w:rsidRPr="00754029">
        <w:t xml:space="preserve"> simple cleaning job by ourselves. We removed stop words and profane words</w:t>
      </w:r>
      <w:r w:rsidR="00EC0527" w:rsidRPr="00754029">
        <w:t xml:space="preserve"> in addition to</w:t>
      </w:r>
      <w:r w:rsidRPr="00754029">
        <w:t xml:space="preserve"> non-English words, symbols and </w:t>
      </w:r>
      <w:r w:rsidR="00AA0192" w:rsidRPr="00754029">
        <w:t>URL</w:t>
      </w:r>
      <w:r w:rsidR="00756454" w:rsidRPr="00754029">
        <w:t>s</w:t>
      </w:r>
      <w:r w:rsidRPr="00754029">
        <w:t xml:space="preserve"> in the tweets. The process also involves word lemmatization, which is required since we rely on </w:t>
      </w:r>
      <w:r w:rsidR="008E3395" w:rsidRPr="00754029">
        <w:t xml:space="preserve">a </w:t>
      </w:r>
      <w:r w:rsidRPr="00754029">
        <w:t>document-document similarity in the initial phase.</w:t>
      </w:r>
    </w:p>
    <w:p w14:paraId="37F32E27" w14:textId="5D01B958" w:rsidR="00817493" w:rsidRPr="00754029" w:rsidRDefault="00CF3702" w:rsidP="00460836">
      <w:pPr>
        <w:pStyle w:val="Heading2"/>
        <w:rPr>
          <w:rFonts w:ascii="Times New Roman" w:hAnsi="Times New Roman" w:cs="Times New Roman"/>
        </w:rPr>
      </w:pPr>
      <w:bookmarkStart w:id="23" w:name="_Toc450584499"/>
      <w:r w:rsidRPr="00754029">
        <w:rPr>
          <w:rFonts w:ascii="Times New Roman" w:hAnsi="Times New Roman" w:cs="Times New Roman"/>
        </w:rPr>
        <w:t xml:space="preserve">Download the </w:t>
      </w:r>
      <w:r w:rsidR="00E73054" w:rsidRPr="00754029">
        <w:rPr>
          <w:rFonts w:ascii="Times New Roman" w:hAnsi="Times New Roman" w:cs="Times New Roman"/>
        </w:rPr>
        <w:t>W</w:t>
      </w:r>
      <w:r w:rsidR="0003097C" w:rsidRPr="00754029">
        <w:rPr>
          <w:rFonts w:ascii="Times New Roman" w:hAnsi="Times New Roman" w:cs="Times New Roman"/>
        </w:rPr>
        <w:t>ebpages</w:t>
      </w:r>
      <w:bookmarkEnd w:id="23"/>
    </w:p>
    <w:p w14:paraId="3B1471AB" w14:textId="257BD747" w:rsidR="00CF3702" w:rsidRPr="00754029" w:rsidRDefault="00CF3702" w:rsidP="00CF3702">
      <w:pPr>
        <w:pStyle w:val="text"/>
      </w:pPr>
      <w:r w:rsidRPr="00754029">
        <w:t xml:space="preserve">We will also calculate the document similarity between </w:t>
      </w:r>
      <w:r w:rsidR="0003097C" w:rsidRPr="00754029">
        <w:t>webpages</w:t>
      </w:r>
      <w:r w:rsidRPr="00754029">
        <w:t xml:space="preserve">. </w:t>
      </w:r>
      <w:r w:rsidR="00A042D8" w:rsidRPr="00754029">
        <w:t>In order to get started with development,</w:t>
      </w:r>
      <w:r w:rsidRPr="00754029">
        <w:t xml:space="preserve"> we use a sc</w:t>
      </w:r>
      <w:r w:rsidR="00756454" w:rsidRPr="00754029">
        <w:t>r</w:t>
      </w:r>
      <w:r w:rsidR="00927C7D" w:rsidRPr="00754029">
        <w:t>ipt “downl</w:t>
      </w:r>
      <w:r w:rsidRPr="00754029">
        <w:t>oad</w:t>
      </w:r>
      <w:r w:rsidR="0003097C" w:rsidRPr="00754029">
        <w:t>Webpages</w:t>
      </w:r>
      <w:r w:rsidRPr="00754029">
        <w:t>FromTweets.py” to download all the articles in tweets from the web.</w:t>
      </w:r>
      <w:r w:rsidR="00A042D8" w:rsidRPr="00754029">
        <w:t xml:space="preserve"> But after the collection management team provided us with cleaned webpages, we are using the webpages provided by them. The script</w:t>
      </w:r>
      <w:r w:rsidRPr="00754029">
        <w:t xml:space="preserve"> extracts the </w:t>
      </w:r>
      <w:r w:rsidR="00AA0192" w:rsidRPr="00754029">
        <w:t>URL</w:t>
      </w:r>
      <w:r w:rsidRPr="00754029">
        <w:t xml:space="preserve">s of all the tweets. Then it will translate </w:t>
      </w:r>
      <w:r w:rsidR="00AA0192" w:rsidRPr="00754029">
        <w:t>URL</w:t>
      </w:r>
      <w:r w:rsidRPr="00754029">
        <w:t>s in abbreviation version to their comple</w:t>
      </w:r>
      <w:r w:rsidR="008E3395" w:rsidRPr="00754029">
        <w:t>te version and give</w:t>
      </w:r>
      <w:r w:rsidRPr="00754029">
        <w:t xml:space="preserve"> out a sorted result for the </w:t>
      </w:r>
      <w:r w:rsidR="00AA0192" w:rsidRPr="00754029">
        <w:t>URL</w:t>
      </w:r>
      <w:r w:rsidRPr="00754029">
        <w:t>s in the tweets file. We are using part of the data from tweets c</w:t>
      </w:r>
      <w:r w:rsidR="008E3395" w:rsidRPr="00754029">
        <w:t xml:space="preserve">ollection z_541 for testing, </w:t>
      </w:r>
      <w:r w:rsidR="0021782D" w:rsidRPr="00754029">
        <w:t xml:space="preserve">which contains 282 tweets. </w:t>
      </w:r>
      <w:r w:rsidR="00B21430" w:rsidRPr="00754029">
        <w:t>Figure</w:t>
      </w:r>
      <w:r w:rsidRPr="00754029">
        <w:t xml:space="preserve"> </w:t>
      </w:r>
      <w:r w:rsidR="008E3395" w:rsidRPr="00754029">
        <w:t xml:space="preserve">5 </w:t>
      </w:r>
      <w:r w:rsidRPr="00754029">
        <w:t xml:space="preserve">shows </w:t>
      </w:r>
      <w:r w:rsidR="0021782D" w:rsidRPr="00754029">
        <w:t>the files t</w:t>
      </w:r>
      <w:r w:rsidRPr="00754029">
        <w:t xml:space="preserve">hat we have generated using the script. It includes all the short </w:t>
      </w:r>
      <w:r w:rsidR="00AA0192" w:rsidRPr="00754029">
        <w:t>URL</w:t>
      </w:r>
      <w:r w:rsidRPr="00754029">
        <w:t>s in “z541Test-Short</w:t>
      </w:r>
      <w:r w:rsidR="00AA0192" w:rsidRPr="00754029">
        <w:t>URL</w:t>
      </w:r>
      <w:r w:rsidRPr="00754029">
        <w:t xml:space="preserve">s.txt”, and long </w:t>
      </w:r>
      <w:r w:rsidR="00AA0192" w:rsidRPr="00754029">
        <w:t>URL</w:t>
      </w:r>
      <w:r w:rsidRPr="00754029">
        <w:t>s in “z541Test-Long</w:t>
      </w:r>
      <w:r w:rsidR="00AA0192" w:rsidRPr="00754029">
        <w:t>URL</w:t>
      </w:r>
      <w:r w:rsidRPr="00754029">
        <w:t xml:space="preserve">s.txt”. The other .txt files are </w:t>
      </w:r>
      <w:r w:rsidR="0003097C" w:rsidRPr="00754029">
        <w:t>webpages</w:t>
      </w:r>
      <w:r w:rsidRPr="00754029">
        <w:t xml:space="preserve"> we downloaded using the script.</w:t>
      </w:r>
    </w:p>
    <w:p w14:paraId="6FCC436D" w14:textId="77777777" w:rsidR="00AA0192" w:rsidRPr="00754029" w:rsidRDefault="00AA0192" w:rsidP="00CF3702">
      <w:pPr>
        <w:pStyle w:val="text"/>
      </w:pPr>
    </w:p>
    <w:p w14:paraId="1C3F8ED4" w14:textId="77777777" w:rsidR="00A10344" w:rsidRPr="00754029" w:rsidRDefault="00CF3702" w:rsidP="00A10344">
      <w:pPr>
        <w:keepNext/>
        <w:jc w:val="center"/>
      </w:pPr>
      <w:r w:rsidRPr="00754029">
        <w:rPr>
          <w:rFonts w:eastAsia="Times New Roman"/>
          <w:noProof/>
          <w:color w:val="000000"/>
        </w:rPr>
        <w:drawing>
          <wp:inline distT="0" distB="0" distL="0" distR="0" wp14:anchorId="08468429" wp14:editId="6E06BD41">
            <wp:extent cx="2971800" cy="1460500"/>
            <wp:effectExtent l="0" t="0" r="0" b="12700"/>
            <wp:docPr id="41" name="Picture 41" descr="https://lh5.googleusercontent.com/Wk10emNSiC4jiPi1l3dlVtkAbXwceIf2b9Hd4rDS5E9KxGPWK7lfCvh5FwKISdzDaiYMBuYWs43eGRAxeMmoAi_Cjp2CPVXytJoDi8Xccqw0A_d3Jv2u1npHicAQv9qlqZcc4s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5.googleusercontent.com/Wk10emNSiC4jiPi1l3dlVtkAbXwceIf2b9Hd4rDS5E9KxGPWK7lfCvh5FwKISdzDaiYMBuYWs43eGRAxeMmoAi_Cjp2CPVXytJoDi8Xccqw0A_d3Jv2u1npHicAQv9qlqZcc4sq-"/>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71800" cy="1460500"/>
                    </a:xfrm>
                    <a:prstGeom prst="rect">
                      <a:avLst/>
                    </a:prstGeom>
                    <a:noFill/>
                    <a:ln>
                      <a:noFill/>
                    </a:ln>
                  </pic:spPr>
                </pic:pic>
              </a:graphicData>
            </a:graphic>
          </wp:inline>
        </w:drawing>
      </w:r>
    </w:p>
    <w:p w14:paraId="1448E0FB" w14:textId="2E3ED338" w:rsidR="00CF3702" w:rsidRPr="00754029" w:rsidRDefault="00B21430" w:rsidP="00A10344">
      <w:pPr>
        <w:pStyle w:val="Caption"/>
        <w:jc w:val="center"/>
        <w:rPr>
          <w:rFonts w:eastAsia="Times New Roman"/>
        </w:rPr>
      </w:pPr>
      <w:bookmarkStart w:id="24" w:name="_Toc450584542"/>
      <w:r w:rsidRPr="00754029">
        <w:t>Figure</w:t>
      </w:r>
      <w:r w:rsidR="00A10344" w:rsidRPr="00754029">
        <w:t xml:space="preserve"> </w:t>
      </w:r>
      <w:r w:rsidR="00330256">
        <w:fldChar w:fldCharType="begin"/>
      </w:r>
      <w:r w:rsidR="00330256">
        <w:instrText xml:space="preserve"> SEQ Figure \* ARABIC </w:instrText>
      </w:r>
      <w:r w:rsidR="00330256">
        <w:fldChar w:fldCharType="separate"/>
      </w:r>
      <w:r w:rsidR="00F101A4">
        <w:rPr>
          <w:noProof/>
        </w:rPr>
        <w:t>5</w:t>
      </w:r>
      <w:r w:rsidR="00330256">
        <w:rPr>
          <w:noProof/>
        </w:rPr>
        <w:fldChar w:fldCharType="end"/>
      </w:r>
      <w:r w:rsidR="00A10344" w:rsidRPr="00754029">
        <w:t xml:space="preserve"> Files generated using the script</w:t>
      </w:r>
      <w:bookmarkEnd w:id="24"/>
    </w:p>
    <w:p w14:paraId="0A439294" w14:textId="3734CAB7" w:rsidR="00AA0192" w:rsidRPr="00754029" w:rsidRDefault="00CF3702" w:rsidP="000E2D29">
      <w:pPr>
        <w:pStyle w:val="text"/>
      </w:pPr>
      <w:r w:rsidRPr="00754029">
        <w:t xml:space="preserve">By running the script, we get short </w:t>
      </w:r>
      <w:r w:rsidR="00AA0192" w:rsidRPr="00754029">
        <w:t>URL</w:t>
      </w:r>
      <w:r w:rsidR="008E3395" w:rsidRPr="00754029">
        <w:t>s list from the tweets;</w:t>
      </w:r>
      <w:r w:rsidRPr="00754029">
        <w:t xml:space="preserve"> the result shows in the .txt file “z541Test-Short</w:t>
      </w:r>
      <w:r w:rsidR="00AA0192" w:rsidRPr="00754029">
        <w:t>URL</w:t>
      </w:r>
      <w:r w:rsidR="0021782D" w:rsidRPr="00754029">
        <w:t xml:space="preserve">s.txt”. </w:t>
      </w:r>
      <w:r w:rsidR="00B21430" w:rsidRPr="00754029">
        <w:t>Figure</w:t>
      </w:r>
      <w:r w:rsidR="008E3395" w:rsidRPr="00754029">
        <w:t xml:space="preserve"> 6</w:t>
      </w:r>
      <w:r w:rsidRPr="00754029">
        <w:t xml:space="preserve"> is a screenshot of the short </w:t>
      </w:r>
      <w:r w:rsidR="00AA0192" w:rsidRPr="00754029">
        <w:t>URL</w:t>
      </w:r>
      <w:r w:rsidRPr="00754029">
        <w:t>s we extracted.</w:t>
      </w:r>
    </w:p>
    <w:p w14:paraId="303E6CD0" w14:textId="77777777" w:rsidR="00A10344" w:rsidRPr="00754029" w:rsidRDefault="00CF3702" w:rsidP="00A10344">
      <w:pPr>
        <w:keepNext/>
        <w:jc w:val="center"/>
      </w:pPr>
      <w:r w:rsidRPr="00754029">
        <w:rPr>
          <w:rFonts w:eastAsia="Times New Roman"/>
          <w:noProof/>
          <w:color w:val="000000"/>
        </w:rPr>
        <w:lastRenderedPageBreak/>
        <w:drawing>
          <wp:inline distT="0" distB="0" distL="0" distR="0" wp14:anchorId="754F950A" wp14:editId="7EB89316">
            <wp:extent cx="3136900" cy="2032000"/>
            <wp:effectExtent l="0" t="0" r="12700" b="0"/>
            <wp:docPr id="42" name="Picture 42" descr="https://lh5.googleusercontent.com/ywucOpeNBCD9rj3Kk8d3FhTRZ6gnaeL6Ad2SmsoK1j5hr1QdmElWbYNcwzBbnrI2ZWC0w4P77iyPvhjBp0s6kHxBLwCrxZYAQKH6APUCoWCBfKu8pk2D_vz-IatVBBiF9cPFVx3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lh5.googleusercontent.com/ywucOpeNBCD9rj3Kk8d3FhTRZ6gnaeL6Ad2SmsoK1j5hr1QdmElWbYNcwzBbnrI2ZWC0w4P77iyPvhjBp0s6kHxBLwCrxZYAQKH6APUCoWCBfKu8pk2D_vz-IatVBBiF9cPFVx3o"/>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136900" cy="2032000"/>
                    </a:xfrm>
                    <a:prstGeom prst="rect">
                      <a:avLst/>
                    </a:prstGeom>
                    <a:noFill/>
                    <a:ln>
                      <a:noFill/>
                    </a:ln>
                  </pic:spPr>
                </pic:pic>
              </a:graphicData>
            </a:graphic>
          </wp:inline>
        </w:drawing>
      </w:r>
    </w:p>
    <w:p w14:paraId="0915A436" w14:textId="459D6620" w:rsidR="00CF3702" w:rsidRPr="00754029" w:rsidRDefault="00B21430" w:rsidP="00A10344">
      <w:pPr>
        <w:pStyle w:val="Caption"/>
        <w:jc w:val="center"/>
        <w:rPr>
          <w:rFonts w:eastAsia="Times New Roman"/>
        </w:rPr>
      </w:pPr>
      <w:bookmarkStart w:id="25" w:name="_Toc450584543"/>
      <w:r w:rsidRPr="00754029">
        <w:t>Figure</w:t>
      </w:r>
      <w:r w:rsidR="00A10344" w:rsidRPr="00754029">
        <w:t xml:space="preserve"> </w:t>
      </w:r>
      <w:r w:rsidR="00330256">
        <w:fldChar w:fldCharType="begin"/>
      </w:r>
      <w:r w:rsidR="00330256">
        <w:instrText xml:space="preserve"> SEQ Figure \* ARABIC </w:instrText>
      </w:r>
      <w:r w:rsidR="00330256">
        <w:fldChar w:fldCharType="separate"/>
      </w:r>
      <w:r w:rsidR="00F101A4">
        <w:rPr>
          <w:noProof/>
        </w:rPr>
        <w:t>6</w:t>
      </w:r>
      <w:r w:rsidR="00330256">
        <w:rPr>
          <w:noProof/>
        </w:rPr>
        <w:fldChar w:fldCharType="end"/>
      </w:r>
      <w:r w:rsidR="00A10344" w:rsidRPr="00754029">
        <w:t xml:space="preserve"> Screenshot of short </w:t>
      </w:r>
      <w:r w:rsidR="00AA0192" w:rsidRPr="00754029">
        <w:t>URL</w:t>
      </w:r>
      <w:r w:rsidR="00A10344" w:rsidRPr="00754029">
        <w:t>s we extracted</w:t>
      </w:r>
      <w:bookmarkEnd w:id="25"/>
    </w:p>
    <w:p w14:paraId="339D6696" w14:textId="4BA4CAEA" w:rsidR="00CF3702" w:rsidRPr="00754029" w:rsidRDefault="00CF3702" w:rsidP="00CF3702">
      <w:pPr>
        <w:pStyle w:val="text"/>
      </w:pPr>
      <w:r w:rsidRPr="00754029">
        <w:t xml:space="preserve">We expand the short </w:t>
      </w:r>
      <w:r w:rsidR="00AA0192" w:rsidRPr="00754029">
        <w:t>URL</w:t>
      </w:r>
      <w:r w:rsidRPr="00754029">
        <w:t xml:space="preserve">s to long </w:t>
      </w:r>
      <w:r w:rsidR="00AA0192" w:rsidRPr="00754029">
        <w:t>URL</w:t>
      </w:r>
      <w:r w:rsidRPr="00754029">
        <w:t xml:space="preserve">s, then we download them in our local machine. The long </w:t>
      </w:r>
      <w:r w:rsidR="00AA0192" w:rsidRPr="00754029">
        <w:t>URL</w:t>
      </w:r>
      <w:r w:rsidRPr="00754029">
        <w:t xml:space="preserve"> list shows in the file .txt file “z541Test-Short</w:t>
      </w:r>
      <w:r w:rsidR="00AA0192" w:rsidRPr="00754029">
        <w:t>URL</w:t>
      </w:r>
      <w:r w:rsidR="003D316F" w:rsidRPr="00754029">
        <w:t xml:space="preserve">s.txt”. </w:t>
      </w:r>
      <w:r w:rsidR="00B21430" w:rsidRPr="00754029">
        <w:t>Figure</w:t>
      </w:r>
      <w:r w:rsidR="003D316F" w:rsidRPr="00754029">
        <w:t xml:space="preserve"> 7 is a screenshot of l</w:t>
      </w:r>
      <w:r w:rsidRPr="00754029">
        <w:t xml:space="preserve">ong </w:t>
      </w:r>
      <w:r w:rsidR="00AA0192" w:rsidRPr="00754029">
        <w:t>URL</w:t>
      </w:r>
      <w:r w:rsidRPr="00754029">
        <w:t>s we extracted.</w:t>
      </w:r>
    </w:p>
    <w:p w14:paraId="3A12252B" w14:textId="77777777" w:rsidR="00A10344" w:rsidRPr="00754029" w:rsidRDefault="00CF3702" w:rsidP="00A10344">
      <w:pPr>
        <w:keepNext/>
        <w:jc w:val="center"/>
      </w:pPr>
      <w:r w:rsidRPr="00754029">
        <w:rPr>
          <w:rFonts w:eastAsia="Times New Roman"/>
          <w:noProof/>
          <w:color w:val="000000"/>
        </w:rPr>
        <w:drawing>
          <wp:inline distT="0" distB="0" distL="0" distR="0" wp14:anchorId="3A8DB4B1" wp14:editId="4BCC0900">
            <wp:extent cx="3492500" cy="2260600"/>
            <wp:effectExtent l="0" t="0" r="12700" b="0"/>
            <wp:docPr id="43" name="Picture 43" descr="https://lh5.googleusercontent.com/Nj87k2Bf1yUdfLU_S4YhYy4tD14P2iBqfbG1M1yveXi98aplMhFnDbaxK5zVFQ_kO8-p8nI-h3PYDz6SwLnegfNttRnvrfP_8Ua4k8UOk4RYL7E0ooOr1AjkSjduZv4yixR1H5B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lh5.googleusercontent.com/Nj87k2Bf1yUdfLU_S4YhYy4tD14P2iBqfbG1M1yveXi98aplMhFnDbaxK5zVFQ_kO8-p8nI-h3PYDz6SwLnegfNttRnvrfP_8Ua4k8UOk4RYL7E0ooOr1AjkSjduZv4yixR1H5BN"/>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92500" cy="2260600"/>
                    </a:xfrm>
                    <a:prstGeom prst="rect">
                      <a:avLst/>
                    </a:prstGeom>
                    <a:noFill/>
                    <a:ln>
                      <a:noFill/>
                    </a:ln>
                  </pic:spPr>
                </pic:pic>
              </a:graphicData>
            </a:graphic>
          </wp:inline>
        </w:drawing>
      </w:r>
    </w:p>
    <w:p w14:paraId="5DFDE739" w14:textId="7B3BE5F1" w:rsidR="00AA0192" w:rsidRPr="00754029" w:rsidRDefault="00B21430" w:rsidP="00D01636">
      <w:pPr>
        <w:pStyle w:val="Caption"/>
        <w:jc w:val="center"/>
      </w:pPr>
      <w:bookmarkStart w:id="26" w:name="_Toc450584544"/>
      <w:r w:rsidRPr="00754029">
        <w:t>Figure</w:t>
      </w:r>
      <w:r w:rsidR="00A10344" w:rsidRPr="00754029">
        <w:t xml:space="preserve"> </w:t>
      </w:r>
      <w:r w:rsidR="00330256">
        <w:fldChar w:fldCharType="begin"/>
      </w:r>
      <w:r w:rsidR="00330256">
        <w:instrText xml:space="preserve"> SEQ Figure \* ARABIC </w:instrText>
      </w:r>
      <w:r w:rsidR="00330256">
        <w:fldChar w:fldCharType="separate"/>
      </w:r>
      <w:r w:rsidR="00F101A4">
        <w:rPr>
          <w:noProof/>
        </w:rPr>
        <w:t>7</w:t>
      </w:r>
      <w:r w:rsidR="00330256">
        <w:rPr>
          <w:noProof/>
        </w:rPr>
        <w:fldChar w:fldCharType="end"/>
      </w:r>
      <w:r w:rsidR="00A10344" w:rsidRPr="00754029">
        <w:t xml:space="preserve"> Screenshot of long </w:t>
      </w:r>
      <w:r w:rsidR="00AA0192" w:rsidRPr="00754029">
        <w:t>URL</w:t>
      </w:r>
      <w:r w:rsidR="00A10344" w:rsidRPr="00754029">
        <w:t>s we extracted</w:t>
      </w:r>
      <w:bookmarkEnd w:id="26"/>
    </w:p>
    <w:p w14:paraId="57045C2E" w14:textId="2B83E8FA" w:rsidR="00EC0C17" w:rsidRPr="00754029" w:rsidRDefault="00647449" w:rsidP="00337EF6">
      <w:pPr>
        <w:pStyle w:val="Heading2"/>
        <w:rPr>
          <w:rFonts w:ascii="Times New Roman" w:hAnsi="Times New Roman" w:cs="Times New Roman"/>
        </w:rPr>
      </w:pPr>
      <w:bookmarkStart w:id="27" w:name="_Toc450584500"/>
      <w:r w:rsidRPr="00754029">
        <w:rPr>
          <w:rFonts w:ascii="Times New Roman" w:hAnsi="Times New Roman" w:cs="Times New Roman"/>
        </w:rPr>
        <w:t>C</w:t>
      </w:r>
      <w:r w:rsidR="00456AC2" w:rsidRPr="00754029">
        <w:rPr>
          <w:rFonts w:ascii="Times New Roman" w:hAnsi="Times New Roman" w:cs="Times New Roman"/>
        </w:rPr>
        <w:t xml:space="preserve">osine </w:t>
      </w:r>
      <w:r w:rsidRPr="00754029">
        <w:rPr>
          <w:rFonts w:ascii="Times New Roman" w:hAnsi="Times New Roman" w:cs="Times New Roman"/>
        </w:rPr>
        <w:t>Similarity Computations for D</w:t>
      </w:r>
      <w:r w:rsidR="00456AC2" w:rsidRPr="00754029">
        <w:rPr>
          <w:rFonts w:ascii="Times New Roman" w:hAnsi="Times New Roman" w:cs="Times New Roman"/>
        </w:rPr>
        <w:t>ocuments</w:t>
      </w:r>
      <w:bookmarkEnd w:id="27"/>
    </w:p>
    <w:p w14:paraId="0103D2AB" w14:textId="1FDF8416" w:rsidR="00456AC2" w:rsidRPr="0035009F" w:rsidRDefault="0035009F" w:rsidP="0035009F">
      <w:pPr>
        <w:ind w:left="576"/>
        <w:jc w:val="both"/>
      </w:pPr>
      <w:r w:rsidRPr="0035009F">
        <w:rPr>
          <w:bCs/>
        </w:rPr>
        <w:t xml:space="preserve">We are using the DIMSUM algorithm to do item-based recommendations, which is implemented as a method in Apache Spark’s machine learning library </w:t>
      </w:r>
      <w:r w:rsidRPr="0035009F">
        <w:rPr>
          <w:bCs/>
          <w:iCs/>
        </w:rPr>
        <w:t>MLlib</w:t>
      </w:r>
      <w:r w:rsidRPr="0035009F">
        <w:rPr>
          <w:bCs/>
        </w:rPr>
        <w:t>. Our system pipeline for the item-based recommendations is as shown in figure 8.</w:t>
      </w:r>
      <w:r w:rsidR="00D42FCE" w:rsidRPr="0035009F">
        <w:t xml:space="preserve"> </w:t>
      </w:r>
    </w:p>
    <w:p w14:paraId="61F1A56C" w14:textId="77777777" w:rsidR="00D42FCE" w:rsidRPr="00754029" w:rsidRDefault="00D42FCE" w:rsidP="00456AC2">
      <w:pPr>
        <w:jc w:val="both"/>
      </w:pPr>
    </w:p>
    <w:p w14:paraId="247FAA91" w14:textId="77777777" w:rsidR="00D42FCE" w:rsidRPr="00754029" w:rsidRDefault="00D42FCE" w:rsidP="00D42FCE">
      <w:pPr>
        <w:keepNext/>
        <w:jc w:val="center"/>
      </w:pPr>
      <w:r w:rsidRPr="00754029">
        <w:rPr>
          <w:noProof/>
        </w:rPr>
        <w:drawing>
          <wp:inline distT="0" distB="0" distL="0" distR="0" wp14:anchorId="42880EDA" wp14:editId="0172FDD8">
            <wp:extent cx="5419725" cy="610219"/>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43847" cy="624194"/>
                    </a:xfrm>
                    <a:prstGeom prst="rect">
                      <a:avLst/>
                    </a:prstGeom>
                    <a:noFill/>
                  </pic:spPr>
                </pic:pic>
              </a:graphicData>
            </a:graphic>
          </wp:inline>
        </w:drawing>
      </w:r>
    </w:p>
    <w:p w14:paraId="7CCAC2F4" w14:textId="1D54336A" w:rsidR="00D42FCE" w:rsidRPr="00754029" w:rsidRDefault="00D42FCE" w:rsidP="00D42FCE">
      <w:pPr>
        <w:pStyle w:val="Caption"/>
        <w:jc w:val="center"/>
      </w:pPr>
      <w:bookmarkStart w:id="28" w:name="_Toc450584545"/>
      <w:r w:rsidRPr="00754029">
        <w:t xml:space="preserve">Figure </w:t>
      </w:r>
      <w:r w:rsidR="00330256">
        <w:fldChar w:fldCharType="begin"/>
      </w:r>
      <w:r w:rsidR="00330256">
        <w:instrText xml:space="preserve"> SEQ Figure \* ARABIC </w:instrText>
      </w:r>
      <w:r w:rsidR="00330256">
        <w:fldChar w:fldCharType="separate"/>
      </w:r>
      <w:r w:rsidR="00F101A4">
        <w:rPr>
          <w:noProof/>
        </w:rPr>
        <w:t>8</w:t>
      </w:r>
      <w:r w:rsidR="00330256">
        <w:rPr>
          <w:noProof/>
        </w:rPr>
        <w:fldChar w:fldCharType="end"/>
      </w:r>
      <w:r w:rsidRPr="00754029">
        <w:t xml:space="preserve"> Document Similarity system pipeline</w:t>
      </w:r>
      <w:bookmarkEnd w:id="28"/>
    </w:p>
    <w:p w14:paraId="7E76B780" w14:textId="2F900F56" w:rsidR="00143B70" w:rsidRPr="00754029" w:rsidRDefault="00143B70" w:rsidP="00143B70">
      <w:pPr>
        <w:pStyle w:val="Heading3"/>
        <w:rPr>
          <w:rFonts w:ascii="Times New Roman" w:hAnsi="Times New Roman" w:cs="Times New Roman"/>
        </w:rPr>
      </w:pPr>
      <w:bookmarkStart w:id="29" w:name="_Toc450584501"/>
      <w:r w:rsidRPr="00754029">
        <w:rPr>
          <w:rFonts w:ascii="Times New Roman" w:hAnsi="Times New Roman" w:cs="Times New Roman"/>
        </w:rPr>
        <w:t>Feature Vector Extraction</w:t>
      </w:r>
      <w:bookmarkEnd w:id="29"/>
    </w:p>
    <w:p w14:paraId="6EF253ED" w14:textId="6DFD095A" w:rsidR="00C62D2E" w:rsidRPr="00754029" w:rsidRDefault="003F1369" w:rsidP="00F3745D">
      <w:pPr>
        <w:ind w:left="720"/>
        <w:jc w:val="both"/>
      </w:pPr>
      <w:r w:rsidRPr="00754029">
        <w:t xml:space="preserve">In the first step, we convert all the documents to their feature vector form. </w:t>
      </w:r>
    </w:p>
    <w:p w14:paraId="1F845588" w14:textId="77777777" w:rsidR="00C62D2E" w:rsidRPr="00754029" w:rsidRDefault="00C62D2E" w:rsidP="00F3745D">
      <w:pPr>
        <w:ind w:left="720"/>
        <w:jc w:val="both"/>
      </w:pPr>
    </w:p>
    <w:p w14:paraId="6DD4135C" w14:textId="3B37E119" w:rsidR="003F1369" w:rsidRPr="005C0AB4" w:rsidRDefault="00330256" w:rsidP="00F3745D">
      <w:pPr>
        <w:ind w:left="720"/>
        <w:jc w:val="both"/>
      </w:pPr>
      <w:hyperlink r:id="rId19" w:history="1">
        <w:r w:rsidR="003F1369" w:rsidRPr="00754029">
          <w:t>Term frequency-inverse document frequency (TF-IDF)</w:t>
        </w:r>
      </w:hyperlink>
      <w:r w:rsidR="003F1369" w:rsidRPr="00754029">
        <w:t> is a feature vectorization m</w:t>
      </w:r>
      <w:r w:rsidR="003F1369" w:rsidRPr="005C0AB4">
        <w:t xml:space="preserve">ethod widely used in text mining to reflect the importance of a term to a document in the corpus. Denote a term </w:t>
      </w:r>
      <w:r w:rsidR="009A27C9" w:rsidRPr="005C0AB4">
        <w:t>by</w:t>
      </w:r>
      <m:oMath>
        <m:r>
          <w:rPr>
            <w:rFonts w:ascii="Cambria Math" w:hAnsi="Cambria Math"/>
          </w:rPr>
          <m:t xml:space="preserve"> t</m:t>
        </m:r>
      </m:oMath>
      <w:r w:rsidR="003F1369" w:rsidRPr="005C0AB4">
        <w:t>, a document by</w:t>
      </w:r>
      <m:oMath>
        <m:r>
          <w:rPr>
            <w:rFonts w:ascii="Cambria Math" w:hAnsi="Cambria Math"/>
          </w:rPr>
          <m:t xml:space="preserve"> d</m:t>
        </m:r>
      </m:oMath>
      <w:r w:rsidR="003F1369" w:rsidRPr="005C0AB4">
        <w:t>, and the corpus by</w:t>
      </w:r>
      <m:oMath>
        <m:r>
          <w:rPr>
            <w:rFonts w:ascii="Cambria Math" w:hAnsi="Cambria Math"/>
          </w:rPr>
          <m:t xml:space="preserve"> D</m:t>
        </m:r>
      </m:oMath>
      <w:r w:rsidR="003F1369" w:rsidRPr="005C0AB4">
        <w:t>. Term frequency </w:t>
      </w:r>
      <m:oMath>
        <m:r>
          <w:rPr>
            <w:rFonts w:ascii="Cambria Math" w:hAnsi="Cambria Math"/>
          </w:rPr>
          <m:t>TF(t,d)</m:t>
        </m:r>
      </m:oMath>
      <w:r w:rsidR="00C62D2E" w:rsidRPr="005C0AB4">
        <w:t xml:space="preserve"> </w:t>
      </w:r>
      <w:r w:rsidR="003F1369" w:rsidRPr="005C0AB4">
        <w:t>is the number of times that term </w:t>
      </w:r>
      <m:oMath>
        <m:r>
          <w:rPr>
            <w:rFonts w:ascii="Cambria Math" w:hAnsi="Cambria Math"/>
          </w:rPr>
          <m:t>t</m:t>
        </m:r>
      </m:oMath>
      <w:r w:rsidR="003F1369" w:rsidRPr="005C0AB4">
        <w:t> appears in document</w:t>
      </w:r>
      <m:oMath>
        <m:r>
          <w:rPr>
            <w:rFonts w:ascii="Cambria Math" w:hAnsi="Cambria Math"/>
          </w:rPr>
          <m:t xml:space="preserve"> d</m:t>
        </m:r>
      </m:oMath>
      <w:r w:rsidR="003F1369" w:rsidRPr="005C0AB4">
        <w:t>, while document frequency </w:t>
      </w:r>
      <m:oMath>
        <m:r>
          <w:rPr>
            <w:rFonts w:ascii="Cambria Math" w:hAnsi="Cambria Math"/>
          </w:rPr>
          <m:t>DF (t,D)</m:t>
        </m:r>
      </m:oMath>
      <w:r w:rsidR="003F1369" w:rsidRPr="005C0AB4">
        <w:t> is the number of documents that contains term</w:t>
      </w:r>
      <m:oMath>
        <m:r>
          <w:rPr>
            <w:rFonts w:ascii="Cambria Math" w:hAnsi="Cambria Math"/>
          </w:rPr>
          <m:t xml:space="preserve"> t</m:t>
        </m:r>
      </m:oMath>
      <w:r w:rsidR="003F1369" w:rsidRPr="005C0AB4">
        <w:t>. If we only use term frequency to measure the importance, it is very easy to over-emphasize terms that appear very often but carry little information about the document, e.g., “a”, “the”, and “of”. If a term appears very often across the corpus, it means it doesn’t carry special information about a particular document. Inverse document frequency is a numerical measure of how much information a term provides:</w:t>
      </w:r>
    </w:p>
    <w:p w14:paraId="42590E38" w14:textId="77777777" w:rsidR="00C62D2E" w:rsidRPr="005C0AB4" w:rsidRDefault="00C62D2E" w:rsidP="00F3745D">
      <w:pPr>
        <w:ind w:left="720"/>
        <w:jc w:val="both"/>
      </w:pPr>
    </w:p>
    <w:p w14:paraId="6D834C63" w14:textId="5FECF726" w:rsidR="00C62D2E" w:rsidRPr="005C0AB4" w:rsidRDefault="005C0AB4" w:rsidP="00F3745D">
      <w:pPr>
        <w:ind w:left="720"/>
        <w:jc w:val="both"/>
      </w:pPr>
      <m:oMathPara>
        <m:oMath>
          <m:r>
            <w:rPr>
              <w:rFonts w:ascii="Cambria Math" w:hAnsi="Cambria Math"/>
            </w:rPr>
            <m:t>IDF</m:t>
          </m:r>
          <m:d>
            <m:dPr>
              <m:ctrlPr>
                <w:rPr>
                  <w:rFonts w:ascii="Cambria Math" w:hAnsi="Cambria Math"/>
                  <w:i/>
                </w:rPr>
              </m:ctrlPr>
            </m:dPr>
            <m:e>
              <m:r>
                <w:rPr>
                  <w:rFonts w:ascii="Cambria Math" w:hAnsi="Cambria Math"/>
                </w:rPr>
                <m:t>t,D</m:t>
              </m:r>
            </m:e>
          </m:d>
          <m:r>
            <w:rPr>
              <w:rFonts w:ascii="Cambria Math" w:hAnsi="Cambria Math"/>
            </w:rPr>
            <m:t>=</m:t>
          </m:r>
          <m:func>
            <m:funcPr>
              <m:ctrlPr>
                <w:rPr>
                  <w:rFonts w:ascii="Cambria Math" w:hAnsi="Cambria Math"/>
                  <w:i/>
                </w:rPr>
              </m:ctrlPr>
            </m:funcPr>
            <m:fName>
              <m:r>
                <m:rPr>
                  <m:sty m:val="p"/>
                </m:rPr>
                <w:rPr>
                  <w:rFonts w:ascii="Cambria Math" w:hAnsi="Cambria Math"/>
                </w:rPr>
                <m:t>log</m:t>
              </m:r>
            </m:fName>
            <m:e>
              <m:f>
                <m:fPr>
                  <m:ctrlPr>
                    <w:rPr>
                      <w:rFonts w:ascii="Cambria Math" w:hAnsi="Cambria Math"/>
                      <w:i/>
                    </w:rPr>
                  </m:ctrlPr>
                </m:fPr>
                <m:num>
                  <m:d>
                    <m:dPr>
                      <m:begChr m:val="|"/>
                      <m:endChr m:val="|"/>
                      <m:ctrlPr>
                        <w:rPr>
                          <w:rFonts w:ascii="Cambria Math" w:hAnsi="Cambria Math"/>
                          <w:i/>
                        </w:rPr>
                      </m:ctrlPr>
                    </m:dPr>
                    <m:e>
                      <m:r>
                        <w:rPr>
                          <w:rFonts w:ascii="Cambria Math" w:hAnsi="Cambria Math"/>
                        </w:rPr>
                        <m:t>D</m:t>
                      </m:r>
                    </m:e>
                  </m:d>
                  <m:r>
                    <w:rPr>
                      <w:rFonts w:ascii="Cambria Math" w:hAnsi="Cambria Math"/>
                    </w:rPr>
                    <m:t>+1</m:t>
                  </m:r>
                </m:num>
                <m:den>
                  <m:r>
                    <w:rPr>
                      <w:rFonts w:ascii="Cambria Math" w:hAnsi="Cambria Math"/>
                    </w:rPr>
                    <m:t>DF</m:t>
                  </m:r>
                  <m:d>
                    <m:dPr>
                      <m:ctrlPr>
                        <w:rPr>
                          <w:rFonts w:ascii="Cambria Math" w:hAnsi="Cambria Math"/>
                          <w:i/>
                        </w:rPr>
                      </m:ctrlPr>
                    </m:dPr>
                    <m:e>
                      <m:r>
                        <w:rPr>
                          <w:rFonts w:ascii="Cambria Math" w:hAnsi="Cambria Math"/>
                        </w:rPr>
                        <m:t>t,D</m:t>
                      </m:r>
                    </m:e>
                  </m:d>
                  <m:r>
                    <w:rPr>
                      <w:rFonts w:ascii="Cambria Math" w:hAnsi="Cambria Math"/>
                    </w:rPr>
                    <m:t>+1</m:t>
                  </m:r>
                </m:den>
              </m:f>
            </m:e>
          </m:func>
        </m:oMath>
      </m:oMathPara>
    </w:p>
    <w:p w14:paraId="7BF7A90E" w14:textId="078FF398" w:rsidR="003F1369" w:rsidRPr="005C0AB4" w:rsidRDefault="003F1369" w:rsidP="00F3745D">
      <w:pPr>
        <w:ind w:left="720"/>
        <w:jc w:val="both"/>
      </w:pPr>
    </w:p>
    <w:p w14:paraId="671D6902" w14:textId="7AA086F1" w:rsidR="003F1369" w:rsidRPr="005C0AB4" w:rsidRDefault="001720D6" w:rsidP="00F3745D">
      <w:pPr>
        <w:ind w:left="720"/>
        <w:jc w:val="both"/>
      </w:pPr>
      <w:r>
        <w:t>,</w:t>
      </w:r>
      <w:r w:rsidRPr="005C0AB4">
        <w:t xml:space="preserve"> where</w:t>
      </w:r>
      <w:r w:rsidR="009A27C9" w:rsidRPr="005C0AB4">
        <w:t xml:space="preserve"> </w:t>
      </w:r>
      <m:oMath>
        <m:d>
          <m:dPr>
            <m:begChr m:val="|"/>
            <m:endChr m:val="|"/>
            <m:ctrlPr>
              <w:rPr>
                <w:rFonts w:ascii="Cambria Math" w:hAnsi="Cambria Math"/>
                <w:i/>
              </w:rPr>
            </m:ctrlPr>
          </m:dPr>
          <m:e>
            <m:r>
              <w:rPr>
                <w:rFonts w:ascii="Cambria Math" w:hAnsi="Cambria Math"/>
              </w:rPr>
              <m:t>D</m:t>
            </m:r>
          </m:e>
        </m:d>
      </m:oMath>
      <w:r w:rsidR="00C62D2E" w:rsidRPr="005C0AB4">
        <w:t xml:space="preserve"> </w:t>
      </w:r>
      <w:r w:rsidR="003F1369" w:rsidRPr="005C0AB4">
        <w:t xml:space="preserve">is the total number of documents in the </w:t>
      </w:r>
      <w:r w:rsidR="009A27C9" w:rsidRPr="005C0AB4">
        <w:t>corpus.</w:t>
      </w:r>
      <w:r w:rsidR="003F1369" w:rsidRPr="005C0AB4">
        <w:t xml:space="preserve"> Since</w:t>
      </w:r>
      <w:r w:rsidR="00A229FB" w:rsidRPr="005C0AB4">
        <w:t xml:space="preserve"> the</w:t>
      </w:r>
      <w:r w:rsidR="003F1369" w:rsidRPr="005C0AB4">
        <w:t xml:space="preserve"> logarithm is used, if a term appears in all documents, its IDF value becomes 0. Note that a smoothing term is applied to avoid dividing by zero for terms outside the corpus. The TF-IDF measure is simply the product of TF and IDF:</w:t>
      </w:r>
    </w:p>
    <w:p w14:paraId="349ADCD1" w14:textId="77777777" w:rsidR="00C62D2E" w:rsidRPr="005C0AB4" w:rsidRDefault="00C62D2E" w:rsidP="00F3745D">
      <w:pPr>
        <w:ind w:left="720"/>
        <w:jc w:val="both"/>
      </w:pPr>
    </w:p>
    <w:p w14:paraId="67D1C07D" w14:textId="55FF1E1B" w:rsidR="003F1369" w:rsidRPr="005C0AB4" w:rsidRDefault="005C0AB4" w:rsidP="00F3745D">
      <w:pPr>
        <w:ind w:left="720"/>
        <w:jc w:val="both"/>
      </w:pPr>
      <m:oMathPara>
        <m:oMath>
          <m:r>
            <w:rPr>
              <w:rFonts w:ascii="Cambria Math" w:hAnsi="Cambria Math"/>
            </w:rPr>
            <m:t>TFIDF</m:t>
          </m:r>
          <m:d>
            <m:dPr>
              <m:ctrlPr>
                <w:rPr>
                  <w:rFonts w:ascii="Cambria Math" w:hAnsi="Cambria Math"/>
                  <w:i/>
                </w:rPr>
              </m:ctrlPr>
            </m:dPr>
            <m:e>
              <m:r>
                <w:rPr>
                  <w:rFonts w:ascii="Cambria Math" w:hAnsi="Cambria Math"/>
                </w:rPr>
                <m:t>t,d,D</m:t>
              </m:r>
            </m:e>
          </m:d>
          <m:r>
            <w:rPr>
              <w:rFonts w:ascii="Cambria Math" w:hAnsi="Cambria Math"/>
            </w:rPr>
            <m:t>=TF</m:t>
          </m:r>
          <m:d>
            <m:dPr>
              <m:ctrlPr>
                <w:rPr>
                  <w:rFonts w:ascii="Cambria Math" w:hAnsi="Cambria Math"/>
                  <w:i/>
                </w:rPr>
              </m:ctrlPr>
            </m:dPr>
            <m:e>
              <m:r>
                <w:rPr>
                  <w:rFonts w:ascii="Cambria Math" w:hAnsi="Cambria Math"/>
                </w:rPr>
                <m:t>t,d</m:t>
              </m:r>
            </m:e>
          </m:d>
          <m:r>
            <w:rPr>
              <w:rFonts w:ascii="Cambria Math" w:hAnsi="Cambria Math"/>
            </w:rPr>
            <m:t>∙IDF (t,D)</m:t>
          </m:r>
        </m:oMath>
      </m:oMathPara>
    </w:p>
    <w:p w14:paraId="714CCEE5" w14:textId="77777777" w:rsidR="00C62D2E" w:rsidRPr="005C0AB4" w:rsidRDefault="00C62D2E" w:rsidP="00F3745D">
      <w:pPr>
        <w:ind w:left="720"/>
        <w:jc w:val="both"/>
      </w:pPr>
    </w:p>
    <w:p w14:paraId="2AAA266C" w14:textId="18BD5BF9" w:rsidR="00C62D2E" w:rsidRPr="00754029" w:rsidRDefault="00143B70" w:rsidP="00F3745D">
      <w:pPr>
        <w:ind w:left="720"/>
        <w:jc w:val="both"/>
      </w:pPr>
      <w:r w:rsidRPr="005C0AB4">
        <w:t xml:space="preserve">The tf-idf weights are computed for each term of each document by the spark module. Using these </w:t>
      </w:r>
      <w:r w:rsidR="008E448D" w:rsidRPr="005C0AB4">
        <w:t>weights,</w:t>
      </w:r>
      <w:r w:rsidRPr="005C0AB4">
        <w:t xml:space="preserve"> we created a feat</w:t>
      </w:r>
      <w:r w:rsidR="00A229FB" w:rsidRPr="005C0AB4">
        <w:t>ure vector for</w:t>
      </w:r>
      <w:r w:rsidRPr="005C0AB4">
        <w:t xml:space="preserve"> each document. Each such document vector is then inserted as a row i</w:t>
      </w:r>
      <w:r w:rsidRPr="00754029">
        <w:t>n the document feature vector</w:t>
      </w:r>
      <w:r w:rsidR="009A27C9" w:rsidRPr="00754029">
        <w:t>s</w:t>
      </w:r>
      <w:r w:rsidRPr="00754029">
        <w:t xml:space="preserve"> matrix (let’s cal</w:t>
      </w:r>
      <w:r w:rsidR="00A229FB" w:rsidRPr="00754029">
        <w:t>l it A), which is shown in F</w:t>
      </w:r>
      <w:r w:rsidRPr="00754029">
        <w:t>igure 9.</w:t>
      </w:r>
    </w:p>
    <w:p w14:paraId="34A2C07B" w14:textId="77777777" w:rsidR="003827F9" w:rsidRPr="00754029" w:rsidRDefault="003827F9" w:rsidP="00F3745D">
      <w:pPr>
        <w:ind w:left="720"/>
        <w:jc w:val="both"/>
      </w:pPr>
    </w:p>
    <w:p w14:paraId="62BEF078" w14:textId="65B26FAC" w:rsidR="003827F9" w:rsidRPr="00754029" w:rsidRDefault="003827F9" w:rsidP="003827F9">
      <w:pPr>
        <w:ind w:left="720"/>
        <w:jc w:val="both"/>
      </w:pPr>
      <w:r w:rsidRPr="00754029">
        <w:t xml:space="preserve">We use HashingTF library of Apache Spark’s </w:t>
      </w:r>
      <w:r w:rsidR="00556F84" w:rsidRPr="00754029">
        <w:t>MLlib</w:t>
      </w:r>
      <w:r w:rsidRPr="00754029">
        <w:t xml:space="preserve"> package. This algorithm hashes each term of the document over a large but limited range of hash buckets. The term frequencies are calculated by counting the terms that map to the same hash bucket. Chances of collision i.e. two different terms being mapped to the same bucket are highly unlikely if the target feature dimension which is the number of hash buckets is very large. The default value of the feature dimension is 2</w:t>
      </w:r>
      <w:r w:rsidRPr="00754029">
        <w:rPr>
          <w:vertAlign w:val="superscript"/>
        </w:rPr>
        <w:t>20</w:t>
      </w:r>
      <w:r w:rsidRPr="00754029">
        <w:t xml:space="preserve"> = 1,048,576. The IDF is calculated based on the statistics generated by the same hashing technique and hence each document essentially has 2</w:t>
      </w:r>
      <w:r w:rsidRPr="00754029">
        <w:rPr>
          <w:vertAlign w:val="superscript"/>
        </w:rPr>
        <w:t>20</w:t>
      </w:r>
      <w:r w:rsidRPr="00754029">
        <w:t xml:space="preserve"> features most of which are 0, since only the terms actually present in a given document will have non-zero tf-idf weight. The spark </w:t>
      </w:r>
      <w:r w:rsidR="00556F84" w:rsidRPr="00754029">
        <w:t>MLlib</w:t>
      </w:r>
      <w:r w:rsidRPr="00754029">
        <w:t xml:space="preserve"> creates a dense vector for each document by eliminating the terms with 0 tf-idf weight.</w:t>
      </w:r>
    </w:p>
    <w:p w14:paraId="0E2BE0C9" w14:textId="77777777" w:rsidR="00143B70" w:rsidRPr="00754029" w:rsidRDefault="00143B70" w:rsidP="00C62D2E">
      <w:pPr>
        <w:jc w:val="both"/>
      </w:pPr>
    </w:p>
    <w:p w14:paraId="06268B6D" w14:textId="77777777" w:rsidR="00143B70" w:rsidRPr="00754029" w:rsidRDefault="00143B70" w:rsidP="00143B70">
      <w:pPr>
        <w:keepNext/>
        <w:jc w:val="center"/>
      </w:pPr>
      <w:r w:rsidRPr="00754029">
        <w:rPr>
          <w:noProof/>
        </w:rPr>
        <w:lastRenderedPageBreak/>
        <w:drawing>
          <wp:inline distT="0" distB="0" distL="0" distR="0" wp14:anchorId="75293148" wp14:editId="78BD3875">
            <wp:extent cx="5486400" cy="1796574"/>
            <wp:effectExtent l="0" t="0" r="0" b="0"/>
            <wp:docPr id="52" name="Picture 52" descr="C:\Users\student\Downloads\Report3_Pic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tudent\Downloads\Report3_Picture1.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86400" cy="1796574"/>
                    </a:xfrm>
                    <a:prstGeom prst="rect">
                      <a:avLst/>
                    </a:prstGeom>
                    <a:noFill/>
                    <a:ln>
                      <a:noFill/>
                    </a:ln>
                  </pic:spPr>
                </pic:pic>
              </a:graphicData>
            </a:graphic>
          </wp:inline>
        </w:drawing>
      </w:r>
    </w:p>
    <w:p w14:paraId="5744A46B" w14:textId="1593FDE0" w:rsidR="00143B70" w:rsidRPr="00754029" w:rsidRDefault="00143B70" w:rsidP="00143B70">
      <w:pPr>
        <w:pStyle w:val="Caption"/>
        <w:jc w:val="center"/>
      </w:pPr>
      <w:bookmarkStart w:id="30" w:name="_Toc450584546"/>
      <w:r w:rsidRPr="00754029">
        <w:t xml:space="preserve">Figure </w:t>
      </w:r>
      <w:r w:rsidR="00330256">
        <w:fldChar w:fldCharType="begin"/>
      </w:r>
      <w:r w:rsidR="00330256">
        <w:instrText xml:space="preserve"> SEQ Figure \* ARABIC </w:instrText>
      </w:r>
      <w:r w:rsidR="00330256">
        <w:fldChar w:fldCharType="separate"/>
      </w:r>
      <w:r w:rsidR="00F101A4">
        <w:rPr>
          <w:noProof/>
        </w:rPr>
        <w:t>9</w:t>
      </w:r>
      <w:r w:rsidR="00330256">
        <w:rPr>
          <w:noProof/>
        </w:rPr>
        <w:fldChar w:fldCharType="end"/>
      </w:r>
      <w:r w:rsidRPr="00754029">
        <w:t xml:space="preserve"> Document Feature Vector</w:t>
      </w:r>
      <w:r w:rsidR="009A27C9" w:rsidRPr="00754029">
        <w:t>s</w:t>
      </w:r>
      <w:r w:rsidRPr="00754029">
        <w:t xml:space="preserve"> Matrix</w:t>
      </w:r>
      <w:bookmarkEnd w:id="30"/>
    </w:p>
    <w:p w14:paraId="6929A916" w14:textId="77777777" w:rsidR="009A27C9" w:rsidRPr="00754029" w:rsidRDefault="009A27C9" w:rsidP="009A27C9"/>
    <w:p w14:paraId="7E489C83" w14:textId="0BBDB627" w:rsidR="009A27C9" w:rsidRPr="00754029" w:rsidRDefault="009A27C9" w:rsidP="009A27C9">
      <w:pPr>
        <w:pStyle w:val="Heading3"/>
        <w:rPr>
          <w:rFonts w:ascii="Times New Roman" w:hAnsi="Times New Roman" w:cs="Times New Roman"/>
        </w:rPr>
      </w:pPr>
      <w:bookmarkStart w:id="31" w:name="_Toc450584502"/>
      <w:r w:rsidRPr="00754029">
        <w:rPr>
          <w:rFonts w:ascii="Times New Roman" w:hAnsi="Times New Roman" w:cs="Times New Roman"/>
        </w:rPr>
        <w:t>DIMSUM</w:t>
      </w:r>
      <w:bookmarkEnd w:id="31"/>
    </w:p>
    <w:p w14:paraId="365E7212" w14:textId="236359A8" w:rsidR="007B10A9" w:rsidRPr="00754029" w:rsidRDefault="007B10A9" w:rsidP="007B10A9">
      <w:pPr>
        <w:ind w:left="720"/>
        <w:jc w:val="both"/>
      </w:pPr>
      <w:r w:rsidRPr="00754029">
        <w:t xml:space="preserve">Once we have the document feature vectors matrix (A), we use the DIMSUM algorithm [6], to calculate the cosine similarity between all pairs of the rows of A. The algorithm is implemented as a method in the </w:t>
      </w:r>
      <w:r w:rsidR="00556F84" w:rsidRPr="00754029">
        <w:rPr>
          <w:iCs/>
        </w:rPr>
        <w:t>MLlib</w:t>
      </w:r>
      <w:r w:rsidRPr="00754029">
        <w:rPr>
          <w:i/>
          <w:iCs/>
        </w:rPr>
        <w:t xml:space="preserve"> </w:t>
      </w:r>
      <w:r w:rsidRPr="00754029">
        <w:t>package of Apache Spark. The algorithm effectively calculates the following:</w:t>
      </w:r>
    </w:p>
    <w:p w14:paraId="604AFA46" w14:textId="77777777" w:rsidR="007B10A9" w:rsidRPr="00754029" w:rsidRDefault="007B10A9" w:rsidP="005C0AB4">
      <w:pPr>
        <w:ind w:left="720"/>
        <w:jc w:val="center"/>
      </w:pPr>
      <w:r w:rsidRPr="00754029">
        <w:t>A ∙ AT</w:t>
      </w:r>
    </w:p>
    <w:p w14:paraId="37703230" w14:textId="77777777" w:rsidR="007B10A9" w:rsidRPr="00754029" w:rsidRDefault="007B10A9" w:rsidP="007B10A9">
      <w:pPr>
        <w:ind w:left="720"/>
        <w:jc w:val="both"/>
      </w:pPr>
    </w:p>
    <w:p w14:paraId="66421E59" w14:textId="77777777" w:rsidR="007B10A9" w:rsidRPr="00754029" w:rsidRDefault="007B10A9" w:rsidP="007B10A9">
      <w:pPr>
        <w:ind w:left="720"/>
        <w:jc w:val="both"/>
      </w:pPr>
      <w:r w:rsidRPr="00754029">
        <w:t>From the documentation, we found out that the algorithm first computes the dot product of the matrices and then normalizes them with the magnitude of the respective vectors. Since each row of A is one document vector, each column of</w:t>
      </w:r>
      <w:r w:rsidRPr="00754029">
        <w:rPr>
          <w:b/>
          <w:bCs/>
        </w:rPr>
        <w:t xml:space="preserve"> </w:t>
      </w:r>
      <w:r w:rsidRPr="00754029">
        <w:t>AT</w:t>
      </w:r>
      <w:r w:rsidRPr="00754029">
        <w:rPr>
          <w:b/>
          <w:bCs/>
        </w:rPr>
        <w:t xml:space="preserve"> </w:t>
      </w:r>
      <w:r w:rsidRPr="00754029">
        <w:t xml:space="preserve">is a document vector as well. Hence their dot product is essentially the cosine similarity of the document vectors. </w:t>
      </w:r>
    </w:p>
    <w:p w14:paraId="11931E0B" w14:textId="77777777" w:rsidR="007B10A9" w:rsidRPr="00754029" w:rsidRDefault="007B10A9" w:rsidP="007B10A9">
      <w:pPr>
        <w:ind w:left="720"/>
        <w:jc w:val="both"/>
      </w:pPr>
    </w:p>
    <w:p w14:paraId="53F43A13" w14:textId="6218A293" w:rsidR="007B10A9" w:rsidRPr="00754029" w:rsidRDefault="007B10A9" w:rsidP="007B10A9">
      <w:pPr>
        <w:ind w:left="720"/>
        <w:jc w:val="both"/>
      </w:pPr>
      <w:r w:rsidRPr="00754029">
        <w:t xml:space="preserve">From the documentation, we also found out a very important property of DIMSUM. The algorithms computes column similarity for each pair of column similarity. </w:t>
      </w:r>
      <w:r w:rsidR="005C0AB4" w:rsidRPr="00754029">
        <w:t>However,</w:t>
      </w:r>
      <w:r w:rsidRPr="00754029">
        <w:t xml:space="preserve"> our documents vectors are arranged in the document feature matrix row-wise meaning one document vector is one row of the document feature matrix. </w:t>
      </w:r>
      <w:r w:rsidR="005C0AB4" w:rsidRPr="00754029">
        <w:t>Therefore,</w:t>
      </w:r>
      <w:r w:rsidRPr="00754029">
        <w:t xml:space="preserve"> to apply the DIMSUM algorithm on our input document feature matrix, we will take transpose it first.</w:t>
      </w:r>
    </w:p>
    <w:p w14:paraId="5B64DFF0" w14:textId="77777777" w:rsidR="007B10A9" w:rsidRPr="00754029" w:rsidRDefault="007B10A9" w:rsidP="007B10A9">
      <w:pPr>
        <w:ind w:left="720"/>
        <w:jc w:val="both"/>
      </w:pPr>
    </w:p>
    <w:p w14:paraId="47EFEFC0" w14:textId="77777777" w:rsidR="007B10A9" w:rsidRDefault="007B10A9" w:rsidP="007B10A9">
      <w:pPr>
        <w:ind w:left="720"/>
        <w:jc w:val="both"/>
      </w:pPr>
      <w:r w:rsidRPr="00754029">
        <w:t>This algorithm computes similarities between columns of this matrix using a sampling approach. It takes one input which is the threshold parameter. The threshold parameter is a trade-off knob between estimate quality and computational cost.</w:t>
      </w:r>
    </w:p>
    <w:p w14:paraId="627CD43E" w14:textId="77777777" w:rsidR="00344CFA" w:rsidRPr="00754029" w:rsidRDefault="00344CFA" w:rsidP="007B10A9">
      <w:pPr>
        <w:ind w:left="720"/>
        <w:jc w:val="both"/>
      </w:pPr>
    </w:p>
    <w:p w14:paraId="5ACD725D" w14:textId="77777777" w:rsidR="007B10A9" w:rsidRPr="00754029" w:rsidRDefault="007B10A9" w:rsidP="007B10A9">
      <w:pPr>
        <w:ind w:left="720"/>
        <w:jc w:val="both"/>
      </w:pPr>
      <w:r w:rsidRPr="00754029">
        <w:t>Setting a threshold of 0 guarantees deterministic correct results, but comes at the same cost as the brute-force approach. Setting the threshold to positive values incurs strictly less computational cost than the brute-force approach, however the similarities computed will be estimates. The sampling guarantees relative-error correctness for those pairs of columns that have similarity greater than the given similarity threshold.</w:t>
      </w:r>
    </w:p>
    <w:p w14:paraId="16A93CEB" w14:textId="77777777" w:rsidR="007B10A9" w:rsidRPr="00754029" w:rsidRDefault="007B10A9" w:rsidP="007B10A9">
      <w:pPr>
        <w:ind w:left="720"/>
        <w:jc w:val="both"/>
      </w:pPr>
    </w:p>
    <w:p w14:paraId="7592C2C2" w14:textId="77777777" w:rsidR="007B10A9" w:rsidRPr="00754029" w:rsidRDefault="007B10A9" w:rsidP="007B10A9">
      <w:pPr>
        <w:ind w:left="720"/>
        <w:jc w:val="both"/>
      </w:pPr>
      <w:r w:rsidRPr="00754029">
        <w:t xml:space="preserve">The DIMSUM algorithm parallelizes the matrix multiplication along with other optimization techniques. The most understandable optimization is that, it only computes the upper diagonal matrix of the product, since similarity of vector </w:t>
      </w:r>
      <w:r w:rsidRPr="00754029">
        <w:rPr>
          <w:i/>
          <w:iCs/>
        </w:rPr>
        <w:t xml:space="preserve">i </w:t>
      </w:r>
      <w:r w:rsidRPr="00754029">
        <w:t xml:space="preserve">with vector </w:t>
      </w:r>
      <w:r w:rsidRPr="00754029">
        <w:rPr>
          <w:i/>
          <w:iCs/>
        </w:rPr>
        <w:t>j</w:t>
      </w:r>
      <w:r w:rsidRPr="00754029">
        <w:t xml:space="preserve"> is the same as the similarity of vector </w:t>
      </w:r>
      <w:r w:rsidRPr="00754029">
        <w:rPr>
          <w:i/>
          <w:iCs/>
        </w:rPr>
        <w:t xml:space="preserve">j </w:t>
      </w:r>
      <w:r w:rsidRPr="00754029">
        <w:t xml:space="preserve">with vector </w:t>
      </w:r>
      <w:r w:rsidRPr="00754029">
        <w:rPr>
          <w:i/>
          <w:iCs/>
        </w:rPr>
        <w:t>i</w:t>
      </w:r>
      <w:r w:rsidRPr="00754029">
        <w:t xml:space="preserve">. </w:t>
      </w:r>
    </w:p>
    <w:p w14:paraId="66DECB9D" w14:textId="45EFE9EC" w:rsidR="00665CCC" w:rsidRPr="00754029" w:rsidRDefault="007B10A9" w:rsidP="007B10A9">
      <w:pPr>
        <w:ind w:left="720"/>
        <w:jc w:val="both"/>
      </w:pPr>
      <w:r w:rsidRPr="00754029">
        <w:br/>
        <w:t>The second optimization technique helps parallelization when the underlying resilient distributed dataset (RDD) of the document feature matrix is partitioned into multiple chunks. This allows multiple executors of the cluster to do the computations in parallel and hence speed up the execution. We observed that repartitioning can help us to compute document similarities for large number of documents in one spark job.</w:t>
      </w:r>
    </w:p>
    <w:p w14:paraId="241D336A" w14:textId="77777777" w:rsidR="00665CCC" w:rsidRPr="00754029" w:rsidRDefault="00665CCC" w:rsidP="00665CCC">
      <w:pPr>
        <w:pStyle w:val="Heading3"/>
        <w:rPr>
          <w:rFonts w:ascii="Times New Roman" w:hAnsi="Times New Roman" w:cs="Times New Roman"/>
        </w:rPr>
      </w:pPr>
      <w:bookmarkStart w:id="32" w:name="_Toc450584503"/>
      <w:r w:rsidRPr="00754029">
        <w:rPr>
          <w:rFonts w:ascii="Times New Roman" w:hAnsi="Times New Roman" w:cs="Times New Roman"/>
        </w:rPr>
        <w:t>Exporting Similar Documents</w:t>
      </w:r>
      <w:bookmarkEnd w:id="32"/>
    </w:p>
    <w:p w14:paraId="2DC8E11C" w14:textId="77777777" w:rsidR="00665CCC" w:rsidRPr="00754029" w:rsidRDefault="00665CCC" w:rsidP="00665CCC"/>
    <w:p w14:paraId="45D34D9E" w14:textId="75AF5098" w:rsidR="007A2CF6" w:rsidRPr="00754029" w:rsidRDefault="00665CCC" w:rsidP="00F3745D">
      <w:pPr>
        <w:ind w:left="720"/>
        <w:jc w:val="both"/>
      </w:pPr>
      <w:r w:rsidRPr="00754029">
        <w:t>Once we get the cosine similarity between all pairs of document vectors, we sort the similar documents for each document, in the descending order of their similarity with the current document.</w:t>
      </w:r>
      <w:r w:rsidR="00566DCA" w:rsidRPr="00754029">
        <w:t xml:space="preserve"> </w:t>
      </w:r>
      <w:r w:rsidRPr="00754029">
        <w:t xml:space="preserve">We then export these similar documents to </w:t>
      </w:r>
      <w:r w:rsidR="00EE3DD0" w:rsidRPr="00754029">
        <w:t>HBase</w:t>
      </w:r>
      <w:r w:rsidRPr="00754029">
        <w:t xml:space="preserve"> column family as shown in </w:t>
      </w:r>
      <w:r w:rsidR="00EA5E2C" w:rsidRPr="00754029">
        <w:t>Figure 10</w:t>
      </w:r>
      <w:r w:rsidRPr="00754029">
        <w:t>.</w:t>
      </w:r>
    </w:p>
    <w:p w14:paraId="11D3A4A7" w14:textId="77777777" w:rsidR="00665CCC" w:rsidRPr="00754029" w:rsidRDefault="00665CCC" w:rsidP="00665CCC">
      <w:pPr>
        <w:jc w:val="both"/>
      </w:pPr>
    </w:p>
    <w:p w14:paraId="3E620237" w14:textId="530262DC" w:rsidR="00665CCC" w:rsidRPr="00352496" w:rsidRDefault="00352496" w:rsidP="00D92B6E">
      <w:pPr>
        <w:rPr>
          <w:rFonts w:eastAsia="Times New Roman"/>
        </w:rPr>
      </w:pPr>
      <w:r>
        <w:rPr>
          <w:rFonts w:eastAsia="Times New Roman"/>
          <w:noProof/>
          <w:color w:val="000000"/>
        </w:rPr>
        <w:drawing>
          <wp:inline distT="0" distB="0" distL="0" distR="0" wp14:anchorId="2CB26A58" wp14:editId="48BF3DD0">
            <wp:extent cx="5486400" cy="1205865"/>
            <wp:effectExtent l="0" t="0" r="0" b="0"/>
            <wp:docPr id="6" name="Picture 6" descr="creen Shot 2016-05-04 at 6.40.19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reen Shot 2016-05-04 at 6.40.19 PM.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86400" cy="1205865"/>
                    </a:xfrm>
                    <a:prstGeom prst="rect">
                      <a:avLst/>
                    </a:prstGeom>
                    <a:noFill/>
                    <a:ln>
                      <a:noFill/>
                    </a:ln>
                  </pic:spPr>
                </pic:pic>
              </a:graphicData>
            </a:graphic>
          </wp:inline>
        </w:drawing>
      </w:r>
    </w:p>
    <w:p w14:paraId="7F60619F" w14:textId="60DCCAA1" w:rsidR="00665CCC" w:rsidRPr="00754029" w:rsidRDefault="00665CCC" w:rsidP="00665CCC">
      <w:pPr>
        <w:pStyle w:val="Caption"/>
        <w:jc w:val="center"/>
      </w:pPr>
      <w:bookmarkStart w:id="33" w:name="_Toc450584547"/>
      <w:r w:rsidRPr="00754029">
        <w:t xml:space="preserve">Figure </w:t>
      </w:r>
      <w:r w:rsidR="00330256">
        <w:fldChar w:fldCharType="begin"/>
      </w:r>
      <w:r w:rsidR="00330256">
        <w:instrText xml:space="preserve"> SEQ Figure \* ARABIC </w:instrText>
      </w:r>
      <w:r w:rsidR="00330256">
        <w:fldChar w:fldCharType="separate"/>
      </w:r>
      <w:r w:rsidR="00F101A4">
        <w:rPr>
          <w:noProof/>
        </w:rPr>
        <w:t>10</w:t>
      </w:r>
      <w:r w:rsidR="00330256">
        <w:rPr>
          <w:noProof/>
        </w:rPr>
        <w:fldChar w:fldCharType="end"/>
      </w:r>
      <w:r w:rsidRPr="00754029">
        <w:t xml:space="preserve"> </w:t>
      </w:r>
      <w:r w:rsidR="00EE3DD0" w:rsidRPr="00754029">
        <w:t>HBase</w:t>
      </w:r>
      <w:r w:rsidRPr="00754029">
        <w:t xml:space="preserve"> column family</w:t>
      </w:r>
      <w:bookmarkEnd w:id="33"/>
    </w:p>
    <w:p w14:paraId="6D351F6A" w14:textId="77777777" w:rsidR="00665CCC" w:rsidRPr="00754029" w:rsidRDefault="00665CCC" w:rsidP="00665CCC"/>
    <w:p w14:paraId="7763B30F" w14:textId="26B9D87D" w:rsidR="00665CCC" w:rsidRPr="00352496" w:rsidRDefault="009E5831" w:rsidP="00352496">
      <w:pPr>
        <w:ind w:left="720"/>
      </w:pPr>
      <w:r>
        <w:t>Figure 10 s</w:t>
      </w:r>
      <w:r w:rsidR="00665CCC" w:rsidRPr="00754029">
        <w:t xml:space="preserve">hows our table in </w:t>
      </w:r>
      <w:r w:rsidR="00EE3DD0" w:rsidRPr="00754029">
        <w:t>HBase</w:t>
      </w:r>
      <w:r w:rsidR="00665CCC" w:rsidRPr="00754029">
        <w:t xml:space="preserve">. The table contains two columns. The Rowkey contains the IDs of tweets or webpages. The first column “sim_doc_id” stores the IDs of similar tweets corresponding to the IDs in the Rowkey in CSV format. We store the similar tweets in descending order based on the similarity </w:t>
      </w:r>
      <w:r w:rsidR="00665CCC" w:rsidRPr="00352496">
        <w:t>score. The second column stores the similarity score in CSV format.</w:t>
      </w:r>
      <w:r w:rsidR="00352496" w:rsidRPr="00352496">
        <w:rPr>
          <w:rFonts w:hint="eastAsia"/>
        </w:rPr>
        <w:t xml:space="preserve"> </w:t>
      </w:r>
      <w:r w:rsidR="00352496" w:rsidRPr="00352496">
        <w:rPr>
          <w:bCs/>
        </w:rPr>
        <w:t>The other three columns store the URLs of the top 3 similar tweets. They are required by the front-end team to show our results.</w:t>
      </w:r>
    </w:p>
    <w:p w14:paraId="5F15A94D" w14:textId="77777777" w:rsidR="00B55123" w:rsidRPr="00754029" w:rsidRDefault="00B55123" w:rsidP="00F3745D">
      <w:pPr>
        <w:ind w:left="720"/>
        <w:jc w:val="both"/>
      </w:pPr>
    </w:p>
    <w:p w14:paraId="5D0CE68F" w14:textId="4FD6032D" w:rsidR="00B55123" w:rsidRPr="00754029" w:rsidRDefault="00B55123" w:rsidP="00F3745D">
      <w:pPr>
        <w:ind w:left="720"/>
        <w:jc w:val="both"/>
      </w:pPr>
      <w:r w:rsidRPr="00754029">
        <w:t xml:space="preserve">After we executed our scripts on a small tweet collection, our column family in </w:t>
      </w:r>
      <w:r w:rsidR="00EE3DD0" w:rsidRPr="00754029">
        <w:t>HBase</w:t>
      </w:r>
      <w:r w:rsidRPr="00754029">
        <w:t xml:space="preserve"> has data as shown following: </w:t>
      </w:r>
    </w:p>
    <w:p w14:paraId="3B81FEC8" w14:textId="54DD05B0" w:rsidR="00B55123" w:rsidRPr="00754029" w:rsidRDefault="00B55123" w:rsidP="00665CCC">
      <w:pPr>
        <w:jc w:val="both"/>
      </w:pPr>
    </w:p>
    <w:p w14:paraId="20749516" w14:textId="0C01E36A" w:rsidR="00B55123" w:rsidRPr="00365BA2" w:rsidRDefault="00352496" w:rsidP="00D92B6E">
      <w:pPr>
        <w:rPr>
          <w:rFonts w:eastAsia="Times New Roman"/>
        </w:rPr>
      </w:pPr>
      <w:r>
        <w:rPr>
          <w:rFonts w:eastAsia="Times New Roman"/>
          <w:noProof/>
          <w:color w:val="000000"/>
        </w:rPr>
        <w:lastRenderedPageBreak/>
        <w:drawing>
          <wp:inline distT="0" distB="0" distL="0" distR="0" wp14:anchorId="1635BA26" wp14:editId="068F8F6B">
            <wp:extent cx="5486400" cy="2924810"/>
            <wp:effectExtent l="0" t="0" r="0" b="0"/>
            <wp:docPr id="2" name="Picture 2" descr="creen Shot 2016-05-04 at 6.40.29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reen Shot 2016-05-04 at 6.40.29 PM.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86400" cy="2924810"/>
                    </a:xfrm>
                    <a:prstGeom prst="rect">
                      <a:avLst/>
                    </a:prstGeom>
                    <a:noFill/>
                    <a:ln>
                      <a:noFill/>
                    </a:ln>
                  </pic:spPr>
                </pic:pic>
              </a:graphicData>
            </a:graphic>
          </wp:inline>
        </w:drawing>
      </w:r>
    </w:p>
    <w:p w14:paraId="7880C229" w14:textId="46C7ED30" w:rsidR="00B55123" w:rsidRPr="00754029" w:rsidRDefault="00B55123" w:rsidP="00B55123">
      <w:pPr>
        <w:pStyle w:val="Caption"/>
        <w:jc w:val="center"/>
      </w:pPr>
      <w:bookmarkStart w:id="34" w:name="_Toc450584548"/>
      <w:r w:rsidRPr="00754029">
        <w:t xml:space="preserve">Figure </w:t>
      </w:r>
      <w:r w:rsidR="00330256">
        <w:fldChar w:fldCharType="begin"/>
      </w:r>
      <w:r w:rsidR="00330256">
        <w:instrText xml:space="preserve"> SEQ Figure \* ARABIC </w:instrText>
      </w:r>
      <w:r w:rsidR="00330256">
        <w:fldChar w:fldCharType="separate"/>
      </w:r>
      <w:r w:rsidR="00F101A4">
        <w:rPr>
          <w:noProof/>
        </w:rPr>
        <w:t>11</w:t>
      </w:r>
      <w:r w:rsidR="00330256">
        <w:rPr>
          <w:noProof/>
        </w:rPr>
        <w:fldChar w:fldCharType="end"/>
      </w:r>
      <w:r w:rsidRPr="00754029">
        <w:t xml:space="preserve"> </w:t>
      </w:r>
      <w:r w:rsidR="00EE3DD0" w:rsidRPr="00754029">
        <w:t>HBase</w:t>
      </w:r>
      <w:r w:rsidRPr="00754029">
        <w:t xml:space="preserve"> columns after export step</w:t>
      </w:r>
      <w:bookmarkEnd w:id="34"/>
    </w:p>
    <w:p w14:paraId="3B16E7AD" w14:textId="77777777" w:rsidR="00B55123" w:rsidRPr="00754029" w:rsidRDefault="00B55123" w:rsidP="00B55123"/>
    <w:p w14:paraId="2F915C87" w14:textId="423A4DC6" w:rsidR="006C3C8B" w:rsidRPr="00754029" w:rsidRDefault="00C1474A" w:rsidP="00D13511">
      <w:pPr>
        <w:ind w:left="432"/>
        <w:jc w:val="both"/>
      </w:pPr>
      <w:r w:rsidRPr="00754029">
        <w:t xml:space="preserve">Figure 11 shows an example. We store all the similar tweets in the column “sim_doc_id”. We store the similarity </w:t>
      </w:r>
      <w:r w:rsidR="009333B2">
        <w:t xml:space="preserve">score in </w:t>
      </w:r>
      <w:r w:rsidR="009333B2" w:rsidRPr="00D13511">
        <w:t>the column “sim_score”</w:t>
      </w:r>
      <w:r w:rsidRPr="00D13511">
        <w:t xml:space="preserve">. </w:t>
      </w:r>
      <w:r w:rsidR="00D13511" w:rsidRPr="00D13511">
        <w:rPr>
          <w:bCs/>
        </w:rPr>
        <w:t xml:space="preserve">We store the URLs of the top 3 similar tweets in the other three columns for the front-end team to make use of our recommendation results. </w:t>
      </w:r>
      <w:r w:rsidRPr="00D13511">
        <w:t>For tweet wit</w:t>
      </w:r>
      <w:r w:rsidR="006642DD" w:rsidRPr="00D13511">
        <w:t xml:space="preserve">h ID “541-553713617707626496”, </w:t>
      </w:r>
      <w:r w:rsidRPr="00D13511">
        <w:t>the tweet with ID “541-555079653954957312” has the highest similarity score. Tweet ID “541-555079653954957312” is stored in the column “sim_doc_id”, on the top of the CSV file. The score is “0.639485069837304950”, which is stored in column “sim_score</w:t>
      </w:r>
      <w:r w:rsidRPr="00754029">
        <w:t>”, on the top of the CSV file. For webpages with ID “</w:t>
      </w:r>
      <w:hyperlink r:id="rId23" w:history="1">
        <w:r w:rsidRPr="00754029">
          <w:rPr>
            <w:rStyle w:val="Hyperlink"/>
          </w:rPr>
          <w:t xml:space="preserve"> http://t.co/VTzwqsErsP</w:t>
        </w:r>
      </w:hyperlink>
      <w:r w:rsidRPr="00754029">
        <w:t>”, the webpage with ID</w:t>
      </w:r>
      <w:hyperlink r:id="rId24" w:history="1">
        <w:r w:rsidRPr="00754029">
          <w:rPr>
            <w:rStyle w:val="Hyperlink"/>
          </w:rPr>
          <w:t xml:space="preserve"> http://t.co/w7WntEXUx2</w:t>
        </w:r>
      </w:hyperlink>
      <w:r w:rsidRPr="00754029">
        <w:t xml:space="preserve"> has the highest score. So, the ID is stored on the top of the CSV in column “sim_doc_id”. The score is “0.85674995847394759”, stored in column “sim_score”.</w:t>
      </w:r>
    </w:p>
    <w:p w14:paraId="22852FD8" w14:textId="586D803B" w:rsidR="006C3C8B" w:rsidRPr="00754029" w:rsidRDefault="006C3C8B" w:rsidP="006C3C8B">
      <w:pPr>
        <w:pStyle w:val="Heading2"/>
        <w:rPr>
          <w:rFonts w:ascii="Times New Roman" w:hAnsi="Times New Roman" w:cs="Times New Roman"/>
        </w:rPr>
      </w:pPr>
      <w:bookmarkStart w:id="35" w:name="_Toc450584504"/>
      <w:r w:rsidRPr="00754029">
        <w:rPr>
          <w:rFonts w:ascii="Times New Roman" w:hAnsi="Times New Roman" w:cs="Times New Roman"/>
        </w:rPr>
        <w:t>Alternating least squares for user-based recommendation</w:t>
      </w:r>
      <w:bookmarkEnd w:id="35"/>
    </w:p>
    <w:p w14:paraId="1F4E865C" w14:textId="5277D138" w:rsidR="006C3C8B" w:rsidRPr="00754029" w:rsidRDefault="006C3C8B" w:rsidP="006C3C8B">
      <w:pPr>
        <w:ind w:left="432"/>
        <w:jc w:val="both"/>
      </w:pPr>
      <w:r w:rsidRPr="00754029">
        <w:t xml:space="preserve">User-based recommendation, also known as collaborative filtering, analyzes relationship between users and interdependencies among products to identify new user-item associations [8]. One advantage of this approach over content-based recommendation is that it is domain free yet addresses the aspects of documents that are elusive and difficult to profile by looking at static contents only. </w:t>
      </w:r>
    </w:p>
    <w:p w14:paraId="15884AA7" w14:textId="77777777" w:rsidR="006C3C8B" w:rsidRPr="00754029" w:rsidRDefault="006C3C8B" w:rsidP="006C3C8B">
      <w:pPr>
        <w:pStyle w:val="Heading3"/>
        <w:rPr>
          <w:rFonts w:ascii="Times New Roman" w:hAnsi="Times New Roman" w:cs="Times New Roman"/>
        </w:rPr>
      </w:pPr>
      <w:bookmarkStart w:id="36" w:name="_Toc450584505"/>
      <w:r w:rsidRPr="00754029">
        <w:rPr>
          <w:rFonts w:ascii="Times New Roman" w:hAnsi="Times New Roman" w:cs="Times New Roman"/>
        </w:rPr>
        <w:t>Randomly generated fake user data</w:t>
      </w:r>
      <w:bookmarkEnd w:id="36"/>
    </w:p>
    <w:p w14:paraId="63EE4BC2" w14:textId="636BDE8F" w:rsidR="006C3C8B" w:rsidRPr="00754029" w:rsidRDefault="00FD1D9D" w:rsidP="00FD1D9D">
      <w:pPr>
        <w:ind w:left="720"/>
        <w:jc w:val="both"/>
      </w:pPr>
      <w:r w:rsidRPr="00754029">
        <w:t xml:space="preserve">While generally more accurate than content-based techniques, user-based recommendation suffers from the cold start problem, since we do not have any users in the IDEAL system at the very beginning. This is why we started with document similarity computation; as more users coming in, we will have their </w:t>
      </w:r>
      <w:r w:rsidRPr="00754029">
        <w:lastRenderedPageBreak/>
        <w:t>clickstreams and other implicit feedbacks on the documents, with which we can add user-based techniques in our recommendation system.</w:t>
      </w:r>
    </w:p>
    <w:p w14:paraId="423C661F" w14:textId="4945CE12" w:rsidR="006C3C8B" w:rsidRDefault="006C3C8B" w:rsidP="006C3C8B">
      <w:pPr>
        <w:ind w:left="720"/>
        <w:jc w:val="both"/>
      </w:pPr>
      <w:r w:rsidRPr="00754029">
        <w:t>For development purpose, we randomly generated a number of user logs to bypass the cold start problem and set up the user-based recommendation system. Following are two assumptions we made about the potential user data and are subject to change according to future real data:</w:t>
      </w:r>
    </w:p>
    <w:p w14:paraId="2B6C84A5" w14:textId="77777777" w:rsidR="00BF07E6" w:rsidRPr="00754029" w:rsidRDefault="00BF07E6" w:rsidP="006C3C8B">
      <w:pPr>
        <w:ind w:left="720"/>
        <w:jc w:val="both"/>
      </w:pPr>
    </w:p>
    <w:p w14:paraId="22269DF6" w14:textId="77777777" w:rsidR="006C3C8B" w:rsidRPr="00754029" w:rsidRDefault="006C3C8B" w:rsidP="006C3C8B">
      <w:pPr>
        <w:numPr>
          <w:ilvl w:val="0"/>
          <w:numId w:val="22"/>
        </w:numPr>
        <w:tabs>
          <w:tab w:val="num" w:pos="720"/>
        </w:tabs>
        <w:jc w:val="both"/>
      </w:pPr>
      <w:r w:rsidRPr="00754029">
        <w:t>User ID is an integer value ranging from 1 to N, where N is the total number of users (increasing with more user coming in)</w:t>
      </w:r>
    </w:p>
    <w:p w14:paraId="3E86B305" w14:textId="488F38A4" w:rsidR="006C3C8B" w:rsidRDefault="006C3C8B" w:rsidP="006C3C8B">
      <w:pPr>
        <w:numPr>
          <w:ilvl w:val="0"/>
          <w:numId w:val="22"/>
        </w:numPr>
        <w:tabs>
          <w:tab w:val="num" w:pos="720"/>
        </w:tabs>
        <w:jc w:val="both"/>
      </w:pPr>
      <w:r w:rsidRPr="00754029">
        <w:t>The number of users is more than the number of documents viewed. In real world, we will come to this point and this is also when the user-based recommendation starts to have stronger impact than content-based recommendation.</w:t>
      </w:r>
    </w:p>
    <w:p w14:paraId="7D297F89" w14:textId="77777777" w:rsidR="00BF07E6" w:rsidRPr="00754029" w:rsidRDefault="00BF07E6" w:rsidP="005B234B">
      <w:pPr>
        <w:ind w:left="1080"/>
        <w:jc w:val="both"/>
      </w:pPr>
    </w:p>
    <w:p w14:paraId="47DD4817" w14:textId="62181B6E" w:rsidR="006C3C8B" w:rsidRPr="00754029" w:rsidRDefault="006C3C8B" w:rsidP="006C3C8B">
      <w:pPr>
        <w:ind w:left="720"/>
        <w:jc w:val="both"/>
      </w:pPr>
      <w:r w:rsidRPr="00754029">
        <w:t xml:space="preserve">User IDs and document IDs are generated by random integer generator from Python random package. Please see complete code in appendix. </w:t>
      </w:r>
    </w:p>
    <w:p w14:paraId="7C25DA3E" w14:textId="77777777" w:rsidR="00E63907" w:rsidRPr="00754029" w:rsidRDefault="00E63907" w:rsidP="006C3C8B">
      <w:pPr>
        <w:ind w:left="720"/>
        <w:jc w:val="both"/>
      </w:pPr>
    </w:p>
    <w:p w14:paraId="6CA3E7A0" w14:textId="7A3D957C" w:rsidR="009B0437" w:rsidRPr="009B0437" w:rsidRDefault="00C343F8" w:rsidP="009B0437">
      <w:pPr>
        <w:keepNext/>
        <w:ind w:left="720"/>
        <w:jc w:val="both"/>
        <w:rPr>
          <w:bCs/>
        </w:rPr>
      </w:pPr>
      <w:r w:rsidRPr="00C343F8">
        <w:rPr>
          <w:bCs/>
        </w:rPr>
        <w:t>The output of our user data, which is also the input for our user-recommendation system is shown in Figure 12. Each row has three field (user_id, document_id, rating_score), which tells if this user has viewed this document or not, see Figure 12.</w:t>
      </w:r>
    </w:p>
    <w:p w14:paraId="0F816976" w14:textId="77777777" w:rsidR="00C95694" w:rsidRPr="00754029" w:rsidRDefault="00C95694" w:rsidP="00C95694">
      <w:pPr>
        <w:pStyle w:val="Heading3"/>
        <w:rPr>
          <w:rFonts w:ascii="Times New Roman" w:hAnsi="Times New Roman" w:cs="Times New Roman"/>
        </w:rPr>
      </w:pPr>
      <w:bookmarkStart w:id="37" w:name="_Toc450584506"/>
      <w:r w:rsidRPr="00754029">
        <w:rPr>
          <w:rFonts w:ascii="Times New Roman" w:hAnsi="Times New Roman" w:cs="Times New Roman"/>
        </w:rPr>
        <w:t>Latent factor model</w:t>
      </w:r>
      <w:bookmarkEnd w:id="37"/>
    </w:p>
    <w:p w14:paraId="309E37D6" w14:textId="128B039E" w:rsidR="00C95694" w:rsidRPr="00754029" w:rsidRDefault="00C95694" w:rsidP="009E5831">
      <w:pPr>
        <w:ind w:left="709"/>
        <w:jc w:val="both"/>
      </w:pPr>
      <w:r w:rsidRPr="00754029">
        <w:t xml:space="preserve">Latent factor models are an alternative to the traditional neighborhood methods. It tries to explain the ratings by characterizing both documents and users on a number of factors inferred from the rating patterns. In our case, since the user information (logs) that will be available to us is not decided yet, we will start with one single factor that whether the user has clicked on a document or not. If we can get more detailed user logs, for example, the clickstreams including how many times the user clicked the document, the amount of time the user spent on a document, </w:t>
      </w:r>
      <w:r w:rsidR="000F3194" w:rsidRPr="00754029">
        <w:t>etc.</w:t>
      </w:r>
      <w:r w:rsidRPr="00754029">
        <w:t xml:space="preserve"> we will continue to work on more complex methods to model those data and compute more informative ratings.</w:t>
      </w:r>
    </w:p>
    <w:p w14:paraId="07BC6C25" w14:textId="77777777" w:rsidR="0047586C" w:rsidRPr="00754029" w:rsidRDefault="0047586C" w:rsidP="0047586C">
      <w:pPr>
        <w:pStyle w:val="Heading3"/>
        <w:rPr>
          <w:rFonts w:ascii="Times New Roman" w:hAnsi="Times New Roman" w:cs="Times New Roman"/>
        </w:rPr>
      </w:pPr>
      <w:bookmarkStart w:id="38" w:name="_Toc450584507"/>
      <w:r w:rsidRPr="00754029">
        <w:rPr>
          <w:rFonts w:ascii="Times New Roman" w:hAnsi="Times New Roman" w:cs="Times New Roman"/>
        </w:rPr>
        <w:t>Matrix factorization methods</w:t>
      </w:r>
      <w:bookmarkEnd w:id="38"/>
    </w:p>
    <w:p w14:paraId="7F2F3850" w14:textId="40232EC4" w:rsidR="00C95694" w:rsidRPr="00754029" w:rsidRDefault="0047586C" w:rsidP="009E5831">
      <w:pPr>
        <w:ind w:left="709"/>
        <w:jc w:val="both"/>
      </w:pPr>
      <w:r w:rsidRPr="00754029">
        <w:t xml:space="preserve">Matrix factorization methods are one of the most common realizations of latent factor models, especially when explicit feedbacks from users are not available. It characterizes both users and documents by factors of factors inferred from document rating patterns. In our case, we use binary ratings to represent if the user has viewed (clicked on) a document (rating score = 1) or not (rating score = 0). With this, we do not need to do complicated matrix factorization. However, in order to make our implementation more extendable with potential user information, we still map both users and documents to a joint latent factors space of dimensionality </w:t>
      </w:r>
      <w:r w:rsidRPr="00754029">
        <w:rPr>
          <w:i/>
          <w:iCs/>
        </w:rPr>
        <w:t>f</w:t>
      </w:r>
      <w:r w:rsidRPr="00754029">
        <w:t xml:space="preserve">, such that user-item interactions are modeled as inner products in the space. Accordingly, each document d is associated with a vector </w:t>
      </w:r>
      <w:r w:rsidRPr="00754029">
        <w:rPr>
          <w:i/>
        </w:rPr>
        <w:t>V</w:t>
      </w:r>
      <w:r w:rsidRPr="00754029">
        <w:rPr>
          <w:i/>
          <w:vertAlign w:val="subscript"/>
        </w:rPr>
        <w:t>d</w:t>
      </w:r>
      <w:r w:rsidRPr="00754029">
        <w:t xml:space="preserve"> </w:t>
      </w:r>
      <w:r w:rsidRPr="00754029">
        <w:sym w:font="Symbol" w:char="F0CE"/>
      </w:r>
      <w:r w:rsidRPr="00754029">
        <w:rPr>
          <w:rFonts w:eastAsia="Yu Gothic Medium"/>
          <w:i/>
        </w:rPr>
        <w:t>R</w:t>
      </w:r>
      <w:r w:rsidRPr="00754029">
        <w:rPr>
          <w:rFonts w:eastAsia="Yu Gothic Medium"/>
          <w:i/>
          <w:vertAlign w:val="superscript"/>
        </w:rPr>
        <w:t>f</w:t>
      </w:r>
      <w:r w:rsidRPr="00754029">
        <w:t xml:space="preserve">, each user </w:t>
      </w:r>
      <w:r w:rsidRPr="00754029">
        <w:rPr>
          <w:i/>
        </w:rPr>
        <w:t>V</w:t>
      </w:r>
      <w:r w:rsidRPr="00754029">
        <w:rPr>
          <w:i/>
          <w:vertAlign w:val="subscript"/>
        </w:rPr>
        <w:t>u</w:t>
      </w:r>
      <w:r w:rsidRPr="00754029">
        <w:t xml:space="preserve"> </w:t>
      </w:r>
      <w:r w:rsidRPr="00754029">
        <w:sym w:font="Symbol" w:char="F0CE"/>
      </w:r>
      <w:r w:rsidRPr="00754029">
        <w:rPr>
          <w:rFonts w:eastAsia="Yu Gothic Medium"/>
          <w:i/>
        </w:rPr>
        <w:t>R</w:t>
      </w:r>
      <w:r w:rsidRPr="00754029">
        <w:rPr>
          <w:rFonts w:eastAsia="Yu Gothic Medium"/>
          <w:i/>
          <w:vertAlign w:val="superscript"/>
        </w:rPr>
        <w:t>f</w:t>
      </w:r>
      <w:r w:rsidRPr="00754029">
        <w:t xml:space="preserve">, and the approximated rating of user u of document d is denoted by </w:t>
      </w:r>
      <w:r w:rsidRPr="00754029">
        <w:rPr>
          <w:i/>
        </w:rPr>
        <w:t>R</w:t>
      </w:r>
      <w:r w:rsidRPr="00754029">
        <w:rPr>
          <w:i/>
          <w:vertAlign w:val="subscript"/>
        </w:rPr>
        <w:t>u,d</w:t>
      </w:r>
      <w:r w:rsidRPr="00754029">
        <w:t xml:space="preserve">, which is the dot product of the two vectors: </w:t>
      </w:r>
      <w:r w:rsidRPr="00754029">
        <w:rPr>
          <w:i/>
        </w:rPr>
        <w:t>R</w:t>
      </w:r>
      <w:r w:rsidRPr="00754029">
        <w:rPr>
          <w:i/>
          <w:vertAlign w:val="subscript"/>
        </w:rPr>
        <w:t>u,d</w:t>
      </w:r>
      <w:r w:rsidRPr="00754029">
        <w:rPr>
          <w:i/>
        </w:rPr>
        <w:t xml:space="preserve"> = V</w:t>
      </w:r>
      <w:r w:rsidRPr="00754029">
        <w:rPr>
          <w:i/>
          <w:vertAlign w:val="subscript"/>
        </w:rPr>
        <w:t xml:space="preserve">d </w:t>
      </w:r>
      <w:r w:rsidRPr="00754029">
        <w:rPr>
          <w:i/>
        </w:rPr>
        <w:t>·</w:t>
      </w:r>
      <w:r w:rsidRPr="00754029">
        <w:rPr>
          <w:i/>
          <w:vertAlign w:val="subscript"/>
        </w:rPr>
        <w:t xml:space="preserve"> </w:t>
      </w:r>
      <w:r w:rsidRPr="00754029">
        <w:rPr>
          <w:i/>
        </w:rPr>
        <w:t>V</w:t>
      </w:r>
      <w:r w:rsidRPr="00754029">
        <w:rPr>
          <w:i/>
          <w:vertAlign w:val="subscript"/>
        </w:rPr>
        <w:t>u</w:t>
      </w:r>
      <w:r w:rsidRPr="00754029">
        <w:t>.</w:t>
      </w:r>
    </w:p>
    <w:p w14:paraId="21F08004" w14:textId="77777777" w:rsidR="000F3194" w:rsidRPr="00754029" w:rsidRDefault="000F3194" w:rsidP="0047586C">
      <w:pPr>
        <w:ind w:left="432"/>
      </w:pPr>
    </w:p>
    <w:p w14:paraId="0AC6899B" w14:textId="77777777" w:rsidR="000F3194" w:rsidRPr="00754029" w:rsidRDefault="000F3194" w:rsidP="000F3194">
      <w:pPr>
        <w:pStyle w:val="Heading3"/>
        <w:rPr>
          <w:rFonts w:ascii="Times New Roman" w:hAnsi="Times New Roman" w:cs="Times New Roman"/>
        </w:rPr>
      </w:pPr>
      <w:bookmarkStart w:id="39" w:name="_Toc450584508"/>
      <w:r w:rsidRPr="00754029">
        <w:rPr>
          <w:rFonts w:ascii="Times New Roman" w:hAnsi="Times New Roman" w:cs="Times New Roman"/>
        </w:rPr>
        <w:t>Collaborative Filtering - spark.mllib</w:t>
      </w:r>
      <w:bookmarkEnd w:id="39"/>
    </w:p>
    <w:p w14:paraId="4A35B4E6" w14:textId="77777777" w:rsidR="000F3194" w:rsidRPr="00754029" w:rsidRDefault="000F3194" w:rsidP="009E5831">
      <w:pPr>
        <w:ind w:left="709"/>
        <w:jc w:val="both"/>
      </w:pPr>
      <w:r w:rsidRPr="00754029">
        <w:t xml:space="preserve">We made use of the spark.mllib collaborative filtering package to compute the mapping of documents and users to factor vectors, which implemented the ALS (Alternating least squares) learning algorithm. In this section, we focus on explaining our use of the package and omit the algorithmic details, readers can read more about the algorithm in referenced paper. </w:t>
      </w:r>
    </w:p>
    <w:p w14:paraId="0969B001" w14:textId="77777777" w:rsidR="000F3194" w:rsidRPr="00754029" w:rsidRDefault="000F3194" w:rsidP="009E5831">
      <w:pPr>
        <w:ind w:left="432"/>
        <w:jc w:val="both"/>
      </w:pPr>
    </w:p>
    <w:p w14:paraId="3691BEAD" w14:textId="77777777" w:rsidR="000F3194" w:rsidRDefault="000F3194" w:rsidP="009E5831">
      <w:pPr>
        <w:ind w:left="709"/>
        <w:jc w:val="both"/>
      </w:pPr>
      <w:r w:rsidRPr="00754029">
        <w:t>The ALS package allows us to train a recommendation model by providing initial training data set and specify details like the number of blocks used to parallelize computation, the number of latent factors in the model, the number of iterations to run and so on. For fake user data, we are using 10 blocks to parallelize computation for 10 iterations, setting baseline confidence to be 0.01. Given the trained model, we are recommending the top 3 documents to all users.</w:t>
      </w:r>
    </w:p>
    <w:p w14:paraId="1FF849FE" w14:textId="77777777" w:rsidR="008B1CE6" w:rsidRPr="00754029" w:rsidRDefault="008B1CE6" w:rsidP="009E5831">
      <w:pPr>
        <w:ind w:left="432"/>
        <w:jc w:val="both"/>
      </w:pPr>
    </w:p>
    <w:p w14:paraId="226BE7D5" w14:textId="5763FC3A" w:rsidR="000F3194" w:rsidRDefault="000F3194" w:rsidP="009E5831">
      <w:pPr>
        <w:ind w:left="709"/>
        <w:jc w:val="both"/>
      </w:pPr>
      <w:r w:rsidRPr="00754029">
        <w:t>And we are ready to tailor our system to recommend a specified number of documents to all users or a particular user with the provided API, according to what suits the Front-end team better. Complete code can be found in appendix.</w:t>
      </w:r>
    </w:p>
    <w:p w14:paraId="09C1442F" w14:textId="77A2BD44" w:rsidR="008B1CE6" w:rsidRPr="00C65251" w:rsidRDefault="008B1CE6" w:rsidP="00FE3B6F">
      <w:pPr>
        <w:pStyle w:val="Heading2"/>
        <w:ind w:left="567"/>
      </w:pPr>
      <w:bookmarkStart w:id="40" w:name="_Toc450584509"/>
      <w:r w:rsidRPr="00C65251">
        <w:rPr>
          <w:bCs/>
        </w:rPr>
        <w:t>Date input and output</w:t>
      </w:r>
      <w:bookmarkEnd w:id="40"/>
    </w:p>
    <w:p w14:paraId="3E85EBBF" w14:textId="05AEC3AB" w:rsidR="008B1CE6" w:rsidRDefault="008B1CE6" w:rsidP="00FE3B6F">
      <w:pPr>
        <w:ind w:left="426"/>
        <w:jc w:val="both"/>
      </w:pPr>
      <w:r w:rsidRPr="008B1CE6">
        <w:t>Figure 12 shows the input and output data of both recommendation systems. For user recommendation, we have three data input: userID; tweetID or webpageID; click</w:t>
      </w:r>
      <w:r w:rsidR="00F52D78">
        <w:t>ed</w:t>
      </w:r>
      <w:r w:rsidRPr="008B1CE6">
        <w:t xml:space="preserve"> or not</w:t>
      </w:r>
      <w:r w:rsidR="00F52D78">
        <w:t xml:space="preserve"> clicked</w:t>
      </w:r>
      <w:r w:rsidRPr="008B1CE6">
        <w:t>, indicate</w:t>
      </w:r>
      <w:r w:rsidR="00F52D78">
        <w:t>d</w:t>
      </w:r>
      <w:r w:rsidRPr="008B1CE6">
        <w:t xml:space="preserve"> by 1/0. The output of our recommender is userID, IDs of similar tweets or webpages, and corresponding similarity score.</w:t>
      </w:r>
    </w:p>
    <w:p w14:paraId="5F38C55C" w14:textId="77777777" w:rsidR="008B1CE6" w:rsidRPr="008B1CE6" w:rsidRDefault="008B1CE6" w:rsidP="008B1CE6">
      <w:pPr>
        <w:ind w:left="576"/>
        <w:jc w:val="both"/>
      </w:pPr>
    </w:p>
    <w:p w14:paraId="3943D5DC" w14:textId="159DBBC2" w:rsidR="008B1CE6" w:rsidRPr="008B1CE6" w:rsidRDefault="008B1CE6" w:rsidP="003C46BE">
      <w:pPr>
        <w:ind w:left="426"/>
        <w:jc w:val="both"/>
      </w:pPr>
      <w:r w:rsidRPr="008B1CE6">
        <w:t>For item recommendation, our input is tweetID or webpageID and the content of the tweets or webpages. Our output is tweetID or webpageID, IDs of similar tweets or webpages, and corresponding similarity score.</w:t>
      </w:r>
    </w:p>
    <w:p w14:paraId="1E5072B8" w14:textId="77777777" w:rsidR="008B1CE6" w:rsidRDefault="008B1CE6" w:rsidP="000F3194">
      <w:pPr>
        <w:ind w:left="432"/>
      </w:pPr>
    </w:p>
    <w:p w14:paraId="0B11E769" w14:textId="77777777" w:rsidR="008B1CE6" w:rsidRDefault="008B1CE6" w:rsidP="008B1CE6">
      <w:pPr>
        <w:keepNext/>
        <w:ind w:left="432"/>
      </w:pPr>
      <w:r>
        <w:rPr>
          <w:rFonts w:eastAsia="Times New Roman"/>
          <w:noProof/>
          <w:color w:val="000000"/>
        </w:rPr>
        <w:drawing>
          <wp:inline distT="0" distB="0" distL="0" distR="0" wp14:anchorId="74DEA39B" wp14:editId="1C3762AD">
            <wp:extent cx="4749800" cy="2099945"/>
            <wp:effectExtent l="0" t="0" r="0" b="0"/>
            <wp:docPr id="67" name="Picture 67" descr="https://lh4.googleusercontent.com/atYFkldusBEgHC16X6ORoUG4McUJsBrTI3wDpdNEKvr7aacSQgHEdK5Frny4a1IXEHR5GFQMQsQjPpp2czudnAzoD2v46QlG_-P1KB8oi7ps17kN_MQKgnMLAzGEOyE1E-IP2u2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4.googleusercontent.com/atYFkldusBEgHC16X6ORoUG4McUJsBrTI3wDpdNEKvr7aacSQgHEdK5Frny4a1IXEHR5GFQMQsQjPpp2czudnAzoD2v46QlG_-P1KB8oi7ps17kN_MQKgnMLAzGEOyE1E-IP2u2y"/>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49800" cy="2099945"/>
                    </a:xfrm>
                    <a:prstGeom prst="rect">
                      <a:avLst/>
                    </a:prstGeom>
                    <a:noFill/>
                    <a:ln>
                      <a:noFill/>
                    </a:ln>
                  </pic:spPr>
                </pic:pic>
              </a:graphicData>
            </a:graphic>
          </wp:inline>
        </w:drawing>
      </w:r>
    </w:p>
    <w:p w14:paraId="745116BF" w14:textId="7E4FA7DB" w:rsidR="006D398F" w:rsidRDefault="008B1CE6" w:rsidP="006D398F">
      <w:pPr>
        <w:pStyle w:val="Caption"/>
        <w:jc w:val="center"/>
      </w:pPr>
      <w:bookmarkStart w:id="41" w:name="_Toc450584549"/>
      <w:r>
        <w:t xml:space="preserve">Figure </w:t>
      </w:r>
      <w:r w:rsidR="00330256">
        <w:fldChar w:fldCharType="begin"/>
      </w:r>
      <w:r w:rsidR="00330256">
        <w:instrText xml:space="preserve"> SEQ Figure \* ARABIC </w:instrText>
      </w:r>
      <w:r w:rsidR="00330256">
        <w:fldChar w:fldCharType="separate"/>
      </w:r>
      <w:r w:rsidR="00F101A4">
        <w:rPr>
          <w:noProof/>
        </w:rPr>
        <w:t>12</w:t>
      </w:r>
      <w:r w:rsidR="00330256">
        <w:rPr>
          <w:noProof/>
        </w:rPr>
        <w:fldChar w:fldCharType="end"/>
      </w:r>
      <w:r>
        <w:rPr>
          <w:rFonts w:hint="eastAsia"/>
        </w:rPr>
        <w:t xml:space="preserve"> Recommendation data flow</w:t>
      </w:r>
      <w:bookmarkEnd w:id="41"/>
    </w:p>
    <w:p w14:paraId="0746C692" w14:textId="77777777" w:rsidR="006D398F" w:rsidRDefault="006D398F" w:rsidP="006D398F"/>
    <w:p w14:paraId="413C824B" w14:textId="77777777" w:rsidR="006D398F" w:rsidRPr="006D398F" w:rsidRDefault="006D398F" w:rsidP="006D398F"/>
    <w:p w14:paraId="3A73E5B9" w14:textId="5DC69F42" w:rsidR="006D398F" w:rsidRDefault="006D398F" w:rsidP="006D398F">
      <w:pPr>
        <w:pStyle w:val="Caption"/>
        <w:keepNext/>
        <w:jc w:val="center"/>
      </w:pPr>
      <w:bookmarkStart w:id="42" w:name="_Toc450584564"/>
      <w:r>
        <w:lastRenderedPageBreak/>
        <w:t xml:space="preserve">Table </w:t>
      </w:r>
      <w:r w:rsidR="00330256">
        <w:fldChar w:fldCharType="begin"/>
      </w:r>
      <w:r w:rsidR="00330256">
        <w:instrText xml:space="preserve"> SEQ Table \* ARABIC </w:instrText>
      </w:r>
      <w:r w:rsidR="00330256">
        <w:fldChar w:fldCharType="separate"/>
      </w:r>
      <w:r>
        <w:rPr>
          <w:noProof/>
        </w:rPr>
        <w:t>1</w:t>
      </w:r>
      <w:r w:rsidR="00330256">
        <w:rPr>
          <w:noProof/>
        </w:rPr>
        <w:fldChar w:fldCharType="end"/>
      </w:r>
      <w:r>
        <w:t xml:space="preserve"> Inventory of all the source files</w:t>
      </w:r>
      <w:bookmarkEnd w:id="42"/>
    </w:p>
    <w:tbl>
      <w:tblPr>
        <w:tblStyle w:val="TableGrid"/>
        <w:tblW w:w="0" w:type="auto"/>
        <w:jc w:val="center"/>
        <w:tblLook w:val="04A0" w:firstRow="1" w:lastRow="0" w:firstColumn="1" w:lastColumn="0" w:noHBand="0" w:noVBand="1"/>
      </w:tblPr>
      <w:tblGrid>
        <w:gridCol w:w="1909"/>
        <w:gridCol w:w="2636"/>
        <w:gridCol w:w="4311"/>
      </w:tblGrid>
      <w:tr w:rsidR="00EB1943" w14:paraId="2DA70DCA" w14:textId="77777777" w:rsidTr="00070BAA">
        <w:trPr>
          <w:jc w:val="center"/>
        </w:trPr>
        <w:tc>
          <w:tcPr>
            <w:tcW w:w="1909" w:type="dxa"/>
            <w:vAlign w:val="center"/>
          </w:tcPr>
          <w:p w14:paraId="47C025A4" w14:textId="77777777" w:rsidR="00EB1943" w:rsidRDefault="00EB1943" w:rsidP="00EB1943">
            <w:pPr>
              <w:jc w:val="center"/>
            </w:pPr>
          </w:p>
        </w:tc>
        <w:tc>
          <w:tcPr>
            <w:tcW w:w="2636" w:type="dxa"/>
            <w:vAlign w:val="center"/>
          </w:tcPr>
          <w:p w14:paraId="3170D25B" w14:textId="7DAA6282" w:rsidR="00EB1943" w:rsidRDefault="00EB1943" w:rsidP="00EB1943">
            <w:pPr>
              <w:jc w:val="center"/>
            </w:pPr>
            <w:r>
              <w:t>Filename</w:t>
            </w:r>
          </w:p>
        </w:tc>
        <w:tc>
          <w:tcPr>
            <w:tcW w:w="4311" w:type="dxa"/>
            <w:vAlign w:val="center"/>
          </w:tcPr>
          <w:p w14:paraId="5042CC5E" w14:textId="0C920A6B" w:rsidR="00EB1943" w:rsidRDefault="00EB1943" w:rsidP="00EB1943">
            <w:pPr>
              <w:jc w:val="center"/>
            </w:pPr>
            <w:r>
              <w:t>Description</w:t>
            </w:r>
          </w:p>
        </w:tc>
      </w:tr>
      <w:tr w:rsidR="00EB1943" w14:paraId="70BEF3F9" w14:textId="77777777" w:rsidTr="00070BAA">
        <w:trPr>
          <w:jc w:val="center"/>
        </w:trPr>
        <w:tc>
          <w:tcPr>
            <w:tcW w:w="1909" w:type="dxa"/>
            <w:vMerge w:val="restart"/>
            <w:vAlign w:val="center"/>
          </w:tcPr>
          <w:p w14:paraId="7CC8B77A" w14:textId="732FB180" w:rsidR="00EB1943" w:rsidRDefault="00EB1943" w:rsidP="00EB1943">
            <w:pPr>
              <w:jc w:val="center"/>
            </w:pPr>
            <w:r>
              <w:t>Item-based Recommendation</w:t>
            </w:r>
          </w:p>
        </w:tc>
        <w:tc>
          <w:tcPr>
            <w:tcW w:w="2636" w:type="dxa"/>
            <w:vAlign w:val="center"/>
          </w:tcPr>
          <w:p w14:paraId="3B33ACE5" w14:textId="4CBE99A1" w:rsidR="00EB1943" w:rsidRDefault="00EB1943" w:rsidP="00EB1943">
            <w:pPr>
              <w:jc w:val="center"/>
            </w:pPr>
            <w:r>
              <w:t>DocumentSimilaity.scala</w:t>
            </w:r>
          </w:p>
        </w:tc>
        <w:tc>
          <w:tcPr>
            <w:tcW w:w="4311" w:type="dxa"/>
            <w:vAlign w:val="center"/>
          </w:tcPr>
          <w:p w14:paraId="487CA47C" w14:textId="20CA1596" w:rsidR="00EB1943" w:rsidRDefault="00070BAA" w:rsidP="00EB1943">
            <w:r>
              <w:t>Compute similarity for each document pair</w:t>
            </w:r>
          </w:p>
        </w:tc>
      </w:tr>
      <w:tr w:rsidR="00EB1943" w14:paraId="638DFE7B" w14:textId="77777777" w:rsidTr="00070BAA">
        <w:trPr>
          <w:jc w:val="center"/>
        </w:trPr>
        <w:tc>
          <w:tcPr>
            <w:tcW w:w="1909" w:type="dxa"/>
            <w:vMerge/>
            <w:vAlign w:val="center"/>
          </w:tcPr>
          <w:p w14:paraId="68A289DF" w14:textId="77777777" w:rsidR="00EB1943" w:rsidRDefault="00EB1943" w:rsidP="00EB1943">
            <w:pPr>
              <w:jc w:val="center"/>
            </w:pPr>
          </w:p>
        </w:tc>
        <w:tc>
          <w:tcPr>
            <w:tcW w:w="2636" w:type="dxa"/>
            <w:vAlign w:val="center"/>
          </w:tcPr>
          <w:p w14:paraId="3E9017F0" w14:textId="4ECABA54" w:rsidR="00EB1943" w:rsidRDefault="00EB1943" w:rsidP="00EB1943">
            <w:pPr>
              <w:jc w:val="center"/>
            </w:pPr>
            <w:r>
              <w:t>simple.sbt</w:t>
            </w:r>
          </w:p>
        </w:tc>
        <w:tc>
          <w:tcPr>
            <w:tcW w:w="4311" w:type="dxa"/>
            <w:vAlign w:val="center"/>
          </w:tcPr>
          <w:p w14:paraId="38F3298E" w14:textId="18B2C3CC" w:rsidR="00070BAA" w:rsidRDefault="00070BAA" w:rsidP="00070BAA">
            <w:pPr>
              <w:jc w:val="center"/>
            </w:pPr>
            <w:r>
              <w:t>Compile and build the Scala script for document similarity</w:t>
            </w:r>
          </w:p>
        </w:tc>
      </w:tr>
      <w:tr w:rsidR="00EB1943" w14:paraId="09643B94" w14:textId="77777777" w:rsidTr="00070BAA">
        <w:trPr>
          <w:jc w:val="center"/>
        </w:trPr>
        <w:tc>
          <w:tcPr>
            <w:tcW w:w="1909" w:type="dxa"/>
            <w:vMerge/>
            <w:vAlign w:val="center"/>
          </w:tcPr>
          <w:p w14:paraId="5968A2FA" w14:textId="0A73D4AE" w:rsidR="00EB1943" w:rsidRDefault="00EB1943" w:rsidP="00EB1943">
            <w:pPr>
              <w:jc w:val="center"/>
            </w:pPr>
          </w:p>
        </w:tc>
        <w:tc>
          <w:tcPr>
            <w:tcW w:w="2636" w:type="dxa"/>
            <w:vAlign w:val="center"/>
          </w:tcPr>
          <w:p w14:paraId="1E41390C" w14:textId="2C54CCD2" w:rsidR="00EB1943" w:rsidRDefault="00EB1943" w:rsidP="00EB1943">
            <w:pPr>
              <w:jc w:val="center"/>
            </w:pPr>
            <w:r>
              <w:t>ParseResult.py</w:t>
            </w:r>
          </w:p>
        </w:tc>
        <w:tc>
          <w:tcPr>
            <w:tcW w:w="4311" w:type="dxa"/>
            <w:vAlign w:val="center"/>
          </w:tcPr>
          <w:p w14:paraId="47364E3C" w14:textId="1D0E1F83" w:rsidR="00EB1943" w:rsidRDefault="00070BAA" w:rsidP="00EB1943">
            <w:pPr>
              <w:jc w:val="center"/>
            </w:pPr>
            <w:r>
              <w:t>Parse the result part files</w:t>
            </w:r>
          </w:p>
        </w:tc>
      </w:tr>
      <w:tr w:rsidR="00EB1943" w14:paraId="3836A068" w14:textId="77777777" w:rsidTr="00070BAA">
        <w:trPr>
          <w:jc w:val="center"/>
        </w:trPr>
        <w:tc>
          <w:tcPr>
            <w:tcW w:w="1909" w:type="dxa"/>
            <w:vMerge/>
            <w:vAlign w:val="center"/>
          </w:tcPr>
          <w:p w14:paraId="654E3FD5" w14:textId="77777777" w:rsidR="00EB1943" w:rsidRDefault="00EB1943" w:rsidP="00EB1943">
            <w:pPr>
              <w:jc w:val="center"/>
            </w:pPr>
          </w:p>
        </w:tc>
        <w:tc>
          <w:tcPr>
            <w:tcW w:w="2636" w:type="dxa"/>
            <w:vAlign w:val="center"/>
          </w:tcPr>
          <w:p w14:paraId="05F3A886" w14:textId="4C424CDC" w:rsidR="00EB1943" w:rsidRDefault="00EB1943" w:rsidP="00EB1943">
            <w:pPr>
              <w:jc w:val="center"/>
            </w:pPr>
            <w:r>
              <w:t>BatchProcess.py</w:t>
            </w:r>
          </w:p>
        </w:tc>
        <w:tc>
          <w:tcPr>
            <w:tcW w:w="4311" w:type="dxa"/>
            <w:vAlign w:val="center"/>
          </w:tcPr>
          <w:p w14:paraId="6F94BD7F" w14:textId="41DB931F" w:rsidR="00EB1943" w:rsidRDefault="00070BAA" w:rsidP="00EB1943">
            <w:pPr>
              <w:jc w:val="center"/>
            </w:pPr>
            <w:r>
              <w:t>Batch process the result part files</w:t>
            </w:r>
          </w:p>
        </w:tc>
      </w:tr>
      <w:tr w:rsidR="00EB1943" w14:paraId="2E03468A" w14:textId="77777777" w:rsidTr="00070BAA">
        <w:trPr>
          <w:jc w:val="center"/>
        </w:trPr>
        <w:tc>
          <w:tcPr>
            <w:tcW w:w="1909" w:type="dxa"/>
            <w:vMerge w:val="restart"/>
            <w:vAlign w:val="center"/>
          </w:tcPr>
          <w:p w14:paraId="22B48595" w14:textId="61A910D1" w:rsidR="00EB1943" w:rsidRDefault="00EB1943" w:rsidP="00EB1943">
            <w:pPr>
              <w:jc w:val="center"/>
            </w:pPr>
            <w:r>
              <w:t>User-based Recommendation</w:t>
            </w:r>
          </w:p>
        </w:tc>
        <w:tc>
          <w:tcPr>
            <w:tcW w:w="2636" w:type="dxa"/>
            <w:vAlign w:val="center"/>
          </w:tcPr>
          <w:p w14:paraId="027569C4" w14:textId="525B1037" w:rsidR="00EB1943" w:rsidRDefault="00EB1943" w:rsidP="00EB1943">
            <w:pPr>
              <w:jc w:val="center"/>
            </w:pPr>
            <w:r>
              <w:t>NewUserSim.scala</w:t>
            </w:r>
          </w:p>
        </w:tc>
        <w:tc>
          <w:tcPr>
            <w:tcW w:w="4311" w:type="dxa"/>
            <w:vAlign w:val="center"/>
          </w:tcPr>
          <w:p w14:paraId="6D67465D" w14:textId="72FBA547" w:rsidR="00EB1943" w:rsidRDefault="00070BAA" w:rsidP="00070BAA">
            <w:r>
              <w:t>Generate document lists based on user interest</w:t>
            </w:r>
          </w:p>
        </w:tc>
      </w:tr>
      <w:tr w:rsidR="00070BAA" w14:paraId="5F2E0134" w14:textId="77777777" w:rsidTr="00070BAA">
        <w:trPr>
          <w:jc w:val="center"/>
        </w:trPr>
        <w:tc>
          <w:tcPr>
            <w:tcW w:w="1909" w:type="dxa"/>
            <w:vMerge/>
            <w:vAlign w:val="center"/>
          </w:tcPr>
          <w:p w14:paraId="4EB5E423" w14:textId="77777777" w:rsidR="00070BAA" w:rsidRDefault="00070BAA" w:rsidP="00070BAA">
            <w:pPr>
              <w:jc w:val="center"/>
            </w:pPr>
          </w:p>
        </w:tc>
        <w:tc>
          <w:tcPr>
            <w:tcW w:w="2636" w:type="dxa"/>
            <w:vAlign w:val="center"/>
          </w:tcPr>
          <w:p w14:paraId="32FE01E9" w14:textId="750ED7FE" w:rsidR="00070BAA" w:rsidRDefault="00070BAA" w:rsidP="00070BAA">
            <w:pPr>
              <w:jc w:val="center"/>
            </w:pPr>
            <w:r>
              <w:t>simple.sbt</w:t>
            </w:r>
          </w:p>
        </w:tc>
        <w:tc>
          <w:tcPr>
            <w:tcW w:w="4311" w:type="dxa"/>
            <w:vAlign w:val="center"/>
          </w:tcPr>
          <w:p w14:paraId="559C1066" w14:textId="2B38FE0C" w:rsidR="00070BAA" w:rsidRDefault="00070BAA" w:rsidP="00070BAA">
            <w:pPr>
              <w:jc w:val="center"/>
            </w:pPr>
            <w:r>
              <w:t>Compile and build the Scala script for user recommendation</w:t>
            </w:r>
          </w:p>
        </w:tc>
      </w:tr>
      <w:tr w:rsidR="00070BAA" w14:paraId="0AB28524" w14:textId="77777777" w:rsidTr="00070BAA">
        <w:trPr>
          <w:jc w:val="center"/>
        </w:trPr>
        <w:tc>
          <w:tcPr>
            <w:tcW w:w="1909" w:type="dxa"/>
            <w:vMerge/>
            <w:vAlign w:val="center"/>
          </w:tcPr>
          <w:p w14:paraId="02F1142B" w14:textId="77777777" w:rsidR="00070BAA" w:rsidRDefault="00070BAA" w:rsidP="00070BAA">
            <w:pPr>
              <w:jc w:val="center"/>
            </w:pPr>
          </w:p>
        </w:tc>
        <w:tc>
          <w:tcPr>
            <w:tcW w:w="2636" w:type="dxa"/>
            <w:vAlign w:val="center"/>
          </w:tcPr>
          <w:p w14:paraId="759F54CA" w14:textId="781850F0" w:rsidR="00070BAA" w:rsidRDefault="00070BAA" w:rsidP="00070BAA">
            <w:pPr>
              <w:jc w:val="center"/>
            </w:pPr>
            <w:r>
              <w:t>parseData.py</w:t>
            </w:r>
          </w:p>
        </w:tc>
        <w:tc>
          <w:tcPr>
            <w:tcW w:w="4311" w:type="dxa"/>
            <w:vAlign w:val="center"/>
          </w:tcPr>
          <w:p w14:paraId="7C84B8CD" w14:textId="4476D6D8" w:rsidR="00070BAA" w:rsidRDefault="00070BAA" w:rsidP="00070BAA">
            <w:pPr>
              <w:jc w:val="center"/>
            </w:pPr>
            <w:r>
              <w:t>Parse the result files</w:t>
            </w:r>
          </w:p>
        </w:tc>
      </w:tr>
      <w:tr w:rsidR="00070BAA" w14:paraId="301F1515" w14:textId="77777777" w:rsidTr="00070BAA">
        <w:trPr>
          <w:jc w:val="center"/>
        </w:trPr>
        <w:tc>
          <w:tcPr>
            <w:tcW w:w="1909" w:type="dxa"/>
            <w:vMerge/>
            <w:vAlign w:val="center"/>
          </w:tcPr>
          <w:p w14:paraId="1AAE620C" w14:textId="77777777" w:rsidR="00070BAA" w:rsidRDefault="00070BAA" w:rsidP="00070BAA">
            <w:pPr>
              <w:jc w:val="center"/>
            </w:pPr>
          </w:p>
        </w:tc>
        <w:tc>
          <w:tcPr>
            <w:tcW w:w="2636" w:type="dxa"/>
            <w:vAlign w:val="center"/>
          </w:tcPr>
          <w:p w14:paraId="2EF4138B" w14:textId="57E60FB5" w:rsidR="00070BAA" w:rsidRDefault="00070BAA" w:rsidP="00070BAA">
            <w:pPr>
              <w:jc w:val="center"/>
            </w:pPr>
            <w:r>
              <w:t>generateRandomUser.py</w:t>
            </w:r>
          </w:p>
        </w:tc>
        <w:tc>
          <w:tcPr>
            <w:tcW w:w="4311" w:type="dxa"/>
            <w:vAlign w:val="center"/>
          </w:tcPr>
          <w:p w14:paraId="649E8347" w14:textId="1E1CF70F" w:rsidR="00070BAA" w:rsidRDefault="00070BAA" w:rsidP="00070BAA">
            <w:pPr>
              <w:jc w:val="center"/>
            </w:pPr>
            <w:r>
              <w:t>Generate random users to avoid cold-start problem</w:t>
            </w:r>
          </w:p>
        </w:tc>
      </w:tr>
    </w:tbl>
    <w:p w14:paraId="16C59997" w14:textId="77777777" w:rsidR="00EB1943" w:rsidRPr="00EB1943" w:rsidRDefault="00EB1943" w:rsidP="00EB1943"/>
    <w:p w14:paraId="14A44C88" w14:textId="5884F250" w:rsidR="009B2DF7" w:rsidRPr="00754029" w:rsidRDefault="00D87F02" w:rsidP="009409AB">
      <w:pPr>
        <w:pStyle w:val="Heading1"/>
        <w:rPr>
          <w:rFonts w:ascii="Times New Roman" w:hAnsi="Times New Roman" w:cs="Times New Roman"/>
        </w:rPr>
      </w:pPr>
      <w:bookmarkStart w:id="43" w:name="_Toc450584510"/>
      <w:r w:rsidRPr="00754029">
        <w:rPr>
          <w:rFonts w:ascii="Times New Roman" w:hAnsi="Times New Roman" w:cs="Times New Roman"/>
        </w:rPr>
        <w:t>User Manual</w:t>
      </w:r>
      <w:bookmarkEnd w:id="43"/>
    </w:p>
    <w:p w14:paraId="68D34F83" w14:textId="22456696" w:rsidR="004B07D2" w:rsidRPr="00754029" w:rsidRDefault="004B07D2" w:rsidP="004B07D2">
      <w:pPr>
        <w:pStyle w:val="Heading2"/>
        <w:rPr>
          <w:rFonts w:ascii="Times New Roman" w:hAnsi="Times New Roman" w:cs="Times New Roman"/>
        </w:rPr>
      </w:pPr>
      <w:bookmarkStart w:id="44" w:name="_Toc450584511"/>
      <w:r w:rsidRPr="00754029">
        <w:rPr>
          <w:rFonts w:ascii="Times New Roman" w:hAnsi="Times New Roman" w:cs="Times New Roman"/>
        </w:rPr>
        <w:t>User manual for content-based recommendations</w:t>
      </w:r>
      <w:bookmarkEnd w:id="44"/>
    </w:p>
    <w:p w14:paraId="42466960" w14:textId="35D05B94" w:rsidR="004B07D2" w:rsidRPr="00754029" w:rsidRDefault="004B07D2" w:rsidP="004B07D2">
      <w:pPr>
        <w:pStyle w:val="Heading3"/>
        <w:rPr>
          <w:rFonts w:ascii="Times New Roman" w:hAnsi="Times New Roman" w:cs="Times New Roman"/>
        </w:rPr>
      </w:pPr>
      <w:bookmarkStart w:id="45" w:name="_Toc450584512"/>
      <w:r w:rsidRPr="00754029">
        <w:rPr>
          <w:rFonts w:ascii="Times New Roman" w:hAnsi="Times New Roman" w:cs="Times New Roman"/>
        </w:rPr>
        <w:t>Build Process</w:t>
      </w:r>
      <w:bookmarkEnd w:id="45"/>
    </w:p>
    <w:p w14:paraId="3CC57A16" w14:textId="77777777" w:rsidR="004B07D2" w:rsidRPr="00754029" w:rsidRDefault="004B07D2" w:rsidP="004B07D2"/>
    <w:p w14:paraId="5CB52940" w14:textId="1CB948A0" w:rsidR="0042512A" w:rsidRPr="00754029" w:rsidRDefault="0042512A" w:rsidP="0042512A">
      <w:pPr>
        <w:ind w:left="720"/>
        <w:jc w:val="both"/>
      </w:pPr>
      <w:r w:rsidRPr="00754029">
        <w:t xml:space="preserve">We have created a sbt script to build our Scala code. This script will compile all the scala scripts into class files and package them together in a java archive file (JAR). This is essential when we submit a </w:t>
      </w:r>
      <w:r w:rsidR="00556F84" w:rsidRPr="00754029">
        <w:t>Spark</w:t>
      </w:r>
      <w:r w:rsidRPr="00754029">
        <w:t xml:space="preserve"> job using the ‘spark-submit’.  To build our Scala code, please make sure you have the two files namely the ‘DocumentSimilarity.scala’ and ‘simple.sbt’ in the same folder, typically a subfolder in your home directory. </w:t>
      </w:r>
    </w:p>
    <w:p w14:paraId="1FABB2CD" w14:textId="652D951F" w:rsidR="004B07D2" w:rsidRDefault="0042512A" w:rsidP="00224F50">
      <w:pPr>
        <w:ind w:left="720"/>
        <w:jc w:val="both"/>
      </w:pPr>
      <w:r w:rsidRPr="00754029">
        <w:br/>
        <w:t xml:space="preserve">We have a folder named ‘Document Similarity’ in which we placed these two files. Our build setup is shown in the next figure. </w:t>
      </w:r>
    </w:p>
    <w:p w14:paraId="20BEA44D" w14:textId="77777777" w:rsidR="00224F50" w:rsidRPr="00754029" w:rsidRDefault="00224F50" w:rsidP="00224F50">
      <w:pPr>
        <w:ind w:left="720"/>
        <w:jc w:val="both"/>
      </w:pPr>
    </w:p>
    <w:p w14:paraId="2A8DF824" w14:textId="77777777" w:rsidR="00F101A4" w:rsidRDefault="004B07D2" w:rsidP="00F101A4">
      <w:pPr>
        <w:keepNext/>
      </w:pPr>
      <w:r w:rsidRPr="00754029">
        <w:rPr>
          <w:noProof/>
        </w:rPr>
        <w:drawing>
          <wp:inline distT="0" distB="0" distL="0" distR="0" wp14:anchorId="51F513A7" wp14:editId="47E3C2C8">
            <wp:extent cx="5934075" cy="1333500"/>
            <wp:effectExtent l="0" t="0" r="9525" b="1270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34075" cy="1333500"/>
                    </a:xfrm>
                    <a:prstGeom prst="rect">
                      <a:avLst/>
                    </a:prstGeom>
                    <a:noFill/>
                    <a:ln>
                      <a:noFill/>
                    </a:ln>
                  </pic:spPr>
                </pic:pic>
              </a:graphicData>
            </a:graphic>
          </wp:inline>
        </w:drawing>
      </w:r>
    </w:p>
    <w:p w14:paraId="26ABEFC6" w14:textId="4C7B2D95" w:rsidR="004B07D2" w:rsidRPr="00754029" w:rsidRDefault="00F101A4" w:rsidP="00F101A4">
      <w:pPr>
        <w:pStyle w:val="Caption"/>
        <w:jc w:val="center"/>
      </w:pPr>
      <w:bookmarkStart w:id="46" w:name="_Toc450584550"/>
      <w:r>
        <w:t xml:space="preserve">Figure </w:t>
      </w:r>
      <w:r w:rsidR="00330256">
        <w:fldChar w:fldCharType="begin"/>
      </w:r>
      <w:r w:rsidR="00330256">
        <w:instrText xml:space="preserve"> SEQ Figure \* ARABIC </w:instrText>
      </w:r>
      <w:r w:rsidR="00330256">
        <w:fldChar w:fldCharType="separate"/>
      </w:r>
      <w:r>
        <w:rPr>
          <w:noProof/>
        </w:rPr>
        <w:t>13</w:t>
      </w:r>
      <w:r w:rsidR="00330256">
        <w:rPr>
          <w:noProof/>
        </w:rPr>
        <w:fldChar w:fldCharType="end"/>
      </w:r>
      <w:r w:rsidRPr="00F101A4">
        <w:t xml:space="preserve"> </w:t>
      </w:r>
      <w:r w:rsidRPr="00754029">
        <w:t>Directory structure for build process</w:t>
      </w:r>
      <w:bookmarkEnd w:id="46"/>
    </w:p>
    <w:p w14:paraId="18F72516" w14:textId="77777777" w:rsidR="004B07D2" w:rsidRPr="00754029" w:rsidRDefault="004B07D2" w:rsidP="004B07D2">
      <w:pPr>
        <w:jc w:val="both"/>
      </w:pPr>
    </w:p>
    <w:p w14:paraId="40AB221C" w14:textId="7D42D26A" w:rsidR="004B07D2" w:rsidRPr="00754029" w:rsidRDefault="004B07D2" w:rsidP="008751FE">
      <w:pPr>
        <w:ind w:left="720"/>
        <w:jc w:val="both"/>
      </w:pPr>
      <w:r w:rsidRPr="00754029">
        <w:lastRenderedPageBreak/>
        <w:t>We issue the following command on the terminal as shown in the figure above:</w:t>
      </w:r>
    </w:p>
    <w:p w14:paraId="1DA98951" w14:textId="2BAF404F" w:rsidR="004B07D2" w:rsidRPr="00754029" w:rsidRDefault="008751FE" w:rsidP="004B07D2">
      <w:pPr>
        <w:ind w:left="720"/>
        <w:jc w:val="both"/>
        <w:rPr>
          <w:i/>
        </w:rPr>
      </w:pPr>
      <w:r>
        <w:rPr>
          <w:i/>
          <w:noProof/>
        </w:rPr>
        <mc:AlternateContent>
          <mc:Choice Requires="wps">
            <w:drawing>
              <wp:anchor distT="0" distB="0" distL="114300" distR="114300" simplePos="0" relativeHeight="251607040" behindDoc="0" locked="0" layoutInCell="1" allowOverlap="1" wp14:anchorId="2CB78280" wp14:editId="198B95C0">
                <wp:simplePos x="0" y="0"/>
                <wp:positionH relativeFrom="column">
                  <wp:posOffset>400050</wp:posOffset>
                </wp:positionH>
                <wp:positionV relativeFrom="paragraph">
                  <wp:posOffset>109220</wp:posOffset>
                </wp:positionV>
                <wp:extent cx="5257800" cy="345440"/>
                <wp:effectExtent l="0" t="0" r="19050" b="16510"/>
                <wp:wrapTopAndBottom/>
                <wp:docPr id="17" name="Text Box 17"/>
                <wp:cNvGraphicFramePr/>
                <a:graphic xmlns:a="http://schemas.openxmlformats.org/drawingml/2006/main">
                  <a:graphicData uri="http://schemas.microsoft.com/office/word/2010/wordprocessingShape">
                    <wps:wsp>
                      <wps:cNvSpPr txBox="1"/>
                      <wps:spPr>
                        <a:xfrm>
                          <a:off x="0" y="0"/>
                          <a:ext cx="5257800" cy="345440"/>
                        </a:xfrm>
                        <a:prstGeom prst="rect">
                          <a:avLst/>
                        </a:prstGeom>
                        <a:noFill/>
                        <a:ln>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14:paraId="1FA73A30" w14:textId="7D9DDBAE" w:rsidR="00435A22" w:rsidRPr="00D03F90" w:rsidRDefault="00435A22">
                            <w:pPr>
                              <w:rPr>
                                <w:color w:val="000000" w:themeColor="text1"/>
                              </w:rPr>
                            </w:pPr>
                            <w:r w:rsidRPr="00D03F90">
                              <w:rPr>
                                <w:i/>
                                <w:color w:val="000000" w:themeColor="text1"/>
                              </w:rPr>
                              <w:t>sbt package</w:t>
                            </w:r>
                          </w:p>
                        </w:txbxContent>
                      </wps:txbx>
                      <wps:bodyPr rot="0" spcFirstLastPara="0" vertOverflow="overflow" horzOverflow="overflow" vert="horz" wrap="square" lIns="108000" tIns="0" rIns="9144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CB78280" id="Text Box 17" o:spid="_x0000_s1028" type="#_x0000_t202" style="position:absolute;left:0;text-align:left;margin-left:31.5pt;margin-top:8.6pt;width:414pt;height:27.2pt;z-index:251607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" filled="f" strokecolor="#00a0b8 [3204]">
                <v:textbox inset="3mm,0,,0">
                  <w:txbxContent>
                    <w:p w14:paraId="1FA73A30" w14:textId="7D9DDBAE" w:rsidR="00435A22" w:rsidRPr="00D03F90" w:rsidRDefault="00435A22">
                      <w:pPr>
                        <w:rPr>
                          <w:color w:val="000000" w:themeColor="text1"/>
                        </w:rPr>
                      </w:pPr>
                      <w:proofErr w:type="spellStart"/>
                      <w:proofErr w:type="gramStart"/>
                      <w:r w:rsidRPr="00D03F90">
                        <w:rPr>
                          <w:i/>
                          <w:color w:val="000000" w:themeColor="text1"/>
                        </w:rPr>
                        <w:t>sbt</w:t>
                      </w:r>
                      <w:proofErr w:type="spellEnd"/>
                      <w:proofErr w:type="gramEnd"/>
                      <w:r w:rsidRPr="00D03F90">
                        <w:rPr>
                          <w:i/>
                          <w:color w:val="000000" w:themeColor="text1"/>
                        </w:rPr>
                        <w:t xml:space="preserve"> package</w:t>
                      </w:r>
                    </w:p>
                  </w:txbxContent>
                </v:textbox>
                <w10:wrap type="topAndBottom"/>
              </v:shape>
            </w:pict>
          </mc:Fallback>
        </mc:AlternateContent>
      </w:r>
    </w:p>
    <w:p w14:paraId="7EE9610D" w14:textId="1AFCAB63" w:rsidR="004B07D2" w:rsidRPr="00754029" w:rsidRDefault="001F664D" w:rsidP="004B07D2">
      <w:pPr>
        <w:ind w:left="720"/>
        <w:jc w:val="both"/>
      </w:pPr>
      <w:r>
        <w:t>This</w:t>
      </w:r>
      <w:r w:rsidR="004B07D2" w:rsidRPr="00754029">
        <w:t xml:space="preserve"> creates the jar file in the ‘target’ folder that we will use to submit a </w:t>
      </w:r>
      <w:r w:rsidR="00556F84" w:rsidRPr="00754029">
        <w:t>Spark</w:t>
      </w:r>
      <w:r w:rsidR="004B07D2" w:rsidRPr="00754029">
        <w:t xml:space="preserve"> job. The ‘project’ and ‘target’ folder are created by the sbt tool.</w:t>
      </w:r>
    </w:p>
    <w:p w14:paraId="2FCF68A9" w14:textId="77777777" w:rsidR="004B07D2" w:rsidRPr="00754029" w:rsidRDefault="004B07D2" w:rsidP="004B07D2">
      <w:pPr>
        <w:ind w:left="720"/>
        <w:jc w:val="both"/>
      </w:pPr>
    </w:p>
    <w:p w14:paraId="09ABE209" w14:textId="1F440EAF" w:rsidR="004B07D2" w:rsidRPr="00754029" w:rsidRDefault="001F68F2" w:rsidP="004B07D2">
      <w:pPr>
        <w:pStyle w:val="Heading3"/>
        <w:rPr>
          <w:rFonts w:ascii="Times New Roman" w:hAnsi="Times New Roman" w:cs="Times New Roman"/>
        </w:rPr>
      </w:pPr>
      <w:bookmarkStart w:id="47" w:name="_Toc450584513"/>
      <w:r w:rsidRPr="00754029">
        <w:rPr>
          <w:rFonts w:ascii="Times New Roman" w:hAnsi="Times New Roman" w:cs="Times New Roman"/>
        </w:rPr>
        <w:t>Moving the</w:t>
      </w:r>
      <w:r w:rsidR="004B07D2" w:rsidRPr="00754029">
        <w:rPr>
          <w:rFonts w:ascii="Times New Roman" w:hAnsi="Times New Roman" w:cs="Times New Roman"/>
        </w:rPr>
        <w:t xml:space="preserve"> JAR file</w:t>
      </w:r>
      <w:bookmarkEnd w:id="47"/>
    </w:p>
    <w:p w14:paraId="5CC1C181" w14:textId="4FBEFA92" w:rsidR="004B07D2" w:rsidRPr="00754029" w:rsidRDefault="004B07D2" w:rsidP="004B07D2"/>
    <w:p w14:paraId="5AE96C83" w14:textId="522FB811" w:rsidR="004B07D2" w:rsidRPr="00D03F90" w:rsidRDefault="00042650" w:rsidP="00D03F90">
      <w:pPr>
        <w:ind w:left="720"/>
        <w:jc w:val="both"/>
      </w:pPr>
      <w:r>
        <w:rPr>
          <w:i/>
          <w:noProof/>
        </w:rPr>
        <mc:AlternateContent>
          <mc:Choice Requires="wps">
            <w:drawing>
              <wp:anchor distT="0" distB="0" distL="114300" distR="114300" simplePos="0" relativeHeight="251617280" behindDoc="0" locked="0" layoutInCell="1" allowOverlap="1" wp14:anchorId="49E1D234" wp14:editId="1553491E">
                <wp:simplePos x="0" y="0"/>
                <wp:positionH relativeFrom="column">
                  <wp:posOffset>393700</wp:posOffset>
                </wp:positionH>
                <wp:positionV relativeFrom="paragraph">
                  <wp:posOffset>430530</wp:posOffset>
                </wp:positionV>
                <wp:extent cx="5259070" cy="345440"/>
                <wp:effectExtent l="0" t="0" r="24130" b="35560"/>
                <wp:wrapTopAndBottom/>
                <wp:docPr id="26" name="Text Box 26"/>
                <wp:cNvGraphicFramePr/>
                <a:graphic xmlns:a="http://schemas.openxmlformats.org/drawingml/2006/main">
                  <a:graphicData uri="http://schemas.microsoft.com/office/word/2010/wordprocessingShape">
                    <wps:wsp>
                      <wps:cNvSpPr txBox="1"/>
                      <wps:spPr>
                        <a:xfrm>
                          <a:off x="0" y="0"/>
                          <a:ext cx="5259070" cy="345440"/>
                        </a:xfrm>
                        <a:prstGeom prst="rect">
                          <a:avLst/>
                        </a:prstGeom>
                        <a:noFill/>
                        <a:ln>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14:paraId="373EF71B" w14:textId="3D7E36CF" w:rsidR="00435A22" w:rsidRPr="00D03F90" w:rsidRDefault="00435A22" w:rsidP="000B7803">
                            <w:pPr>
                              <w:rPr>
                                <w:color w:val="000000" w:themeColor="text1"/>
                              </w:rPr>
                            </w:pPr>
                            <w:r w:rsidRPr="00D03F90">
                              <w:rPr>
                                <w:rFonts w:hint="eastAsia"/>
                                <w:i/>
                                <w:color w:val="000000" w:themeColor="text1"/>
                              </w:rPr>
                              <w:t>cd</w:t>
                            </w:r>
                          </w:p>
                        </w:txbxContent>
                      </wps:txbx>
                      <wps:bodyPr rot="0" spcFirstLastPara="0" vertOverflow="overflow" horzOverflow="overflow" vert="horz" wrap="square" lIns="108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E1D234" id="Text Box 26" o:spid="_x0000_s1029" type="#_x0000_t202" style="position:absolute;left:0;text-align:left;margin-left:31pt;margin-top:33.9pt;width:414.1pt;height:27.2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" filled="f" strokecolor="#00a0b8 [3204]">
                <v:textbox inset="3mm,0,,0">
                  <w:txbxContent>
                    <w:p w14:paraId="373EF71B" w14:textId="3D7E36CF" w:rsidR="00435A22" w:rsidRPr="00D03F90" w:rsidRDefault="00435A22" w:rsidP="000B7803">
                      <w:pPr>
                        <w:rPr>
                          <w:color w:val="000000" w:themeColor="text1"/>
                        </w:rPr>
                      </w:pPr>
                      <w:proofErr w:type="gramStart"/>
                      <w:r w:rsidRPr="00D03F90">
                        <w:rPr>
                          <w:rFonts w:hint="eastAsia"/>
                          <w:i/>
                          <w:color w:val="000000" w:themeColor="text1"/>
                        </w:rPr>
                        <w:t>cd</w:t>
                      </w:r>
                      <w:proofErr w:type="gramEnd"/>
                    </w:p>
                  </w:txbxContent>
                </v:textbox>
                <w10:wrap type="topAndBottom"/>
              </v:shape>
            </w:pict>
          </mc:Fallback>
        </mc:AlternateContent>
      </w:r>
      <w:r w:rsidR="004B07D2" w:rsidRPr="00754029">
        <w:t xml:space="preserve">Next we move the jar file created in the step 1 to the home folder, from where we will submit the </w:t>
      </w:r>
      <w:r w:rsidR="00556F84" w:rsidRPr="00754029">
        <w:t>Spark</w:t>
      </w:r>
      <w:r w:rsidR="004B07D2" w:rsidRPr="00754029">
        <w:t xml:space="preserve"> job. To do this issue these 2 commands on the terminal:</w:t>
      </w:r>
    </w:p>
    <w:p w14:paraId="1296D44F" w14:textId="0BB5583E" w:rsidR="004B07D2" w:rsidRPr="00042650" w:rsidRDefault="00D03F90" w:rsidP="00042650">
      <w:pPr>
        <w:ind w:left="720"/>
        <w:jc w:val="both"/>
      </w:pPr>
      <w:r>
        <w:rPr>
          <w:i/>
          <w:noProof/>
        </w:rPr>
        <mc:AlternateContent>
          <mc:Choice Requires="wps">
            <w:drawing>
              <wp:anchor distT="0" distB="0" distL="114300" distR="114300" simplePos="0" relativeHeight="251627520" behindDoc="0" locked="0" layoutInCell="1" allowOverlap="1" wp14:anchorId="406905D8" wp14:editId="0B952C07">
                <wp:simplePos x="0" y="0"/>
                <wp:positionH relativeFrom="column">
                  <wp:posOffset>394335</wp:posOffset>
                </wp:positionH>
                <wp:positionV relativeFrom="paragraph">
                  <wp:posOffset>653415</wp:posOffset>
                </wp:positionV>
                <wp:extent cx="5253990" cy="455295"/>
                <wp:effectExtent l="0" t="0" r="29210" b="27305"/>
                <wp:wrapTopAndBottom/>
                <wp:docPr id="27" name="Text Box 27"/>
                <wp:cNvGraphicFramePr/>
                <a:graphic xmlns:a="http://schemas.openxmlformats.org/drawingml/2006/main">
                  <a:graphicData uri="http://schemas.microsoft.com/office/word/2010/wordprocessingShape">
                    <wps:wsp>
                      <wps:cNvSpPr txBox="1"/>
                      <wps:spPr>
                        <a:xfrm>
                          <a:off x="0" y="0"/>
                          <a:ext cx="5253990" cy="455295"/>
                        </a:xfrm>
                        <a:prstGeom prst="rect">
                          <a:avLst/>
                        </a:prstGeom>
                        <a:noFill/>
                        <a:ln>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14:paraId="7D01BC19" w14:textId="381D38DD" w:rsidR="00435A22" w:rsidRPr="00D03F90" w:rsidRDefault="00435A22" w:rsidP="00042650">
                            <w:pPr>
                              <w:rPr>
                                <w:color w:val="000000" w:themeColor="text1"/>
                              </w:rPr>
                            </w:pPr>
                            <w:r w:rsidRPr="00D03F90">
                              <w:rPr>
                                <w:i/>
                                <w:color w:val="000000" w:themeColor="text1"/>
                              </w:rPr>
                              <w:t>mv DocumentSimilarity/target/scala-2.10/document-similarity_2.10-1.0.jar /home/cs5604s16_cf/</w:t>
                            </w:r>
                          </w:p>
                        </w:txbxContent>
                      </wps:txbx>
                      <wps:bodyPr rot="0" spcFirstLastPara="0" vertOverflow="overflow" horzOverflow="overflow" vert="horz" wrap="square" lIns="108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6905D8" id="Text Box 27" o:spid="_x0000_s1030" type="#_x0000_t202" style="position:absolute;left:0;text-align:left;margin-left:31.05pt;margin-top:51.45pt;width:413.7pt;height:35.8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" filled="f" strokecolor="#00a0b8 [3204]">
                <v:textbox inset="3mm,0,,0">
                  <w:txbxContent>
                    <w:p w14:paraId="7D01BC19" w14:textId="381D38DD" w:rsidR="00435A22" w:rsidRPr="00D03F90" w:rsidRDefault="00435A22" w:rsidP="00042650">
                      <w:pPr>
                        <w:rPr>
                          <w:color w:val="000000" w:themeColor="text1"/>
                        </w:rPr>
                      </w:pPr>
                      <w:proofErr w:type="gramStart"/>
                      <w:r w:rsidRPr="00D03F90">
                        <w:rPr>
                          <w:i/>
                          <w:color w:val="000000" w:themeColor="text1"/>
                        </w:rPr>
                        <w:t>mv</w:t>
                      </w:r>
                      <w:proofErr w:type="gramEnd"/>
                      <w:r w:rsidRPr="00D03F90">
                        <w:rPr>
                          <w:i/>
                          <w:color w:val="000000" w:themeColor="text1"/>
                        </w:rPr>
                        <w:t xml:space="preserve"> DocumentSimilarity/target/scala-2.10/document-similarity_2.10-1.0.jar /home/cs5604s16_cf/</w:t>
                      </w:r>
                    </w:p>
                  </w:txbxContent>
                </v:textbox>
                <w10:wrap type="topAndBottom"/>
              </v:shape>
            </w:pict>
          </mc:Fallback>
        </mc:AlternateContent>
      </w:r>
      <w:r w:rsidR="004B07D2" w:rsidRPr="00754029">
        <w:t>To go back to the home folder.</w:t>
      </w:r>
    </w:p>
    <w:p w14:paraId="42EEF90E" w14:textId="1033F212" w:rsidR="004B07D2" w:rsidRPr="00754029" w:rsidRDefault="004B07D2" w:rsidP="004B07D2">
      <w:pPr>
        <w:ind w:left="720"/>
        <w:jc w:val="both"/>
      </w:pPr>
      <w:r w:rsidRPr="00754029">
        <w:t xml:space="preserve">To move the jar file to the home folder. Please note that it is not necessary for the jar file to be in your home folder, but to standardize the </w:t>
      </w:r>
      <w:r w:rsidR="00556F84" w:rsidRPr="00754029">
        <w:t>Spark</w:t>
      </w:r>
      <w:r w:rsidRPr="00754029">
        <w:t xml:space="preserve"> job submission process and to process the results it would be convenient to work from the home folder.</w:t>
      </w:r>
    </w:p>
    <w:p w14:paraId="6EBD54F5" w14:textId="3590DB7B" w:rsidR="004B07D2" w:rsidRPr="00754029" w:rsidRDefault="004B07D2" w:rsidP="004B07D2">
      <w:pPr>
        <w:pStyle w:val="Heading3"/>
        <w:rPr>
          <w:rFonts w:ascii="Times New Roman" w:hAnsi="Times New Roman" w:cs="Times New Roman"/>
        </w:rPr>
      </w:pPr>
      <w:bookmarkStart w:id="48" w:name="_Toc450584514"/>
      <w:r w:rsidRPr="00754029">
        <w:rPr>
          <w:rFonts w:ascii="Times New Roman" w:hAnsi="Times New Roman" w:cs="Times New Roman"/>
        </w:rPr>
        <w:t>Submitting the Spark job</w:t>
      </w:r>
      <w:bookmarkEnd w:id="48"/>
    </w:p>
    <w:p w14:paraId="73921F92" w14:textId="4D21D919" w:rsidR="004B07D2" w:rsidRPr="00647CE3" w:rsidRDefault="00D03F90" w:rsidP="00647CE3">
      <w:pPr>
        <w:pStyle w:val="ListParagraph"/>
        <w:jc w:val="both"/>
      </w:pPr>
      <w:r>
        <w:rPr>
          <w:i/>
          <w:noProof/>
        </w:rPr>
        <mc:AlternateContent>
          <mc:Choice Requires="wps">
            <w:drawing>
              <wp:anchor distT="0" distB="0" distL="114300" distR="114300" simplePos="0" relativeHeight="251637760" behindDoc="0" locked="0" layoutInCell="1" allowOverlap="1" wp14:anchorId="21758FD5" wp14:editId="5B97CC41">
                <wp:simplePos x="0" y="0"/>
                <wp:positionH relativeFrom="column">
                  <wp:posOffset>394335</wp:posOffset>
                </wp:positionH>
                <wp:positionV relativeFrom="paragraph">
                  <wp:posOffset>459105</wp:posOffset>
                </wp:positionV>
                <wp:extent cx="5259070" cy="569595"/>
                <wp:effectExtent l="0" t="0" r="24130" b="14605"/>
                <wp:wrapTopAndBottom/>
                <wp:docPr id="28" name="Text Box 28"/>
                <wp:cNvGraphicFramePr/>
                <a:graphic xmlns:a="http://schemas.openxmlformats.org/drawingml/2006/main">
                  <a:graphicData uri="http://schemas.microsoft.com/office/word/2010/wordprocessingShape">
                    <wps:wsp>
                      <wps:cNvSpPr txBox="1"/>
                      <wps:spPr>
                        <a:xfrm>
                          <a:off x="0" y="0"/>
                          <a:ext cx="5259070" cy="569595"/>
                        </a:xfrm>
                        <a:prstGeom prst="rect">
                          <a:avLst/>
                        </a:prstGeom>
                        <a:noFill/>
                        <a:ln>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14:paraId="1BF21991" w14:textId="77777777" w:rsidR="00435A22" w:rsidRPr="00754029" w:rsidRDefault="00435A22" w:rsidP="00D03F90">
                            <w:pPr>
                              <w:pStyle w:val="ListParagraph"/>
                              <w:ind w:left="0"/>
                              <w:rPr>
                                <w:i/>
                              </w:rPr>
                            </w:pPr>
                            <w:r w:rsidRPr="00754029">
                              <w:rPr>
                                <w:i/>
                              </w:rPr>
                              <w:t xml:space="preserve">spark-submit --master spark://node1.dlrl:7077 --class DocumentSimilarity --jars document-similarity_2.10-1.0.jar document-similarity_2.10-1.0.jar </w:t>
                            </w:r>
                            <w:r w:rsidRPr="00754029">
                              <w:rPr>
                                <w:i/>
                                <w:color w:val="00B050"/>
                              </w:rPr>
                              <w:t xml:space="preserve">/user/cs5604s16_cf/test2 </w:t>
                            </w:r>
                            <w:r w:rsidRPr="00754029">
                              <w:rPr>
                                <w:i/>
                                <w:color w:val="EA157A" w:themeColor="accent2"/>
                              </w:rPr>
                              <w:t>/user/cs5604s16_cf/cluster_10k</w:t>
                            </w:r>
                            <w:r w:rsidRPr="00754029">
                              <w:rPr>
                                <w:i/>
                              </w:rPr>
                              <w:t xml:space="preserve"> </w:t>
                            </w:r>
                            <w:r w:rsidRPr="00754029">
                              <w:rPr>
                                <w:i/>
                                <w:highlight w:val="yellow"/>
                              </w:rPr>
                              <w:t>0.2</w:t>
                            </w:r>
                          </w:p>
                          <w:p w14:paraId="4803095F" w14:textId="1880B024" w:rsidR="00435A22" w:rsidRPr="00D03F90" w:rsidRDefault="00435A22" w:rsidP="00D03F90">
                            <w:pPr>
                              <w:rPr>
                                <w:color w:val="000000" w:themeColor="text1"/>
                              </w:rPr>
                            </w:pPr>
                          </w:p>
                        </w:txbxContent>
                      </wps:txbx>
                      <wps:bodyPr rot="0" spcFirstLastPara="0" vertOverflow="overflow" horzOverflow="overflow" vert="horz" wrap="square" lIns="108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758FD5" id="Text Box 28" o:spid="_x0000_s1031" type="#_x0000_t202" style="position:absolute;left:0;text-align:left;margin-left:31.05pt;margin-top:36.15pt;width:414.1pt;height:44.8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" filled="f" strokecolor="#00a0b8 [3204]">
                <v:textbox inset="3mm,0,,0">
                  <w:txbxContent>
                    <w:p w14:paraId="1BF21991" w14:textId="77777777" w:rsidR="00435A22" w:rsidRPr="00754029" w:rsidRDefault="00435A22" w:rsidP="00D03F90">
                      <w:pPr>
                        <w:pStyle w:val="ListParagraph"/>
                        <w:ind w:left="0"/>
                        <w:rPr>
                          <w:i/>
                        </w:rPr>
                      </w:pPr>
                      <w:proofErr w:type="gramStart"/>
                      <w:r w:rsidRPr="00754029">
                        <w:rPr>
                          <w:i/>
                        </w:rPr>
                        <w:t>spark-</w:t>
                      </w:r>
                      <w:proofErr w:type="gramEnd"/>
                      <w:r w:rsidRPr="00754029">
                        <w:rPr>
                          <w:i/>
                        </w:rPr>
                        <w:t xml:space="preserve">submit --master spark://node1.dlrl:7077 --class </w:t>
                      </w:r>
                      <w:proofErr w:type="spellStart"/>
                      <w:r w:rsidRPr="00754029">
                        <w:rPr>
                          <w:i/>
                        </w:rPr>
                        <w:t>DocumentSimilarity</w:t>
                      </w:r>
                      <w:proofErr w:type="spellEnd"/>
                      <w:r w:rsidRPr="00754029">
                        <w:rPr>
                          <w:i/>
                        </w:rPr>
                        <w:t xml:space="preserve"> --jars document-similarity_2.10-1.0.jar document-similarity_2.10-1.0.jar </w:t>
                      </w:r>
                      <w:r w:rsidRPr="00754029">
                        <w:rPr>
                          <w:i/>
                          <w:color w:val="00B050"/>
                        </w:rPr>
                        <w:t xml:space="preserve">/user/cs5604s16_cf/test2 </w:t>
                      </w:r>
                      <w:r w:rsidRPr="00754029">
                        <w:rPr>
                          <w:i/>
                          <w:color w:val="EA157A" w:themeColor="accent2"/>
                        </w:rPr>
                        <w:t>/user/cs5604s16_cf/cluster_10k</w:t>
                      </w:r>
                      <w:r w:rsidRPr="00754029">
                        <w:rPr>
                          <w:i/>
                        </w:rPr>
                        <w:t xml:space="preserve"> </w:t>
                      </w:r>
                      <w:r w:rsidRPr="00754029">
                        <w:rPr>
                          <w:i/>
                          <w:highlight w:val="yellow"/>
                        </w:rPr>
                        <w:t>0.2</w:t>
                      </w:r>
                    </w:p>
                    <w:p w14:paraId="4803095F" w14:textId="1880B024" w:rsidR="00435A22" w:rsidRPr="00D03F90" w:rsidRDefault="00435A22" w:rsidP="00D03F90">
                      <w:pPr>
                        <w:rPr>
                          <w:color w:val="000000" w:themeColor="text1"/>
                        </w:rPr>
                      </w:pPr>
                    </w:p>
                  </w:txbxContent>
                </v:textbox>
                <w10:wrap type="topAndBottom"/>
              </v:shape>
            </w:pict>
          </mc:Fallback>
        </mc:AlternateContent>
      </w:r>
      <w:r w:rsidR="004B07D2" w:rsidRPr="00754029">
        <w:t xml:space="preserve">To submit the </w:t>
      </w:r>
      <w:r w:rsidR="00556F84" w:rsidRPr="00754029">
        <w:t>Spark</w:t>
      </w:r>
      <w:r w:rsidR="004B07D2" w:rsidRPr="00754029">
        <w:t xml:space="preserve"> job to from the home folder issue the following from the terminal:</w:t>
      </w:r>
    </w:p>
    <w:p w14:paraId="47D2284A" w14:textId="77777777" w:rsidR="004B07D2" w:rsidRPr="00754029" w:rsidRDefault="004B07D2" w:rsidP="004B07D2">
      <w:pPr>
        <w:pStyle w:val="ListParagraph"/>
        <w:jc w:val="both"/>
      </w:pPr>
      <w:r w:rsidRPr="00754029">
        <w:t>The parameters needed by the script are highlighted by red, blue and yellow color in the above command.</w:t>
      </w:r>
    </w:p>
    <w:p w14:paraId="64606949" w14:textId="77777777" w:rsidR="004B07D2" w:rsidRPr="00754029" w:rsidRDefault="004B07D2" w:rsidP="004B07D2">
      <w:pPr>
        <w:pStyle w:val="ListParagraph"/>
        <w:jc w:val="both"/>
      </w:pPr>
      <w:r w:rsidRPr="00754029">
        <w:t>The first parameter (in green) is the path of the input file on HDFS.</w:t>
      </w:r>
    </w:p>
    <w:p w14:paraId="3922DE92" w14:textId="4B2A4F59" w:rsidR="004B07D2" w:rsidRPr="00754029" w:rsidRDefault="004B07D2" w:rsidP="004B07D2">
      <w:pPr>
        <w:pStyle w:val="ListParagraph"/>
        <w:jc w:val="both"/>
      </w:pPr>
      <w:r w:rsidRPr="00754029">
        <w:t xml:space="preserve">The second parameter (in red) is the path of the folder on HDFS where the output files will be written by the </w:t>
      </w:r>
      <w:r w:rsidR="00556F84" w:rsidRPr="00754029">
        <w:t>Spark</w:t>
      </w:r>
      <w:r w:rsidRPr="00754029">
        <w:t xml:space="preserve"> job.</w:t>
      </w:r>
    </w:p>
    <w:p w14:paraId="42721801" w14:textId="06B252A3" w:rsidR="004B07D2" w:rsidRPr="00754029" w:rsidRDefault="004B07D2" w:rsidP="004B07D2">
      <w:pPr>
        <w:pStyle w:val="ListParagraph"/>
        <w:jc w:val="both"/>
      </w:pPr>
      <w:r w:rsidRPr="00754029">
        <w:t xml:space="preserve">The third parameter (in yellow) is the threshold used by the similarity computation implementation of the </w:t>
      </w:r>
      <w:r w:rsidR="00556F84" w:rsidRPr="00754029">
        <w:t>Spark</w:t>
      </w:r>
      <w:r w:rsidRPr="00754029">
        <w:t xml:space="preserve"> library.</w:t>
      </w:r>
    </w:p>
    <w:p w14:paraId="0E34E5CD" w14:textId="77777777" w:rsidR="00751707" w:rsidRPr="00754029" w:rsidRDefault="00751707" w:rsidP="004B07D2">
      <w:pPr>
        <w:pStyle w:val="ListParagraph"/>
        <w:jc w:val="both"/>
      </w:pPr>
    </w:p>
    <w:p w14:paraId="1E60AF4F" w14:textId="76A491D3" w:rsidR="00751707" w:rsidRPr="00754029" w:rsidRDefault="00751707" w:rsidP="00751707">
      <w:pPr>
        <w:pStyle w:val="Heading3"/>
        <w:rPr>
          <w:rFonts w:ascii="Times New Roman" w:hAnsi="Times New Roman" w:cs="Times New Roman"/>
        </w:rPr>
      </w:pPr>
      <w:bookmarkStart w:id="49" w:name="_Toc450584515"/>
      <w:r w:rsidRPr="00754029">
        <w:rPr>
          <w:rFonts w:ascii="Times New Roman" w:hAnsi="Times New Roman" w:cs="Times New Roman"/>
        </w:rPr>
        <w:t>Processing the output files</w:t>
      </w:r>
      <w:bookmarkEnd w:id="49"/>
    </w:p>
    <w:p w14:paraId="6C69F387" w14:textId="77777777" w:rsidR="00751707" w:rsidRPr="00754029" w:rsidRDefault="00751707" w:rsidP="00751707"/>
    <w:p w14:paraId="2F13F03C" w14:textId="77777777" w:rsidR="00751707" w:rsidRPr="00754029" w:rsidRDefault="00751707" w:rsidP="00751707">
      <w:pPr>
        <w:pStyle w:val="ListParagraph"/>
        <w:jc w:val="both"/>
      </w:pPr>
      <w:r w:rsidRPr="00754029">
        <w:t>To upload the results on the HBase column family, we need some minor processing of the results to comply with the input file format needed by the HBase TSV file import module.</w:t>
      </w:r>
    </w:p>
    <w:p w14:paraId="2AF401A5" w14:textId="77777777" w:rsidR="00751707" w:rsidRPr="00754029" w:rsidRDefault="00751707" w:rsidP="00751707">
      <w:pPr>
        <w:pStyle w:val="ListParagraph"/>
        <w:jc w:val="both"/>
      </w:pPr>
    </w:p>
    <w:p w14:paraId="5C40B21F" w14:textId="5519638B" w:rsidR="00751707" w:rsidRPr="00754029" w:rsidRDefault="00D03F90" w:rsidP="00D03F90">
      <w:pPr>
        <w:pStyle w:val="ListParagraph"/>
        <w:jc w:val="both"/>
      </w:pPr>
      <w:r>
        <w:rPr>
          <w:i/>
          <w:noProof/>
        </w:rPr>
        <w:lastRenderedPageBreak/>
        <mc:AlternateContent>
          <mc:Choice Requires="wps">
            <w:drawing>
              <wp:anchor distT="0" distB="0" distL="114300" distR="114300" simplePos="0" relativeHeight="251648000" behindDoc="0" locked="0" layoutInCell="1" allowOverlap="1" wp14:anchorId="60307FBC" wp14:editId="6CF1D220">
                <wp:simplePos x="0" y="0"/>
                <wp:positionH relativeFrom="column">
                  <wp:posOffset>390525</wp:posOffset>
                </wp:positionH>
                <wp:positionV relativeFrom="paragraph">
                  <wp:posOffset>455930</wp:posOffset>
                </wp:positionV>
                <wp:extent cx="5259070" cy="345440"/>
                <wp:effectExtent l="0" t="0" r="24130" b="35560"/>
                <wp:wrapTopAndBottom/>
                <wp:docPr id="29" name="Text Box 29"/>
                <wp:cNvGraphicFramePr/>
                <a:graphic xmlns:a="http://schemas.openxmlformats.org/drawingml/2006/main">
                  <a:graphicData uri="http://schemas.microsoft.com/office/word/2010/wordprocessingShape">
                    <wps:wsp>
                      <wps:cNvSpPr txBox="1"/>
                      <wps:spPr>
                        <a:xfrm>
                          <a:off x="0" y="0"/>
                          <a:ext cx="5259070" cy="345440"/>
                        </a:xfrm>
                        <a:prstGeom prst="rect">
                          <a:avLst/>
                        </a:prstGeom>
                        <a:noFill/>
                        <a:ln>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14:paraId="406EE299" w14:textId="7385A405" w:rsidR="00435A22" w:rsidRPr="00D03F90" w:rsidRDefault="00435A22" w:rsidP="00D03F90">
                            <w:pPr>
                              <w:rPr>
                                <w:color w:val="000000" w:themeColor="text1"/>
                              </w:rPr>
                            </w:pPr>
                            <w:r w:rsidRPr="00754029">
                              <w:rPr>
                                <w:i/>
                              </w:rPr>
                              <w:t>hadoop fs -get /user/cs5604s16_cf/sim_10k/part-00000 ./part1</w:t>
                            </w:r>
                          </w:p>
                        </w:txbxContent>
                      </wps:txbx>
                      <wps:bodyPr rot="0" spcFirstLastPara="0" vertOverflow="overflow" horzOverflow="overflow" vert="horz" wrap="square" lIns="108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307FBC" id="Text Box 29" o:spid="_x0000_s1032" type="#_x0000_t202" style="position:absolute;left:0;text-align:left;margin-left:30.75pt;margin-top:35.9pt;width:414.1pt;height:27.2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" filled="f" strokecolor="#00a0b8 [3204]">
                <v:textbox inset="3mm,0,,0">
                  <w:txbxContent>
                    <w:p w14:paraId="406EE299" w14:textId="7385A405" w:rsidR="00435A22" w:rsidRPr="00D03F90" w:rsidRDefault="00435A22" w:rsidP="00D03F90">
                      <w:pPr>
                        <w:rPr>
                          <w:color w:val="000000" w:themeColor="text1"/>
                        </w:rPr>
                      </w:pPr>
                      <w:proofErr w:type="spellStart"/>
                      <w:proofErr w:type="gramStart"/>
                      <w:r w:rsidRPr="00754029">
                        <w:rPr>
                          <w:i/>
                        </w:rPr>
                        <w:t>hadoop</w:t>
                      </w:r>
                      <w:proofErr w:type="spellEnd"/>
                      <w:proofErr w:type="gramEnd"/>
                      <w:r w:rsidRPr="00754029">
                        <w:rPr>
                          <w:i/>
                        </w:rPr>
                        <w:t xml:space="preserve"> fs -get /user/cs5604s16_cf/sim_10k/part-00000 ./part1</w:t>
                      </w:r>
                    </w:p>
                  </w:txbxContent>
                </v:textbox>
                <w10:wrap type="topAndBottom"/>
              </v:shape>
            </w:pict>
          </mc:Fallback>
        </mc:AlternateContent>
      </w:r>
      <w:r w:rsidR="00751707" w:rsidRPr="00754029">
        <w:t>First we download the files from HDFS to the home folder with the following command:</w:t>
      </w:r>
    </w:p>
    <w:p w14:paraId="38FE3C48" w14:textId="77777777" w:rsidR="00751707" w:rsidRPr="00754029" w:rsidRDefault="00751707" w:rsidP="00751707">
      <w:pPr>
        <w:pStyle w:val="ListParagraph"/>
        <w:jc w:val="both"/>
      </w:pPr>
      <w:r w:rsidRPr="00754029">
        <w:t>This must be done for all the output files in the output folder specified in step 3 above.</w:t>
      </w:r>
    </w:p>
    <w:p w14:paraId="0C5B7B03" w14:textId="77777777" w:rsidR="00751707" w:rsidRPr="00754029" w:rsidRDefault="00751707" w:rsidP="00751707">
      <w:pPr>
        <w:pStyle w:val="ListParagraph"/>
        <w:jc w:val="both"/>
      </w:pPr>
    </w:p>
    <w:p w14:paraId="67FE8D04" w14:textId="13380450" w:rsidR="00751707" w:rsidRPr="00754029" w:rsidRDefault="00D03F90" w:rsidP="00D03F90">
      <w:pPr>
        <w:pStyle w:val="ListParagraph"/>
        <w:jc w:val="both"/>
      </w:pPr>
      <w:r>
        <w:rPr>
          <w:i/>
          <w:noProof/>
        </w:rPr>
        <mc:AlternateContent>
          <mc:Choice Requires="wps">
            <w:drawing>
              <wp:anchor distT="0" distB="0" distL="114300" distR="114300" simplePos="0" relativeHeight="251658240" behindDoc="0" locked="0" layoutInCell="1" allowOverlap="1" wp14:anchorId="148FDFBE" wp14:editId="43963997">
                <wp:simplePos x="0" y="0"/>
                <wp:positionH relativeFrom="column">
                  <wp:posOffset>394335</wp:posOffset>
                </wp:positionH>
                <wp:positionV relativeFrom="paragraph">
                  <wp:posOffset>436880</wp:posOffset>
                </wp:positionV>
                <wp:extent cx="5259070" cy="345440"/>
                <wp:effectExtent l="0" t="0" r="24130" b="35560"/>
                <wp:wrapTopAndBottom/>
                <wp:docPr id="31" name="Text Box 31"/>
                <wp:cNvGraphicFramePr/>
                <a:graphic xmlns:a="http://schemas.openxmlformats.org/drawingml/2006/main">
                  <a:graphicData uri="http://schemas.microsoft.com/office/word/2010/wordprocessingShape">
                    <wps:wsp>
                      <wps:cNvSpPr txBox="1"/>
                      <wps:spPr>
                        <a:xfrm>
                          <a:off x="0" y="0"/>
                          <a:ext cx="5259070" cy="345440"/>
                        </a:xfrm>
                        <a:prstGeom prst="rect">
                          <a:avLst/>
                        </a:prstGeom>
                        <a:noFill/>
                        <a:ln>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14:paraId="40A5B210" w14:textId="4139F6FE" w:rsidR="00435A22" w:rsidRPr="00D03F90" w:rsidRDefault="00435A22" w:rsidP="00D03F90">
                            <w:pPr>
                              <w:rPr>
                                <w:i/>
                              </w:rPr>
                            </w:pPr>
                            <w:r w:rsidRPr="00D03F90">
                              <w:rPr>
                                <w:i/>
                              </w:rPr>
                              <w:t>./ParseResult.py part1</w:t>
                            </w:r>
                          </w:p>
                        </w:txbxContent>
                      </wps:txbx>
                      <wps:bodyPr rot="0" spcFirstLastPara="0" vertOverflow="overflow" horzOverflow="overflow" vert="horz" wrap="square" lIns="108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8FDFBE" id="Text Box 31" o:spid="_x0000_s1033" type="#_x0000_t202" style="position:absolute;left:0;text-align:left;margin-left:31.05pt;margin-top:34.4pt;width:414.1pt;height:2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" filled="f" strokecolor="#00a0b8 [3204]">
                <v:textbox inset="3mm,0,,0">
                  <w:txbxContent>
                    <w:p w14:paraId="40A5B210" w14:textId="4139F6FE" w:rsidR="00435A22" w:rsidRPr="00D03F90" w:rsidRDefault="00435A22" w:rsidP="00D03F90">
                      <w:pPr>
                        <w:rPr>
                          <w:i/>
                        </w:rPr>
                      </w:pPr>
                      <w:r w:rsidRPr="00D03F90">
                        <w:rPr>
                          <w:i/>
                        </w:rPr>
                        <w:t>./ParseResult.py part1</w:t>
                      </w:r>
                    </w:p>
                  </w:txbxContent>
                </v:textbox>
                <w10:wrap type="topAndBottom"/>
              </v:shape>
            </w:pict>
          </mc:Fallback>
        </mc:AlternateContent>
      </w:r>
      <w:r w:rsidR="00751707" w:rsidRPr="00754029">
        <w:t>Then the file must be parsed line by line by the script (ParseResults.py) to make it comply with the TSV format needed by HBase file importer.</w:t>
      </w:r>
    </w:p>
    <w:p w14:paraId="36C60220" w14:textId="77777777" w:rsidR="00751707" w:rsidRPr="00754029" w:rsidRDefault="00751707" w:rsidP="00751707">
      <w:pPr>
        <w:pStyle w:val="ListParagraph"/>
        <w:jc w:val="both"/>
      </w:pPr>
    </w:p>
    <w:p w14:paraId="7D8146A4" w14:textId="2B573ECD" w:rsidR="009C2EDE" w:rsidRPr="00754029" w:rsidRDefault="00751707" w:rsidP="009C2EDE">
      <w:pPr>
        <w:pStyle w:val="ListParagraph"/>
        <w:jc w:val="both"/>
      </w:pPr>
      <w:r w:rsidRPr="00754029">
        <w:t>This script will create a new file with the same name but with ‘_new’ appended at the end.</w:t>
      </w:r>
    </w:p>
    <w:p w14:paraId="280A5014" w14:textId="77777777" w:rsidR="00751707" w:rsidRPr="00754029" w:rsidRDefault="00751707" w:rsidP="00751707">
      <w:pPr>
        <w:pStyle w:val="ListParagraph"/>
        <w:jc w:val="both"/>
      </w:pPr>
    </w:p>
    <w:p w14:paraId="2EAED613" w14:textId="12E35DE7" w:rsidR="00751707" w:rsidRPr="00754029" w:rsidRDefault="0097741F" w:rsidP="00751707">
      <w:pPr>
        <w:pStyle w:val="Heading3"/>
        <w:rPr>
          <w:rFonts w:ascii="Times New Roman" w:hAnsi="Times New Roman" w:cs="Times New Roman"/>
        </w:rPr>
      </w:pPr>
      <w:bookmarkStart w:id="50" w:name="_Toc450584516"/>
      <w:r w:rsidRPr="00754029">
        <w:rPr>
          <w:rFonts w:ascii="Times New Roman" w:hAnsi="Times New Roman" w:cs="Times New Roman"/>
        </w:rPr>
        <w:t>Upload to HB</w:t>
      </w:r>
      <w:r w:rsidR="00751707" w:rsidRPr="00754029">
        <w:rPr>
          <w:rFonts w:ascii="Times New Roman" w:hAnsi="Times New Roman" w:cs="Times New Roman"/>
        </w:rPr>
        <w:t>ase</w:t>
      </w:r>
      <w:bookmarkEnd w:id="50"/>
    </w:p>
    <w:p w14:paraId="58BE14A6" w14:textId="77777777" w:rsidR="00751707" w:rsidRPr="00754029" w:rsidRDefault="00751707" w:rsidP="00751707"/>
    <w:p w14:paraId="74708D10" w14:textId="21922E63" w:rsidR="00751707" w:rsidRPr="00D03F90" w:rsidRDefault="00D03F90" w:rsidP="00D03F90">
      <w:pPr>
        <w:pStyle w:val="ListParagraph"/>
        <w:jc w:val="both"/>
      </w:pPr>
      <w:r>
        <w:rPr>
          <w:i/>
          <w:noProof/>
        </w:rPr>
        <mc:AlternateContent>
          <mc:Choice Requires="wps">
            <w:drawing>
              <wp:anchor distT="0" distB="0" distL="114300" distR="114300" simplePos="0" relativeHeight="251668480" behindDoc="0" locked="0" layoutInCell="1" allowOverlap="1" wp14:anchorId="067604EE" wp14:editId="78998011">
                <wp:simplePos x="0" y="0"/>
                <wp:positionH relativeFrom="column">
                  <wp:posOffset>389255</wp:posOffset>
                </wp:positionH>
                <wp:positionV relativeFrom="paragraph">
                  <wp:posOffset>399415</wp:posOffset>
                </wp:positionV>
                <wp:extent cx="5309235" cy="683895"/>
                <wp:effectExtent l="0" t="0" r="24765" b="27305"/>
                <wp:wrapTopAndBottom/>
                <wp:docPr id="33" name="Text Box 33"/>
                <wp:cNvGraphicFramePr/>
                <a:graphic xmlns:a="http://schemas.openxmlformats.org/drawingml/2006/main">
                  <a:graphicData uri="http://schemas.microsoft.com/office/word/2010/wordprocessingShape">
                    <wps:wsp>
                      <wps:cNvSpPr txBox="1"/>
                      <wps:spPr>
                        <a:xfrm>
                          <a:off x="0" y="0"/>
                          <a:ext cx="5309235" cy="683895"/>
                        </a:xfrm>
                        <a:prstGeom prst="rect">
                          <a:avLst/>
                        </a:prstGeom>
                        <a:noFill/>
                        <a:ln>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14:paraId="6D69C1E7" w14:textId="591B7EA0" w:rsidR="00435A22" w:rsidRPr="009130BD" w:rsidRDefault="00435A22" w:rsidP="00D03F90">
                            <w:pPr>
                              <w:pStyle w:val="ListParagraph"/>
                              <w:ind w:left="0"/>
                              <w:rPr>
                                <w:i/>
                                <w:color w:val="000000"/>
                                <w:sz w:val="28"/>
                              </w:rPr>
                            </w:pPr>
                            <w:r w:rsidRPr="009130BD">
                              <w:rPr>
                                <w:i/>
                                <w:color w:val="000000"/>
                                <w:szCs w:val="22"/>
                              </w:rPr>
                              <w:t>hbase org.apache.hadoop.hbase.mapreduce.ImportTsv -Dimporttsv.columns=HBASE_ROW_KEY,</w:t>
                            </w:r>
                            <w:r w:rsidRPr="009130BD">
                              <w:rPr>
                                <w:i/>
                                <w:color w:val="FF0000"/>
                                <w:szCs w:val="22"/>
                              </w:rPr>
                              <w:t>cf_cf:sim_tweets,cf_cf:sim_score</w:t>
                            </w:r>
                            <w:r w:rsidRPr="009130BD">
                              <w:rPr>
                                <w:i/>
                                <w:color w:val="000000"/>
                                <w:szCs w:val="22"/>
                              </w:rPr>
                              <w:t xml:space="preserve"> </w:t>
                            </w:r>
                            <w:r w:rsidRPr="009130BD">
                              <w:rPr>
                                <w:i/>
                                <w:color w:val="738AC8" w:themeColor="accent5"/>
                                <w:szCs w:val="22"/>
                              </w:rPr>
                              <w:t>ideal-cs5604s16</w:t>
                            </w:r>
                            <w:r w:rsidRPr="009130BD">
                              <w:rPr>
                                <w:i/>
                                <w:color w:val="000000"/>
                                <w:szCs w:val="22"/>
                              </w:rPr>
                              <w:t xml:space="preserve"> </w:t>
                            </w:r>
                            <w:r w:rsidRPr="009130BD">
                              <w:rPr>
                                <w:i/>
                                <w:color w:val="000000"/>
                                <w:szCs w:val="22"/>
                                <w:highlight w:val="yellow"/>
                              </w:rPr>
                              <w:t>/user/cs5604s16_cf/part1_new</w:t>
                            </w:r>
                          </w:p>
                        </w:txbxContent>
                      </wps:txbx>
                      <wps:bodyPr rot="0" spcFirstLastPara="0" vertOverflow="overflow" horzOverflow="overflow" vert="horz" wrap="square" lIns="108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7604EE" id="Text Box 33" o:spid="_x0000_s1034" type="#_x0000_t202" style="position:absolute;left:0;text-align:left;margin-left:30.65pt;margin-top:31.45pt;width:418.05pt;height:53.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" filled="f" strokecolor="#00a0b8 [3204]">
                <v:textbox inset="3mm,0,,0">
                  <w:txbxContent>
                    <w:p w14:paraId="6D69C1E7" w14:textId="591B7EA0" w:rsidR="00435A22" w:rsidRPr="009130BD" w:rsidRDefault="00435A22" w:rsidP="00D03F90">
                      <w:pPr>
                        <w:pStyle w:val="ListParagraph"/>
                        <w:ind w:left="0"/>
                        <w:rPr>
                          <w:i/>
                          <w:color w:val="000000"/>
                          <w:sz w:val="28"/>
                        </w:rPr>
                      </w:pPr>
                      <w:proofErr w:type="spellStart"/>
                      <w:proofErr w:type="gramStart"/>
                      <w:r w:rsidRPr="009130BD">
                        <w:rPr>
                          <w:i/>
                          <w:color w:val="000000"/>
                          <w:szCs w:val="22"/>
                        </w:rPr>
                        <w:t>hbase</w:t>
                      </w:r>
                      <w:proofErr w:type="spellEnd"/>
                      <w:proofErr w:type="gramEnd"/>
                      <w:r w:rsidRPr="009130BD">
                        <w:rPr>
                          <w:i/>
                          <w:color w:val="000000"/>
                          <w:szCs w:val="22"/>
                        </w:rPr>
                        <w:t xml:space="preserve"> </w:t>
                      </w:r>
                      <w:proofErr w:type="spellStart"/>
                      <w:r w:rsidRPr="009130BD">
                        <w:rPr>
                          <w:i/>
                          <w:color w:val="000000"/>
                          <w:szCs w:val="22"/>
                        </w:rPr>
                        <w:t>org.apache.hadoop.hbase.mapreduce.ImportTsv</w:t>
                      </w:r>
                      <w:proofErr w:type="spellEnd"/>
                      <w:r w:rsidRPr="009130BD">
                        <w:rPr>
                          <w:i/>
                          <w:color w:val="000000"/>
                          <w:szCs w:val="22"/>
                        </w:rPr>
                        <w:t xml:space="preserve"> -Dimporttsv.columns=HBASE_ROW_KEY,</w:t>
                      </w:r>
                      <w:r w:rsidRPr="009130BD">
                        <w:rPr>
                          <w:i/>
                          <w:color w:val="FF0000"/>
                          <w:szCs w:val="22"/>
                        </w:rPr>
                        <w:t>cf_cf:sim_tweets,cf_cf:sim_score</w:t>
                      </w:r>
                      <w:r w:rsidRPr="009130BD">
                        <w:rPr>
                          <w:i/>
                          <w:color w:val="000000"/>
                          <w:szCs w:val="22"/>
                        </w:rPr>
                        <w:t xml:space="preserve"> </w:t>
                      </w:r>
                      <w:r w:rsidRPr="009130BD">
                        <w:rPr>
                          <w:i/>
                          <w:color w:val="738AC8" w:themeColor="accent5"/>
                          <w:szCs w:val="22"/>
                        </w:rPr>
                        <w:t>ideal-cs5604s16</w:t>
                      </w:r>
                      <w:r w:rsidRPr="009130BD">
                        <w:rPr>
                          <w:i/>
                          <w:color w:val="000000"/>
                          <w:szCs w:val="22"/>
                        </w:rPr>
                        <w:t xml:space="preserve"> </w:t>
                      </w:r>
                      <w:r w:rsidRPr="009130BD">
                        <w:rPr>
                          <w:i/>
                          <w:color w:val="000000"/>
                          <w:szCs w:val="22"/>
                          <w:highlight w:val="yellow"/>
                        </w:rPr>
                        <w:t>/user/cs5604s16_cf/part1_new</w:t>
                      </w:r>
                    </w:p>
                  </w:txbxContent>
                </v:textbox>
                <w10:wrap type="topAndBottom"/>
              </v:shape>
            </w:pict>
          </mc:Fallback>
        </mc:AlternateContent>
      </w:r>
      <w:r w:rsidR="00751707" w:rsidRPr="00754029">
        <w:t xml:space="preserve">Once we process all the output files, we can upload them to </w:t>
      </w:r>
      <w:r w:rsidR="00EB628A" w:rsidRPr="00754029">
        <w:t>HB</w:t>
      </w:r>
      <w:r w:rsidR="00751707" w:rsidRPr="00754029">
        <w:t>ase using the following command:</w:t>
      </w:r>
    </w:p>
    <w:p w14:paraId="5089ACEB" w14:textId="77777777" w:rsidR="00751707" w:rsidRPr="00754029" w:rsidRDefault="00751707" w:rsidP="00751707">
      <w:pPr>
        <w:pStyle w:val="ListParagraph"/>
        <w:jc w:val="both"/>
      </w:pPr>
      <w:r w:rsidRPr="00754029">
        <w:t>The red colored text are the two column families where our data is being uploaded.</w:t>
      </w:r>
    </w:p>
    <w:p w14:paraId="4CBB8438" w14:textId="6448311F" w:rsidR="00751707" w:rsidRPr="00754029" w:rsidRDefault="00751707" w:rsidP="00751707">
      <w:pPr>
        <w:pStyle w:val="ListParagraph"/>
        <w:jc w:val="both"/>
      </w:pPr>
      <w:r w:rsidRPr="00754029">
        <w:t>The blue colored text is the name of the</w:t>
      </w:r>
      <w:r w:rsidR="00EB628A" w:rsidRPr="00754029">
        <w:t xml:space="preserve"> table name in HB</w:t>
      </w:r>
      <w:r w:rsidRPr="00754029">
        <w:t>ase.</w:t>
      </w:r>
    </w:p>
    <w:p w14:paraId="50CC31CF" w14:textId="77777777" w:rsidR="00751707" w:rsidRPr="00754029" w:rsidRDefault="00751707" w:rsidP="00751707">
      <w:pPr>
        <w:pStyle w:val="ListParagraph"/>
        <w:jc w:val="both"/>
      </w:pPr>
      <w:r w:rsidRPr="00754029">
        <w:t>The yellow colored text is the processed output file.</w:t>
      </w:r>
    </w:p>
    <w:p w14:paraId="449FA765" w14:textId="77777777" w:rsidR="00751707" w:rsidRPr="00754029" w:rsidRDefault="00751707" w:rsidP="00751707">
      <w:pPr>
        <w:pStyle w:val="ListParagraph"/>
        <w:jc w:val="both"/>
      </w:pPr>
    </w:p>
    <w:p w14:paraId="69B6F6F7" w14:textId="445E7DE0" w:rsidR="004C6DB4" w:rsidRDefault="004C6DB4" w:rsidP="004C6DB4">
      <w:pPr>
        <w:pStyle w:val="ListParagraph"/>
        <w:jc w:val="both"/>
      </w:pPr>
      <w:r>
        <w:rPr>
          <w:i/>
          <w:noProof/>
        </w:rPr>
        <mc:AlternateContent>
          <mc:Choice Requires="wps">
            <w:drawing>
              <wp:anchor distT="0" distB="0" distL="114300" distR="114300" simplePos="0" relativeHeight="251750400" behindDoc="0" locked="0" layoutInCell="1" allowOverlap="1" wp14:anchorId="3F1458E6" wp14:editId="5F7910DC">
                <wp:simplePos x="0" y="0"/>
                <wp:positionH relativeFrom="column">
                  <wp:posOffset>276225</wp:posOffset>
                </wp:positionH>
                <wp:positionV relativeFrom="paragraph">
                  <wp:posOffset>187960</wp:posOffset>
                </wp:positionV>
                <wp:extent cx="5485765" cy="234950"/>
                <wp:effectExtent l="0" t="0" r="26035" b="19050"/>
                <wp:wrapTopAndBottom/>
                <wp:docPr id="66" name="Text Box 66"/>
                <wp:cNvGraphicFramePr/>
                <a:graphic xmlns:a="http://schemas.openxmlformats.org/drawingml/2006/main">
                  <a:graphicData uri="http://schemas.microsoft.com/office/word/2010/wordprocessingShape">
                    <wps:wsp>
                      <wps:cNvSpPr txBox="1"/>
                      <wps:spPr>
                        <a:xfrm>
                          <a:off x="0" y="0"/>
                          <a:ext cx="5485765" cy="234950"/>
                        </a:xfrm>
                        <a:prstGeom prst="rect">
                          <a:avLst/>
                        </a:prstGeom>
                        <a:noFill/>
                        <a:ln>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14:paraId="2B2D5EF0" w14:textId="77777777" w:rsidR="00435A22" w:rsidRPr="009130BD" w:rsidRDefault="00435A22" w:rsidP="004C6DB4">
                            <w:pPr>
                              <w:pStyle w:val="ListParagraph"/>
                              <w:ind w:left="0"/>
                            </w:pPr>
                            <w:r w:rsidRPr="00754029">
                              <w:t>ROWKEY</w:t>
                            </w:r>
                            <w:r w:rsidRPr="00754029">
                              <w:tab/>
                              <w:t>sim_tweet_1, sim_tweet_2</w:t>
                            </w:r>
                            <w:r>
                              <w:rPr>
                                <w:rFonts w:hint="eastAsia"/>
                              </w:rPr>
                              <w:t>,</w:t>
                            </w:r>
                            <w:r w:rsidRPr="004C6DB4">
                              <w:t xml:space="preserve"> </w:t>
                            </w:r>
                            <w:r w:rsidRPr="00754029">
                              <w:t>sim_tweet_</w:t>
                            </w:r>
                            <w:r>
                              <w:t>3</w:t>
                            </w:r>
                            <w:r w:rsidRPr="00754029">
                              <w:tab/>
                              <w:t>score_1,</w:t>
                            </w:r>
                            <w:r>
                              <w:rPr>
                                <w:rFonts w:hint="eastAsia"/>
                              </w:rPr>
                              <w:t xml:space="preserve"> </w:t>
                            </w:r>
                            <w:r w:rsidRPr="00754029">
                              <w:t>score_2,</w:t>
                            </w:r>
                            <w:r>
                              <w:rPr>
                                <w:rFonts w:hint="eastAsia"/>
                              </w:rPr>
                              <w:t xml:space="preserve"> </w:t>
                            </w:r>
                            <w:r>
                              <w:t>score_3</w:t>
                            </w:r>
                          </w:p>
                        </w:txbxContent>
                      </wps:txbx>
                      <wps:bodyPr rot="0" spcFirstLastPara="0" vertOverflow="overflow" horzOverflow="overflow" vert="horz" wrap="square" lIns="108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1458E6" id="Text Box 66" o:spid="_x0000_s1035" type="#_x0000_t202" style="position:absolute;left:0;text-align:left;margin-left:21.75pt;margin-top:14.8pt;width:431.95pt;height:18.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" filled="f" strokecolor="#00a0b8 [3204]">
                <v:textbox inset="3mm,0,,0">
                  <w:txbxContent>
                    <w:p w14:paraId="2B2D5EF0" w14:textId="77777777" w:rsidR="00435A22" w:rsidRPr="009130BD" w:rsidRDefault="00435A22" w:rsidP="004C6DB4">
                      <w:pPr>
                        <w:pStyle w:val="ListParagraph"/>
                        <w:ind w:left="0"/>
                      </w:pPr>
                      <w:r w:rsidRPr="00754029">
                        <w:t>ROWKEY</w:t>
                      </w:r>
                      <w:r w:rsidRPr="00754029">
                        <w:tab/>
                        <w:t>sim_tweet_1, sim_tweet_2</w:t>
                      </w:r>
                      <w:r>
                        <w:rPr>
                          <w:rFonts w:hint="eastAsia"/>
                        </w:rPr>
                        <w:t>,</w:t>
                      </w:r>
                      <w:r w:rsidRPr="004C6DB4">
                        <w:t xml:space="preserve"> </w:t>
                      </w:r>
                      <w:r w:rsidRPr="00754029">
                        <w:t>sim_tweet_</w:t>
                      </w:r>
                      <w:r>
                        <w:t>3</w:t>
                      </w:r>
                      <w:r w:rsidRPr="00754029">
                        <w:tab/>
                        <w:t>score_1,</w:t>
                      </w:r>
                      <w:r>
                        <w:rPr>
                          <w:rFonts w:hint="eastAsia"/>
                        </w:rPr>
                        <w:t xml:space="preserve"> </w:t>
                      </w:r>
                      <w:r w:rsidRPr="00754029">
                        <w:t>score_2,</w:t>
                      </w:r>
                      <w:r>
                        <w:rPr>
                          <w:rFonts w:hint="eastAsia"/>
                        </w:rPr>
                        <w:t xml:space="preserve"> </w:t>
                      </w:r>
                      <w:r>
                        <w:t>score_3</w:t>
                      </w:r>
                    </w:p>
                  </w:txbxContent>
                </v:textbox>
                <w10:wrap type="topAndBottom"/>
              </v:shape>
            </w:pict>
          </mc:Fallback>
        </mc:AlternateContent>
      </w:r>
      <w:r w:rsidR="00751707" w:rsidRPr="00754029">
        <w:t>The format of the line in the processed output file is as below:</w:t>
      </w:r>
    </w:p>
    <w:p w14:paraId="4033A022" w14:textId="77777777" w:rsidR="00751707" w:rsidRPr="00754029" w:rsidRDefault="00751707" w:rsidP="00751707">
      <w:pPr>
        <w:pStyle w:val="ListParagraph"/>
        <w:jc w:val="both"/>
        <w:rPr>
          <w:color w:val="000000"/>
        </w:rPr>
      </w:pPr>
      <w:r w:rsidRPr="00754029">
        <w:t>Note that the fields in the line are tab separated</w:t>
      </w:r>
      <w:r w:rsidRPr="00754029">
        <w:rPr>
          <w:color w:val="000000"/>
        </w:rPr>
        <w:t>.</w:t>
      </w:r>
    </w:p>
    <w:p w14:paraId="38D2A362" w14:textId="77777777" w:rsidR="0097741F" w:rsidRPr="00754029" w:rsidRDefault="0097741F" w:rsidP="0097741F">
      <w:pPr>
        <w:pStyle w:val="Heading3"/>
        <w:rPr>
          <w:rFonts w:ascii="Times New Roman" w:hAnsi="Times New Roman" w:cs="Times New Roman"/>
        </w:rPr>
      </w:pPr>
      <w:bookmarkStart w:id="51" w:name="_Toc450584517"/>
      <w:r w:rsidRPr="00754029">
        <w:rPr>
          <w:rFonts w:ascii="Times New Roman" w:hAnsi="Times New Roman" w:cs="Times New Roman"/>
        </w:rPr>
        <w:t>Batch processing</w:t>
      </w:r>
      <w:bookmarkEnd w:id="51"/>
    </w:p>
    <w:p w14:paraId="3B6D1813" w14:textId="6D574FF6" w:rsidR="00EE5E59" w:rsidRPr="00754029" w:rsidRDefault="009130BD" w:rsidP="009130BD">
      <w:pPr>
        <w:ind w:left="709"/>
      </w:pPr>
      <w:r>
        <w:rPr>
          <w:i/>
          <w:noProof/>
        </w:rPr>
        <mc:AlternateContent>
          <mc:Choice Requires="wps">
            <w:drawing>
              <wp:anchor distT="0" distB="0" distL="114300" distR="114300" simplePos="0" relativeHeight="251678720" behindDoc="0" locked="0" layoutInCell="1" allowOverlap="1" wp14:anchorId="4D641E47" wp14:editId="223BDB43">
                <wp:simplePos x="0" y="0"/>
                <wp:positionH relativeFrom="column">
                  <wp:posOffset>390525</wp:posOffset>
                </wp:positionH>
                <wp:positionV relativeFrom="paragraph">
                  <wp:posOffset>1119505</wp:posOffset>
                </wp:positionV>
                <wp:extent cx="5262245" cy="234950"/>
                <wp:effectExtent l="0" t="0" r="20955" b="19050"/>
                <wp:wrapTopAndBottom/>
                <wp:docPr id="48" name="Text Box 48"/>
                <wp:cNvGraphicFramePr/>
                <a:graphic xmlns:a="http://schemas.openxmlformats.org/drawingml/2006/main">
                  <a:graphicData uri="http://schemas.microsoft.com/office/word/2010/wordprocessingShape">
                    <wps:wsp>
                      <wps:cNvSpPr txBox="1"/>
                      <wps:spPr>
                        <a:xfrm>
                          <a:off x="0" y="0"/>
                          <a:ext cx="5262245" cy="234950"/>
                        </a:xfrm>
                        <a:prstGeom prst="rect">
                          <a:avLst/>
                        </a:prstGeom>
                        <a:noFill/>
                        <a:ln>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14:paraId="302858F7" w14:textId="6A07B9ED" w:rsidR="00435A22" w:rsidRPr="009130BD" w:rsidRDefault="00435A22" w:rsidP="009130BD">
                            <w:r w:rsidRPr="00754029">
                              <w:t>./BatchProcess.py path-to-hdfs-output-folder</w:t>
                            </w:r>
                          </w:p>
                        </w:txbxContent>
                      </wps:txbx>
                      <wps:bodyPr rot="0" spcFirstLastPara="0" vertOverflow="overflow" horzOverflow="overflow" vert="horz" wrap="square" lIns="108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641E47" id="Text Box 48" o:spid="_x0000_s1036" type="#_x0000_t202" style="position:absolute;left:0;text-align:left;margin-left:30.75pt;margin-top:88.15pt;width:414.35pt;height:1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" filled="f" strokecolor="#00a0b8 [3204]">
                <v:textbox inset="3mm,0,,0">
                  <w:txbxContent>
                    <w:p w14:paraId="302858F7" w14:textId="6A07B9ED" w:rsidR="00435A22" w:rsidRPr="009130BD" w:rsidRDefault="00435A22" w:rsidP="009130BD">
                      <w:r w:rsidRPr="00754029">
                        <w:t>./BatchProcess.py path-to-</w:t>
                      </w:r>
                      <w:proofErr w:type="spellStart"/>
                      <w:r w:rsidRPr="00754029">
                        <w:t>hdfs</w:t>
                      </w:r>
                      <w:proofErr w:type="spellEnd"/>
                      <w:r w:rsidRPr="00754029">
                        <w:t>-output-folder</w:t>
                      </w:r>
                    </w:p>
                  </w:txbxContent>
                </v:textbox>
                <w10:wrap type="topAndBottom"/>
              </v:shape>
            </w:pict>
          </mc:Fallback>
        </mc:AlternateContent>
      </w:r>
      <w:r w:rsidR="0097741F" w:rsidRPr="00754029">
        <w:t xml:space="preserve">We have also created a python script that will automate the last 2 steps. The name of the script is ‘BatchProcess.py’. This script will take the path of the HDFS output folder of the </w:t>
      </w:r>
      <w:r w:rsidR="00556F84" w:rsidRPr="00754029">
        <w:t>Spark</w:t>
      </w:r>
      <w:r w:rsidR="0097741F" w:rsidRPr="00754029">
        <w:t xml:space="preserve"> job. It will parse all the files in that folder and upload the results in HBase. This automation is necessary if you partition the data into a large number of chunks in which case the number of output part files generated is equal to the number of partitions/chunks.</w:t>
      </w:r>
    </w:p>
    <w:p w14:paraId="25AB7BED" w14:textId="63847863" w:rsidR="009C2EDE" w:rsidRPr="00754029" w:rsidRDefault="00CC7D90" w:rsidP="00776509">
      <w:pPr>
        <w:pStyle w:val="Heading2"/>
        <w:rPr>
          <w:rFonts w:ascii="Times New Roman" w:hAnsi="Times New Roman" w:cs="Times New Roman"/>
        </w:rPr>
      </w:pPr>
      <w:bookmarkStart w:id="52" w:name="_Toc450584518"/>
      <w:r>
        <w:rPr>
          <w:rFonts w:ascii="Times New Roman" w:hAnsi="Times New Roman" w:cs="Times New Roman"/>
        </w:rPr>
        <w:lastRenderedPageBreak/>
        <w:t>User manual for user</w:t>
      </w:r>
      <w:r w:rsidR="009C2EDE" w:rsidRPr="00754029">
        <w:rPr>
          <w:rFonts w:ascii="Times New Roman" w:hAnsi="Times New Roman" w:cs="Times New Roman"/>
        </w:rPr>
        <w:t>-based recommendations</w:t>
      </w:r>
      <w:bookmarkEnd w:id="52"/>
    </w:p>
    <w:p w14:paraId="3EBDEA8C" w14:textId="35E685C2" w:rsidR="009C2EDE" w:rsidRPr="00754029" w:rsidRDefault="00301973" w:rsidP="009C2EDE">
      <w:pPr>
        <w:pStyle w:val="Heading3"/>
        <w:rPr>
          <w:rFonts w:ascii="Times New Roman" w:hAnsi="Times New Roman" w:cs="Times New Roman"/>
        </w:rPr>
      </w:pPr>
      <w:bookmarkStart w:id="53" w:name="_Toc450584519"/>
      <w:r w:rsidRPr="00754029">
        <w:rPr>
          <w:rFonts w:ascii="Times New Roman" w:hAnsi="Times New Roman" w:cs="Times New Roman"/>
        </w:rPr>
        <w:t>Build Process</w:t>
      </w:r>
      <w:bookmarkEnd w:id="53"/>
    </w:p>
    <w:p w14:paraId="34CD81D6" w14:textId="6BCA4E82" w:rsidR="00254235" w:rsidRPr="00754029" w:rsidRDefault="00254235" w:rsidP="009C2EDE">
      <w:pPr>
        <w:ind w:left="720"/>
        <w:jc w:val="both"/>
      </w:pPr>
    </w:p>
    <w:p w14:paraId="3BD4EEC4" w14:textId="36244ADA" w:rsidR="00556F84" w:rsidRPr="00754029" w:rsidRDefault="00556F84" w:rsidP="00556F84">
      <w:pPr>
        <w:ind w:left="720"/>
        <w:jc w:val="both"/>
      </w:pPr>
      <w:r w:rsidRPr="00754029">
        <w:t>We have created a sbt script to build our Scala code. To build the given Scala code, please make sure you have the two files namely the ‘NewUserSim.scala’ and ‘simple.sbt’ in the same folder, typically a subfolder in your home directory.</w:t>
      </w:r>
    </w:p>
    <w:p w14:paraId="29586C22" w14:textId="34B2FF06" w:rsidR="00556F84" w:rsidRPr="00754029" w:rsidRDefault="009E7C34" w:rsidP="00153048">
      <w:pPr>
        <w:ind w:left="720"/>
        <w:jc w:val="both"/>
      </w:pPr>
      <w:r w:rsidRPr="00754029">
        <w:rPr>
          <w:noProof/>
        </w:rPr>
        <mc:AlternateContent>
          <mc:Choice Requires="wps">
            <w:drawing>
              <wp:anchor distT="0" distB="0" distL="114300" distR="114300" simplePos="0" relativeHeight="251596800" behindDoc="0" locked="0" layoutInCell="1" allowOverlap="1" wp14:anchorId="3406D08E" wp14:editId="3E1ACDDD">
                <wp:simplePos x="0" y="0"/>
                <wp:positionH relativeFrom="column">
                  <wp:posOffset>505460</wp:posOffset>
                </wp:positionH>
                <wp:positionV relativeFrom="paragraph">
                  <wp:posOffset>1578610</wp:posOffset>
                </wp:positionV>
                <wp:extent cx="5486400" cy="378460"/>
                <wp:effectExtent l="0" t="0" r="0" b="0"/>
                <wp:wrapThrough wrapText="bothSides">
                  <wp:wrapPolygon edited="0">
                    <wp:start x="0" y="0"/>
                    <wp:lineTo x="0" y="0"/>
                    <wp:lineTo x="0" y="0"/>
                  </wp:wrapPolygon>
                </wp:wrapThrough>
                <wp:docPr id="8" name="Text Box 8"/>
                <wp:cNvGraphicFramePr/>
                <a:graphic xmlns:a="http://schemas.openxmlformats.org/drawingml/2006/main">
                  <a:graphicData uri="http://schemas.microsoft.com/office/word/2010/wordprocessingShape">
                    <wps:wsp>
                      <wps:cNvSpPr txBox="1"/>
                      <wps:spPr>
                        <a:xfrm>
                          <a:off x="0" y="0"/>
                          <a:ext cx="5486400" cy="378460"/>
                        </a:xfrm>
                        <a:prstGeom prst="rect">
                          <a:avLst/>
                        </a:prstGeom>
                        <a:solidFill>
                          <a:prstClr val="white"/>
                        </a:solidFill>
                        <a:ln>
                          <a:noFill/>
                        </a:ln>
                        <a:effectLst/>
                      </wps:spPr>
                      <wps:txbx>
                        <w:txbxContent>
                          <w:p w14:paraId="3F99FB58" w14:textId="3658FEC4" w:rsidR="00435A22" w:rsidRPr="00EF234C" w:rsidRDefault="00435A22" w:rsidP="009E7C34">
                            <w:pPr>
                              <w:pStyle w:val="Caption"/>
                              <w:jc w:val="center"/>
                            </w:pPr>
                            <w:bookmarkStart w:id="54" w:name="_Toc450584551"/>
                            <w:r>
                              <w:t xml:space="preserve">Figure </w:t>
                            </w:r>
                            <w:r w:rsidR="00330256">
                              <w:fldChar w:fldCharType="begin"/>
                            </w:r>
                            <w:r w:rsidR="00330256">
                              <w:instrText xml:space="preserve"> SEQ Figure \* ARABIC </w:instrText>
                            </w:r>
                            <w:r w:rsidR="00330256">
                              <w:fldChar w:fldCharType="separate"/>
                            </w:r>
                            <w:r>
                              <w:rPr>
                                <w:noProof/>
                              </w:rPr>
                              <w:t>15</w:t>
                            </w:r>
                            <w:r w:rsidR="00330256">
                              <w:rPr>
                                <w:noProof/>
                              </w:rPr>
                              <w:fldChar w:fldCharType="end"/>
                            </w:r>
                            <w:r w:rsidRPr="002F24F6">
                              <w:t xml:space="preserve"> Directory structure for user recommendation build process</w:t>
                            </w:r>
                            <w:bookmarkEnd w:id="5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406D08E" id="_x0000_t202" coordsize="21600,21600" o:spt="202" path="m0,0l0,21600,21600,21600,21600,0xe">
                <v:stroke joinstyle="miter"/>
                <v:path gradientshapeok="t" o:connecttype="rect"/>
              </v:shapetype>
              <v:shape id="Text_x0020_Box_x0020_8" o:spid="_x0000_s1037" type="#_x0000_t202" style="position:absolute;left:0;text-align:left;margin-left:39.8pt;margin-top:124.3pt;width:6in;height:29.8pt;z-index:251596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" stroked="f">
                <v:textbox style="mso-fit-shape-to-text:t" inset="0,0,0,0">
                  <w:txbxContent>
                    <w:p w14:paraId="3F99FB58" w14:textId="3658FEC4" w:rsidR="00435A22" w:rsidRPr="00EF234C" w:rsidRDefault="00435A22" w:rsidP="009E7C34">
                      <w:pPr>
                        <w:pStyle w:val="Caption"/>
                        <w:jc w:val="center"/>
                      </w:pPr>
                      <w:bookmarkStart w:id="55" w:name="_Toc450584551"/>
                      <w:r>
                        <w:t xml:space="preserve">Figure </w:t>
                      </w:r>
                      <w:r w:rsidR="00330256">
                        <w:fldChar w:fldCharType="begin"/>
                      </w:r>
                      <w:r w:rsidR="00330256">
                        <w:instrText xml:space="preserve"> SEQ Figure \* ARABIC </w:instrText>
                      </w:r>
                      <w:r w:rsidR="00330256">
                        <w:fldChar w:fldCharType="separate"/>
                      </w:r>
                      <w:r>
                        <w:rPr>
                          <w:noProof/>
                        </w:rPr>
                        <w:t>15</w:t>
                      </w:r>
                      <w:r w:rsidR="00330256">
                        <w:rPr>
                          <w:noProof/>
                        </w:rPr>
                        <w:fldChar w:fldCharType="end"/>
                      </w:r>
                      <w:r w:rsidRPr="002F24F6">
                        <w:t xml:space="preserve"> Directory structure for user recommendation build process</w:t>
                      </w:r>
                      <w:bookmarkEnd w:id="55"/>
                    </w:p>
                  </w:txbxContent>
                </v:textbox>
                <w10:wrap type="through"/>
              </v:shape>
            </w:pict>
          </mc:Fallback>
        </mc:AlternateContent>
      </w:r>
      <w:r w:rsidR="00556F84" w:rsidRPr="00754029">
        <w:rPr>
          <w:noProof/>
        </w:rPr>
        <w:drawing>
          <wp:anchor distT="0" distB="0" distL="114300" distR="114300" simplePos="0" relativeHeight="251586560" behindDoc="0" locked="0" layoutInCell="1" allowOverlap="1" wp14:anchorId="1CBDF82D" wp14:editId="6599F291">
            <wp:simplePos x="0" y="0"/>
            <wp:positionH relativeFrom="column">
              <wp:posOffset>504825</wp:posOffset>
            </wp:positionH>
            <wp:positionV relativeFrom="paragraph">
              <wp:posOffset>439420</wp:posOffset>
            </wp:positionV>
            <wp:extent cx="5486400" cy="1045845"/>
            <wp:effectExtent l="0" t="0" r="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5486400" cy="1045845"/>
                    </a:xfrm>
                    <a:prstGeom prst="rect">
                      <a:avLst/>
                    </a:prstGeom>
                  </pic:spPr>
                </pic:pic>
              </a:graphicData>
            </a:graphic>
            <wp14:sizeRelH relativeFrom="page">
              <wp14:pctWidth>0</wp14:pctWidth>
            </wp14:sizeRelH>
            <wp14:sizeRelV relativeFrom="page">
              <wp14:pctHeight>0</wp14:pctHeight>
            </wp14:sizeRelV>
          </wp:anchor>
        </w:drawing>
      </w:r>
      <w:r w:rsidR="00556F84" w:rsidRPr="00754029">
        <w:t>We have a folder named ‘userSimilarity’ in which we placed these two files. Our build setup is shown in the next figure.</w:t>
      </w:r>
    </w:p>
    <w:p w14:paraId="37876733" w14:textId="12D0E822" w:rsidR="00556F84" w:rsidRPr="00754029" w:rsidRDefault="00556F84" w:rsidP="00556F84">
      <w:pPr>
        <w:ind w:left="720"/>
        <w:jc w:val="both"/>
      </w:pPr>
      <w:r w:rsidRPr="00754029">
        <w:t>We issue the following command on the terminal as shown in the figure above:</w:t>
      </w:r>
    </w:p>
    <w:p w14:paraId="309F85A7" w14:textId="677103FA" w:rsidR="00F74E38" w:rsidRDefault="00F74E38" w:rsidP="00556F84">
      <w:pPr>
        <w:ind w:left="720"/>
        <w:jc w:val="both"/>
        <w:rPr>
          <w:i/>
          <w:iCs/>
        </w:rPr>
      </w:pPr>
      <w:r>
        <w:rPr>
          <w:i/>
          <w:noProof/>
        </w:rPr>
        <mc:AlternateContent>
          <mc:Choice Requires="wps">
            <w:drawing>
              <wp:anchor distT="0" distB="0" distL="114300" distR="114300" simplePos="0" relativeHeight="251688960" behindDoc="0" locked="0" layoutInCell="1" allowOverlap="1" wp14:anchorId="3AC3A967" wp14:editId="59566385">
                <wp:simplePos x="0" y="0"/>
                <wp:positionH relativeFrom="column">
                  <wp:posOffset>395605</wp:posOffset>
                </wp:positionH>
                <wp:positionV relativeFrom="paragraph">
                  <wp:posOffset>201295</wp:posOffset>
                </wp:positionV>
                <wp:extent cx="5257800" cy="345440"/>
                <wp:effectExtent l="0" t="0" r="25400" b="35560"/>
                <wp:wrapTopAndBottom/>
                <wp:docPr id="55" name="Text Box 55"/>
                <wp:cNvGraphicFramePr/>
                <a:graphic xmlns:a="http://schemas.openxmlformats.org/drawingml/2006/main">
                  <a:graphicData uri="http://schemas.microsoft.com/office/word/2010/wordprocessingShape">
                    <wps:wsp>
                      <wps:cNvSpPr txBox="1"/>
                      <wps:spPr>
                        <a:xfrm>
                          <a:off x="0" y="0"/>
                          <a:ext cx="5257800" cy="345440"/>
                        </a:xfrm>
                        <a:prstGeom prst="rect">
                          <a:avLst/>
                        </a:prstGeom>
                        <a:noFill/>
                        <a:ln>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14:paraId="5AEABADC" w14:textId="77777777" w:rsidR="00435A22" w:rsidRPr="00D03F90" w:rsidRDefault="00435A22" w:rsidP="00F74E38">
                            <w:pPr>
                              <w:rPr>
                                <w:color w:val="000000" w:themeColor="text1"/>
                              </w:rPr>
                            </w:pPr>
                            <w:r w:rsidRPr="00D03F90">
                              <w:rPr>
                                <w:i/>
                                <w:color w:val="000000" w:themeColor="text1"/>
                              </w:rPr>
                              <w:t>sbt package</w:t>
                            </w:r>
                          </w:p>
                        </w:txbxContent>
                      </wps:txbx>
                      <wps:bodyPr rot="0" spcFirstLastPara="0" vertOverflow="overflow" horzOverflow="overflow" vert="horz" wrap="square" lIns="108000" tIns="0" rIns="91440" bIns="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AC3A967" id="Text Box 55" o:spid="_x0000_s1038" type="#_x0000_t202" style="position:absolute;left:0;text-align:left;margin-left:31.15pt;margin-top:15.85pt;width:414pt;height:27.2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" filled="f" strokecolor="#00a0b8 [3204]">
                <v:textbox inset="3mm,0,,0">
                  <w:txbxContent>
                    <w:p w14:paraId="5AEABADC" w14:textId="77777777" w:rsidR="00435A22" w:rsidRPr="00D03F90" w:rsidRDefault="00435A22" w:rsidP="00F74E38">
                      <w:pPr>
                        <w:rPr>
                          <w:color w:val="000000" w:themeColor="text1"/>
                        </w:rPr>
                      </w:pPr>
                      <w:proofErr w:type="spellStart"/>
                      <w:proofErr w:type="gramStart"/>
                      <w:r w:rsidRPr="00D03F90">
                        <w:rPr>
                          <w:i/>
                          <w:color w:val="000000" w:themeColor="text1"/>
                        </w:rPr>
                        <w:t>sbt</w:t>
                      </w:r>
                      <w:proofErr w:type="spellEnd"/>
                      <w:proofErr w:type="gramEnd"/>
                      <w:r w:rsidRPr="00D03F90">
                        <w:rPr>
                          <w:i/>
                          <w:color w:val="000000" w:themeColor="text1"/>
                        </w:rPr>
                        <w:t xml:space="preserve"> package</w:t>
                      </w:r>
                    </w:p>
                  </w:txbxContent>
                </v:textbox>
                <w10:wrap type="topAndBottom"/>
              </v:shape>
            </w:pict>
          </mc:Fallback>
        </mc:AlternateContent>
      </w:r>
    </w:p>
    <w:p w14:paraId="16DBC039" w14:textId="040A300A" w:rsidR="009C2EDE" w:rsidRPr="00754029" w:rsidRDefault="00556F84" w:rsidP="00556F84">
      <w:pPr>
        <w:ind w:left="720"/>
        <w:jc w:val="both"/>
      </w:pPr>
      <w:r w:rsidRPr="00754029">
        <w:t>This creates the jar file in the ‘target’ folder that we will use to submit a spark job. The ‘project’ and ‘target’ folder are created by the sbt tool</w:t>
      </w:r>
      <w:r w:rsidR="009C2EDE" w:rsidRPr="00754029">
        <w:t>.</w:t>
      </w:r>
    </w:p>
    <w:p w14:paraId="09FB2F39" w14:textId="4BD9411E" w:rsidR="009C2EDE" w:rsidRPr="00754029" w:rsidRDefault="00301973" w:rsidP="00301973">
      <w:pPr>
        <w:pStyle w:val="Heading3"/>
        <w:rPr>
          <w:rFonts w:ascii="Times New Roman" w:hAnsi="Times New Roman" w:cs="Times New Roman"/>
        </w:rPr>
      </w:pPr>
      <w:bookmarkStart w:id="56" w:name="_Toc450584520"/>
      <w:r w:rsidRPr="00754029">
        <w:rPr>
          <w:rFonts w:ascii="Times New Roman" w:hAnsi="Times New Roman" w:cs="Times New Roman"/>
          <w:bCs/>
        </w:rPr>
        <w:t>Moving the JAR file</w:t>
      </w:r>
      <w:bookmarkEnd w:id="56"/>
    </w:p>
    <w:p w14:paraId="4168CD4B" w14:textId="51EE4D5D" w:rsidR="00153048" w:rsidRDefault="00153048" w:rsidP="00153048">
      <w:pPr>
        <w:ind w:left="720"/>
      </w:pPr>
      <w:r>
        <w:rPr>
          <w:i/>
          <w:noProof/>
        </w:rPr>
        <mc:AlternateContent>
          <mc:Choice Requires="wps">
            <w:drawing>
              <wp:anchor distT="0" distB="0" distL="114300" distR="114300" simplePos="0" relativeHeight="251709440" behindDoc="0" locked="0" layoutInCell="1" allowOverlap="1" wp14:anchorId="0EB27F7E" wp14:editId="5C682C1C">
                <wp:simplePos x="0" y="0"/>
                <wp:positionH relativeFrom="column">
                  <wp:posOffset>394335</wp:posOffset>
                </wp:positionH>
                <wp:positionV relativeFrom="paragraph">
                  <wp:posOffset>466725</wp:posOffset>
                </wp:positionV>
                <wp:extent cx="5259070" cy="345440"/>
                <wp:effectExtent l="0" t="0" r="24130" b="35560"/>
                <wp:wrapTopAndBottom/>
                <wp:docPr id="59" name="Text Box 59"/>
                <wp:cNvGraphicFramePr/>
                <a:graphic xmlns:a="http://schemas.openxmlformats.org/drawingml/2006/main">
                  <a:graphicData uri="http://schemas.microsoft.com/office/word/2010/wordprocessingShape">
                    <wps:wsp>
                      <wps:cNvSpPr txBox="1"/>
                      <wps:spPr>
                        <a:xfrm>
                          <a:off x="0" y="0"/>
                          <a:ext cx="5259070" cy="345440"/>
                        </a:xfrm>
                        <a:prstGeom prst="rect">
                          <a:avLst/>
                        </a:prstGeom>
                        <a:noFill/>
                        <a:ln>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14:paraId="6A100780" w14:textId="77777777" w:rsidR="00435A22" w:rsidRPr="00D03F90" w:rsidRDefault="00435A22" w:rsidP="00153048">
                            <w:pPr>
                              <w:rPr>
                                <w:color w:val="000000" w:themeColor="text1"/>
                              </w:rPr>
                            </w:pPr>
                            <w:r w:rsidRPr="00D03F90">
                              <w:rPr>
                                <w:rFonts w:hint="eastAsia"/>
                                <w:i/>
                                <w:color w:val="000000" w:themeColor="text1"/>
                              </w:rPr>
                              <w:t>cd</w:t>
                            </w:r>
                          </w:p>
                        </w:txbxContent>
                      </wps:txbx>
                      <wps:bodyPr rot="0" spcFirstLastPara="0" vertOverflow="overflow" horzOverflow="overflow" vert="horz" wrap="square" lIns="108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27F7E" id="Text Box 59" o:spid="_x0000_s1039" type="#_x0000_t202" style="position:absolute;left:0;text-align:left;margin-left:31.05pt;margin-top:36.75pt;width:414.1pt;height:27.2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" filled="f" strokecolor="#00a0b8 [3204]">
                <v:textbox inset="3mm,0,,0">
                  <w:txbxContent>
                    <w:p w14:paraId="6A100780" w14:textId="77777777" w:rsidR="00435A22" w:rsidRPr="00D03F90" w:rsidRDefault="00435A22" w:rsidP="00153048">
                      <w:pPr>
                        <w:rPr>
                          <w:color w:val="000000" w:themeColor="text1"/>
                        </w:rPr>
                      </w:pPr>
                      <w:proofErr w:type="gramStart"/>
                      <w:r w:rsidRPr="00D03F90">
                        <w:rPr>
                          <w:rFonts w:hint="eastAsia"/>
                          <w:i/>
                          <w:color w:val="000000" w:themeColor="text1"/>
                        </w:rPr>
                        <w:t>cd</w:t>
                      </w:r>
                      <w:proofErr w:type="gramEnd"/>
                    </w:p>
                  </w:txbxContent>
                </v:textbox>
                <w10:wrap type="topAndBottom"/>
              </v:shape>
            </w:pict>
          </mc:Fallback>
        </mc:AlternateContent>
      </w:r>
      <w:r w:rsidR="00FE3700" w:rsidRPr="00754029">
        <w:t>Next we move the jar file created in previous step to the home folder, from where we will submit the spark job. To do this issue these 2 commands on the terminal:</w:t>
      </w:r>
    </w:p>
    <w:p w14:paraId="34EC589B" w14:textId="17C89554" w:rsidR="00153048" w:rsidRPr="00754029" w:rsidRDefault="00153048" w:rsidP="00153048">
      <w:pPr>
        <w:ind w:left="720"/>
      </w:pPr>
    </w:p>
    <w:p w14:paraId="13AE181C" w14:textId="7AB1CD21" w:rsidR="00153048" w:rsidRDefault="00153048" w:rsidP="00153048">
      <w:pPr>
        <w:ind w:left="720"/>
      </w:pPr>
      <w:r>
        <w:rPr>
          <w:i/>
          <w:noProof/>
        </w:rPr>
        <mc:AlternateContent>
          <mc:Choice Requires="wps">
            <w:drawing>
              <wp:anchor distT="0" distB="0" distL="114300" distR="114300" simplePos="0" relativeHeight="251699200" behindDoc="0" locked="0" layoutInCell="1" allowOverlap="1" wp14:anchorId="27860594" wp14:editId="2763E961">
                <wp:simplePos x="0" y="0"/>
                <wp:positionH relativeFrom="column">
                  <wp:posOffset>394970</wp:posOffset>
                </wp:positionH>
                <wp:positionV relativeFrom="paragraph">
                  <wp:posOffset>237490</wp:posOffset>
                </wp:positionV>
                <wp:extent cx="5259070" cy="345440"/>
                <wp:effectExtent l="0" t="0" r="24130" b="35560"/>
                <wp:wrapTopAndBottom/>
                <wp:docPr id="60" name="Text Box 60"/>
                <wp:cNvGraphicFramePr/>
                <a:graphic xmlns:a="http://schemas.openxmlformats.org/drawingml/2006/main">
                  <a:graphicData uri="http://schemas.microsoft.com/office/word/2010/wordprocessingShape">
                    <wps:wsp>
                      <wps:cNvSpPr txBox="1"/>
                      <wps:spPr>
                        <a:xfrm>
                          <a:off x="0" y="0"/>
                          <a:ext cx="5259070" cy="345440"/>
                        </a:xfrm>
                        <a:prstGeom prst="rect">
                          <a:avLst/>
                        </a:prstGeom>
                        <a:noFill/>
                        <a:ln>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14:paraId="6731B19D" w14:textId="77777777" w:rsidR="00435A22" w:rsidRDefault="00435A22" w:rsidP="00153048">
                            <w:pPr>
                              <w:rPr>
                                <w:i/>
                                <w:iCs/>
                              </w:rPr>
                            </w:pPr>
                            <w:r w:rsidRPr="00754029">
                              <w:rPr>
                                <w:i/>
                                <w:iCs/>
                              </w:rPr>
                              <w:t>mv userSimilarity/target/scala-2.10/user-similarity_2.10-1.0.jar /home/cs5604s16_cf/</w:t>
                            </w:r>
                          </w:p>
                          <w:p w14:paraId="18DFB182" w14:textId="0574A6DA" w:rsidR="00435A22" w:rsidRPr="00D03F90" w:rsidRDefault="00435A22" w:rsidP="00153048">
                            <w:pPr>
                              <w:rPr>
                                <w:color w:val="000000" w:themeColor="text1"/>
                              </w:rPr>
                            </w:pPr>
                          </w:p>
                        </w:txbxContent>
                      </wps:txbx>
                      <wps:bodyPr rot="0" spcFirstLastPara="0" vertOverflow="overflow" horzOverflow="overflow" vert="horz" wrap="square" lIns="108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860594" id="Text Box 60" o:spid="_x0000_s1040" type="#_x0000_t202" style="position:absolute;left:0;text-align:left;margin-left:31.1pt;margin-top:18.7pt;width:414.1pt;height:27.2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" filled="f" strokecolor="#00a0b8 [3204]">
                <v:textbox inset="3mm,0,,0">
                  <w:txbxContent>
                    <w:p w14:paraId="6731B19D" w14:textId="77777777" w:rsidR="00435A22" w:rsidRDefault="00435A22" w:rsidP="00153048">
                      <w:pPr>
                        <w:rPr>
                          <w:i/>
                          <w:iCs/>
                        </w:rPr>
                      </w:pPr>
                      <w:proofErr w:type="gramStart"/>
                      <w:r w:rsidRPr="00754029">
                        <w:rPr>
                          <w:i/>
                          <w:iCs/>
                        </w:rPr>
                        <w:t>mv</w:t>
                      </w:r>
                      <w:proofErr w:type="gramEnd"/>
                      <w:r w:rsidRPr="00754029">
                        <w:rPr>
                          <w:i/>
                          <w:iCs/>
                        </w:rPr>
                        <w:t xml:space="preserve"> </w:t>
                      </w:r>
                      <w:proofErr w:type="spellStart"/>
                      <w:r w:rsidRPr="00754029">
                        <w:rPr>
                          <w:i/>
                          <w:iCs/>
                        </w:rPr>
                        <w:t>userSimilarity</w:t>
                      </w:r>
                      <w:proofErr w:type="spellEnd"/>
                      <w:r w:rsidRPr="00754029">
                        <w:rPr>
                          <w:i/>
                          <w:iCs/>
                        </w:rPr>
                        <w:t>/target/scala-2.10/user-similarity_2.10-1.0.jar /home/cs5604s16_cf/</w:t>
                      </w:r>
                    </w:p>
                    <w:p w14:paraId="18DFB182" w14:textId="0574A6DA" w:rsidR="00435A22" w:rsidRPr="00D03F90" w:rsidRDefault="00435A22" w:rsidP="00153048">
                      <w:pPr>
                        <w:rPr>
                          <w:color w:val="000000" w:themeColor="text1"/>
                        </w:rPr>
                      </w:pPr>
                    </w:p>
                  </w:txbxContent>
                </v:textbox>
                <w10:wrap type="topAndBottom"/>
              </v:shape>
            </w:pict>
          </mc:Fallback>
        </mc:AlternateContent>
      </w:r>
      <w:r w:rsidR="00FE3700" w:rsidRPr="00754029">
        <w:t>To go back to the home folder.</w:t>
      </w:r>
    </w:p>
    <w:p w14:paraId="07A8E5A8" w14:textId="3770BFE7" w:rsidR="00153048" w:rsidRPr="00153048" w:rsidRDefault="00153048" w:rsidP="00153048">
      <w:pPr>
        <w:ind w:left="720"/>
      </w:pPr>
    </w:p>
    <w:p w14:paraId="4C535776" w14:textId="48044D0A" w:rsidR="009C2EDE" w:rsidRPr="00754029" w:rsidRDefault="00FE3700" w:rsidP="00FE3700">
      <w:pPr>
        <w:ind w:left="720"/>
      </w:pPr>
      <w:r w:rsidRPr="00754029">
        <w:t>To move the jar file to the home folder. Please note that it is not necessary for the jar file to be in your home folder, but to standardize the spark job submission process and to process the results it would be convenient to work from the home folder.</w:t>
      </w:r>
    </w:p>
    <w:p w14:paraId="409FAA14" w14:textId="7D75DD97" w:rsidR="009C2EDE" w:rsidRPr="00754029" w:rsidRDefault="002C4EA8" w:rsidP="002C4EA8">
      <w:pPr>
        <w:pStyle w:val="Heading3"/>
        <w:rPr>
          <w:rFonts w:ascii="Times New Roman" w:hAnsi="Times New Roman" w:cs="Times New Roman"/>
          <w:bCs/>
        </w:rPr>
      </w:pPr>
      <w:bookmarkStart w:id="57" w:name="_Toc450584521"/>
      <w:r w:rsidRPr="00754029">
        <w:rPr>
          <w:rFonts w:ascii="Times New Roman" w:hAnsi="Times New Roman" w:cs="Times New Roman"/>
          <w:bCs/>
        </w:rPr>
        <w:t>Submitting the Spark job</w:t>
      </w:r>
      <w:bookmarkEnd w:id="57"/>
    </w:p>
    <w:p w14:paraId="293D2D8F" w14:textId="4C6A56AB" w:rsidR="002C4EA8" w:rsidRPr="00754029" w:rsidRDefault="00F652C9" w:rsidP="002C4EA8">
      <w:pPr>
        <w:ind w:left="720"/>
        <w:jc w:val="both"/>
      </w:pPr>
      <w:r>
        <w:rPr>
          <w:i/>
          <w:noProof/>
        </w:rPr>
        <mc:AlternateContent>
          <mc:Choice Requires="wps">
            <w:drawing>
              <wp:anchor distT="0" distB="0" distL="114300" distR="114300" simplePos="0" relativeHeight="251719680" behindDoc="0" locked="0" layoutInCell="1" allowOverlap="1" wp14:anchorId="5A78F8C5" wp14:editId="46549862">
                <wp:simplePos x="0" y="0"/>
                <wp:positionH relativeFrom="column">
                  <wp:posOffset>397510</wp:posOffset>
                </wp:positionH>
                <wp:positionV relativeFrom="paragraph">
                  <wp:posOffset>406400</wp:posOffset>
                </wp:positionV>
                <wp:extent cx="5259070" cy="569595"/>
                <wp:effectExtent l="0" t="0" r="24130" b="14605"/>
                <wp:wrapTopAndBottom/>
                <wp:docPr id="61" name="Text Box 61"/>
                <wp:cNvGraphicFramePr/>
                <a:graphic xmlns:a="http://schemas.openxmlformats.org/drawingml/2006/main">
                  <a:graphicData uri="http://schemas.microsoft.com/office/word/2010/wordprocessingShape">
                    <wps:wsp>
                      <wps:cNvSpPr txBox="1"/>
                      <wps:spPr>
                        <a:xfrm>
                          <a:off x="0" y="0"/>
                          <a:ext cx="5259070" cy="569595"/>
                        </a:xfrm>
                        <a:prstGeom prst="rect">
                          <a:avLst/>
                        </a:prstGeom>
                        <a:noFill/>
                        <a:ln>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14:paraId="0A99BF41" w14:textId="77777777" w:rsidR="00435A22" w:rsidRPr="00754029" w:rsidRDefault="00435A22" w:rsidP="00F652C9">
                            <w:r w:rsidRPr="00754029">
                              <w:rPr>
                                <w:i/>
                                <w:iCs/>
                              </w:rPr>
                              <w:t xml:space="preserve">spark-submit --master spark://node1.dlrl:7077 --class UserSimilarity --jars document-similarity_2.10-1.0.jar document-similarity_2.10-1.0.jar </w:t>
                            </w:r>
                            <w:r w:rsidRPr="00F652C9">
                              <w:rPr>
                                <w:i/>
                                <w:iCs/>
                                <w:color w:val="1AB39F" w:themeColor="accent6"/>
                              </w:rPr>
                              <w:t xml:space="preserve">/user/cs5604s16_cf/test2 </w:t>
                            </w:r>
                            <w:r w:rsidRPr="00F652C9">
                              <w:rPr>
                                <w:i/>
                                <w:iCs/>
                                <w:color w:val="EA157A" w:themeColor="accent2"/>
                              </w:rPr>
                              <w:t xml:space="preserve">/user/cs5604s16_cf/cluster_10k </w:t>
                            </w:r>
                            <w:r w:rsidRPr="00F652C9">
                              <w:rPr>
                                <w:i/>
                                <w:iCs/>
                                <w:highlight w:val="yellow"/>
                              </w:rPr>
                              <w:t>0.2</w:t>
                            </w:r>
                          </w:p>
                          <w:p w14:paraId="70D6872D" w14:textId="77777777" w:rsidR="00435A22" w:rsidRPr="00D03F90" w:rsidRDefault="00435A22" w:rsidP="00F652C9">
                            <w:pPr>
                              <w:rPr>
                                <w:color w:val="000000" w:themeColor="text1"/>
                              </w:rPr>
                            </w:pPr>
                          </w:p>
                        </w:txbxContent>
                      </wps:txbx>
                      <wps:bodyPr rot="0" spcFirstLastPara="0" vertOverflow="overflow" horzOverflow="overflow" vert="horz" wrap="square" lIns="108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78F8C5" id="Text Box 61" o:spid="_x0000_s1041" type="#_x0000_t202" style="position:absolute;left:0;text-align:left;margin-left:31.3pt;margin-top:32pt;width:414.1pt;height:44.8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" filled="f" strokecolor="#00a0b8 [3204]">
                <v:textbox inset="3mm,0,,0">
                  <w:txbxContent>
                    <w:p w14:paraId="0A99BF41" w14:textId="77777777" w:rsidR="00435A22" w:rsidRPr="00754029" w:rsidRDefault="00435A22" w:rsidP="00F652C9">
                      <w:proofErr w:type="gramStart"/>
                      <w:r w:rsidRPr="00754029">
                        <w:rPr>
                          <w:i/>
                          <w:iCs/>
                        </w:rPr>
                        <w:t>spark-</w:t>
                      </w:r>
                      <w:proofErr w:type="gramEnd"/>
                      <w:r w:rsidRPr="00754029">
                        <w:rPr>
                          <w:i/>
                          <w:iCs/>
                        </w:rPr>
                        <w:t xml:space="preserve">submit --master spark://node1.dlrl:7077 --class </w:t>
                      </w:r>
                      <w:proofErr w:type="spellStart"/>
                      <w:r w:rsidRPr="00754029">
                        <w:rPr>
                          <w:i/>
                          <w:iCs/>
                        </w:rPr>
                        <w:t>UserSimilarity</w:t>
                      </w:r>
                      <w:proofErr w:type="spellEnd"/>
                      <w:r w:rsidRPr="00754029">
                        <w:rPr>
                          <w:i/>
                          <w:iCs/>
                        </w:rPr>
                        <w:t xml:space="preserve"> --jars document-similarity_2.10-1.0.jar document-similarity_2.10-1.0.jar </w:t>
                      </w:r>
                      <w:r w:rsidRPr="00F652C9">
                        <w:rPr>
                          <w:i/>
                          <w:iCs/>
                          <w:color w:val="1AB39F" w:themeColor="accent6"/>
                        </w:rPr>
                        <w:t xml:space="preserve">/user/cs5604s16_cf/test2 </w:t>
                      </w:r>
                      <w:r w:rsidRPr="00F652C9">
                        <w:rPr>
                          <w:i/>
                          <w:iCs/>
                          <w:color w:val="EA157A" w:themeColor="accent2"/>
                        </w:rPr>
                        <w:t xml:space="preserve">/user/cs5604s16_cf/cluster_10k </w:t>
                      </w:r>
                      <w:r w:rsidRPr="00F652C9">
                        <w:rPr>
                          <w:i/>
                          <w:iCs/>
                          <w:highlight w:val="yellow"/>
                        </w:rPr>
                        <w:t>0.2</w:t>
                      </w:r>
                    </w:p>
                    <w:p w14:paraId="70D6872D" w14:textId="77777777" w:rsidR="00435A22" w:rsidRPr="00D03F90" w:rsidRDefault="00435A22" w:rsidP="00F652C9">
                      <w:pPr>
                        <w:rPr>
                          <w:color w:val="000000" w:themeColor="text1"/>
                        </w:rPr>
                      </w:pPr>
                    </w:p>
                  </w:txbxContent>
                </v:textbox>
                <w10:wrap type="topAndBottom"/>
              </v:shape>
            </w:pict>
          </mc:Fallback>
        </mc:AlternateContent>
      </w:r>
      <w:r w:rsidR="002C4EA8" w:rsidRPr="00754029">
        <w:t>To submit the spark job to from the home folder issue the following from the terminal:</w:t>
      </w:r>
    </w:p>
    <w:p w14:paraId="2AFCFBF8" w14:textId="77777777" w:rsidR="002C4EA8" w:rsidRPr="00754029" w:rsidRDefault="002C4EA8" w:rsidP="002C4EA8">
      <w:pPr>
        <w:ind w:left="720"/>
        <w:jc w:val="both"/>
      </w:pPr>
      <w:r w:rsidRPr="00754029">
        <w:lastRenderedPageBreak/>
        <w:t>The parameters needed by the script are highlighted by red, blue and yellow color in the above command.</w:t>
      </w:r>
    </w:p>
    <w:p w14:paraId="465B35A1" w14:textId="77777777" w:rsidR="002C4EA8" w:rsidRPr="00754029" w:rsidRDefault="002C4EA8" w:rsidP="002C4EA8">
      <w:pPr>
        <w:ind w:left="720"/>
        <w:jc w:val="both"/>
      </w:pPr>
      <w:r w:rsidRPr="00754029">
        <w:t>The first parameter (in green) is the path of the input file on HDFS.</w:t>
      </w:r>
    </w:p>
    <w:p w14:paraId="342547D7" w14:textId="77777777" w:rsidR="002C4EA8" w:rsidRPr="00754029" w:rsidRDefault="002C4EA8" w:rsidP="002C4EA8">
      <w:pPr>
        <w:ind w:left="720"/>
        <w:jc w:val="both"/>
      </w:pPr>
      <w:r w:rsidRPr="00754029">
        <w:t>The second parameter (in red) is the path of the folder on HDFS where the output files will be written by the spark job.</w:t>
      </w:r>
    </w:p>
    <w:p w14:paraId="4149E1E0" w14:textId="0705C980" w:rsidR="002C4EA8" w:rsidRPr="00754029" w:rsidRDefault="002C4EA8" w:rsidP="002C4EA8">
      <w:pPr>
        <w:ind w:left="720"/>
        <w:jc w:val="both"/>
      </w:pPr>
      <w:r w:rsidRPr="00754029">
        <w:t>The third parameter (in yellow) is the threshold used by the similarity computation implementation of the spark library.</w:t>
      </w:r>
    </w:p>
    <w:p w14:paraId="3CC4D98B" w14:textId="71440CC2" w:rsidR="009C2EDE" w:rsidRPr="00754029" w:rsidRDefault="002C4EA8" w:rsidP="002C4EA8">
      <w:pPr>
        <w:pStyle w:val="Heading3"/>
        <w:rPr>
          <w:rFonts w:ascii="Times New Roman" w:hAnsi="Times New Roman" w:cs="Times New Roman"/>
        </w:rPr>
      </w:pPr>
      <w:bookmarkStart w:id="58" w:name="_Toc450584522"/>
      <w:r w:rsidRPr="00754029">
        <w:rPr>
          <w:rFonts w:ascii="Times New Roman" w:hAnsi="Times New Roman" w:cs="Times New Roman"/>
          <w:bCs/>
        </w:rPr>
        <w:t>Processing the output file</w:t>
      </w:r>
      <w:bookmarkEnd w:id="58"/>
    </w:p>
    <w:p w14:paraId="66DA7D1D" w14:textId="09D7E63F" w:rsidR="009C2EDE" w:rsidRDefault="002C4EA8" w:rsidP="002C4EA8">
      <w:pPr>
        <w:ind w:left="720"/>
        <w:jc w:val="both"/>
      </w:pPr>
      <w:r w:rsidRPr="00754029">
        <w:t xml:space="preserve">To upload the results on the HBase column family, we need to process the results to comply with the input file format needed by the HBase TSV file import module. Same as document recommendation, we use a python script (ParseResults.py) to make it comply with the TSV format needed by HBase file importer. Finally, our data is in a format as shown in the Figure </w:t>
      </w:r>
      <w:r w:rsidR="00465C48">
        <w:t>16</w:t>
      </w:r>
      <w:r w:rsidRPr="00754029">
        <w:t>.</w:t>
      </w:r>
    </w:p>
    <w:p w14:paraId="4AB825B5" w14:textId="77777777" w:rsidR="00926228" w:rsidRDefault="00754029" w:rsidP="00926228">
      <w:pPr>
        <w:keepNext/>
        <w:ind w:firstLine="720"/>
      </w:pPr>
      <w:r>
        <w:rPr>
          <w:rFonts w:ascii="Arial" w:eastAsia="Times New Roman" w:hAnsi="Arial" w:cs="Arial"/>
          <w:noProof/>
          <w:color w:val="000000"/>
        </w:rPr>
        <w:drawing>
          <wp:inline distT="0" distB="0" distL="0" distR="0" wp14:anchorId="4D2F08A1" wp14:editId="7F6A2ECB">
            <wp:extent cx="5486400" cy="1913255"/>
            <wp:effectExtent l="0" t="0" r="0" b="0"/>
            <wp:docPr id="14" name="Picture 14" descr="https://lh3.googleusercontent.com/eh38fNTV44GTxc4oMD5R97jbvB4k7xi8RCoOiQ6v7-ij-5xUOXKjkre1A7si74se9YXOf1G3gLOFrx4YSMdAU-z2MCCDDCW6WJjbW1IndaylSYPqppv7lAIgKVFg0I6HMbziiug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eh38fNTV44GTxc4oMD5R97jbvB4k7xi8RCoOiQ6v7-ij-5xUOXKjkre1A7si74se9YXOf1G3gLOFrx4YSMdAU-z2MCCDDCW6WJjbW1IndaylSYPqppv7lAIgKVFg0I6HMbziiugl"/>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86400" cy="1913255"/>
                    </a:xfrm>
                    <a:prstGeom prst="rect">
                      <a:avLst/>
                    </a:prstGeom>
                    <a:noFill/>
                    <a:ln>
                      <a:noFill/>
                    </a:ln>
                  </pic:spPr>
                </pic:pic>
              </a:graphicData>
            </a:graphic>
          </wp:inline>
        </w:drawing>
      </w:r>
    </w:p>
    <w:p w14:paraId="206AE853" w14:textId="20F0545D" w:rsidR="00754029" w:rsidRDefault="00926228" w:rsidP="00926228">
      <w:pPr>
        <w:pStyle w:val="Caption"/>
        <w:ind w:left="720"/>
        <w:jc w:val="center"/>
        <w:rPr>
          <w:rFonts w:eastAsia="Times New Roman"/>
        </w:rPr>
      </w:pPr>
      <w:bookmarkStart w:id="59" w:name="_Toc450584552"/>
      <w:r>
        <w:t xml:space="preserve">Figure </w:t>
      </w:r>
      <w:r w:rsidR="00330256">
        <w:fldChar w:fldCharType="begin"/>
      </w:r>
      <w:r w:rsidR="00330256">
        <w:instrText xml:space="preserve"> SEQ Figure \* ARABIC </w:instrText>
      </w:r>
      <w:r w:rsidR="00330256">
        <w:fldChar w:fldCharType="separate"/>
      </w:r>
      <w:r w:rsidR="00F101A4">
        <w:rPr>
          <w:noProof/>
        </w:rPr>
        <w:t>16</w:t>
      </w:r>
      <w:r w:rsidR="00330256">
        <w:rPr>
          <w:noProof/>
        </w:rPr>
        <w:fldChar w:fldCharType="end"/>
      </w:r>
      <w:r>
        <w:rPr>
          <w:rFonts w:hint="eastAsia"/>
        </w:rPr>
        <w:t xml:space="preserve"> Screenshot of final output for user recommendation</w:t>
      </w:r>
      <w:bookmarkEnd w:id="59"/>
    </w:p>
    <w:p w14:paraId="71100D22" w14:textId="77777777" w:rsidR="00754029" w:rsidRPr="00754029" w:rsidRDefault="00754029" w:rsidP="002C4EA8">
      <w:pPr>
        <w:ind w:left="720"/>
        <w:jc w:val="both"/>
      </w:pPr>
    </w:p>
    <w:p w14:paraId="2F670263" w14:textId="09FC2037" w:rsidR="009C2EDE" w:rsidRPr="00754029" w:rsidRDefault="002C4EA8" w:rsidP="009C2EDE">
      <w:pPr>
        <w:pStyle w:val="Heading3"/>
        <w:rPr>
          <w:rFonts w:ascii="Times New Roman" w:hAnsi="Times New Roman" w:cs="Times New Roman"/>
        </w:rPr>
      </w:pPr>
      <w:bookmarkStart w:id="60" w:name="_Toc450584523"/>
      <w:r w:rsidRPr="00754029">
        <w:rPr>
          <w:rFonts w:ascii="Times New Roman" w:hAnsi="Times New Roman" w:cs="Times New Roman"/>
        </w:rPr>
        <w:t>Upload to</w:t>
      </w:r>
      <w:r w:rsidR="009C2EDE" w:rsidRPr="00754029">
        <w:rPr>
          <w:rFonts w:ascii="Times New Roman" w:hAnsi="Times New Roman" w:cs="Times New Roman"/>
        </w:rPr>
        <w:t xml:space="preserve"> HBase</w:t>
      </w:r>
      <w:bookmarkEnd w:id="60"/>
    </w:p>
    <w:p w14:paraId="32CF7CC0" w14:textId="790253E0" w:rsidR="004C6DB4" w:rsidRPr="00754029" w:rsidRDefault="004C6DB4" w:rsidP="004C6DB4">
      <w:pPr>
        <w:ind w:left="720"/>
        <w:jc w:val="both"/>
      </w:pPr>
      <w:r>
        <w:rPr>
          <w:i/>
          <w:noProof/>
        </w:rPr>
        <mc:AlternateContent>
          <mc:Choice Requires="wps">
            <w:drawing>
              <wp:anchor distT="0" distB="0" distL="114300" distR="114300" simplePos="0" relativeHeight="251729920" behindDoc="0" locked="0" layoutInCell="1" allowOverlap="1" wp14:anchorId="54104225" wp14:editId="13BA9C13">
                <wp:simplePos x="0" y="0"/>
                <wp:positionH relativeFrom="column">
                  <wp:posOffset>394335</wp:posOffset>
                </wp:positionH>
                <wp:positionV relativeFrom="paragraph">
                  <wp:posOffset>466725</wp:posOffset>
                </wp:positionV>
                <wp:extent cx="5259070" cy="569595"/>
                <wp:effectExtent l="0" t="0" r="24130" b="14605"/>
                <wp:wrapTopAndBottom/>
                <wp:docPr id="62" name="Text Box 62"/>
                <wp:cNvGraphicFramePr/>
                <a:graphic xmlns:a="http://schemas.openxmlformats.org/drawingml/2006/main">
                  <a:graphicData uri="http://schemas.microsoft.com/office/word/2010/wordprocessingShape">
                    <wps:wsp>
                      <wps:cNvSpPr txBox="1"/>
                      <wps:spPr>
                        <a:xfrm>
                          <a:off x="0" y="0"/>
                          <a:ext cx="5259070" cy="569595"/>
                        </a:xfrm>
                        <a:prstGeom prst="rect">
                          <a:avLst/>
                        </a:prstGeom>
                        <a:noFill/>
                        <a:ln>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14:paraId="11E740B2" w14:textId="77777777" w:rsidR="00435A22" w:rsidRPr="00754029" w:rsidRDefault="00435A22" w:rsidP="004C6DB4">
                            <w:r w:rsidRPr="00754029">
                              <w:rPr>
                                <w:i/>
                                <w:iCs/>
                              </w:rPr>
                              <w:t>hbase org.apache.hadoop.hbase.mapreduce.ImportTsv -Dimporttsv.columns=HBASE_ROW_KEY,</w:t>
                            </w:r>
                            <w:r w:rsidRPr="00E914C4">
                              <w:rPr>
                                <w:i/>
                                <w:iCs/>
                                <w:color w:val="FF0000"/>
                              </w:rPr>
                              <w:t xml:space="preserve">user_cf:documentID,user_cf:simScore </w:t>
                            </w:r>
                            <w:r w:rsidRPr="00E914C4">
                              <w:rPr>
                                <w:i/>
                                <w:iCs/>
                                <w:color w:val="738AC8" w:themeColor="accent5"/>
                              </w:rPr>
                              <w:t xml:space="preserve">ideal-cs5604s16-user </w:t>
                            </w:r>
                            <w:r w:rsidRPr="00E914C4">
                              <w:rPr>
                                <w:i/>
                                <w:iCs/>
                                <w:color w:val="000000" w:themeColor="text1"/>
                                <w:highlight w:val="yellow"/>
                              </w:rPr>
                              <w:t>/user/cs5604s16_cf/parseUser.txt</w:t>
                            </w:r>
                          </w:p>
                          <w:p w14:paraId="3D875A95" w14:textId="77777777" w:rsidR="00435A22" w:rsidRPr="00D03F90" w:rsidRDefault="00435A22" w:rsidP="004C6DB4">
                            <w:pPr>
                              <w:rPr>
                                <w:color w:val="000000" w:themeColor="text1"/>
                              </w:rPr>
                            </w:pPr>
                          </w:p>
                        </w:txbxContent>
                      </wps:txbx>
                      <wps:bodyPr rot="0" spcFirstLastPara="0" vertOverflow="overflow" horzOverflow="overflow" vert="horz" wrap="square" lIns="108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104225" id="Text Box 62" o:spid="_x0000_s1042" type="#_x0000_t202" style="position:absolute;left:0;text-align:left;margin-left:31.05pt;margin-top:36.75pt;width:414.1pt;height:44.8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" filled="f" strokecolor="#00a0b8 [3204]">
                <v:textbox inset="3mm,0,,0">
                  <w:txbxContent>
                    <w:p w14:paraId="11E740B2" w14:textId="77777777" w:rsidR="00435A22" w:rsidRPr="00754029" w:rsidRDefault="00435A22" w:rsidP="004C6DB4">
                      <w:proofErr w:type="spellStart"/>
                      <w:proofErr w:type="gramStart"/>
                      <w:r w:rsidRPr="00754029">
                        <w:rPr>
                          <w:i/>
                          <w:iCs/>
                        </w:rPr>
                        <w:t>hbase</w:t>
                      </w:r>
                      <w:proofErr w:type="spellEnd"/>
                      <w:proofErr w:type="gramEnd"/>
                      <w:r w:rsidRPr="00754029">
                        <w:rPr>
                          <w:i/>
                          <w:iCs/>
                        </w:rPr>
                        <w:t xml:space="preserve"> </w:t>
                      </w:r>
                      <w:proofErr w:type="spellStart"/>
                      <w:r w:rsidRPr="00754029">
                        <w:rPr>
                          <w:i/>
                          <w:iCs/>
                        </w:rPr>
                        <w:t>org.apache.hadoop.hbase.mapreduce.ImportTsv</w:t>
                      </w:r>
                      <w:proofErr w:type="spellEnd"/>
                      <w:r w:rsidRPr="00754029">
                        <w:rPr>
                          <w:i/>
                          <w:iCs/>
                        </w:rPr>
                        <w:t xml:space="preserve"> -Dimporttsv.columns=HBASE_ROW_KEY,</w:t>
                      </w:r>
                      <w:r w:rsidRPr="00E914C4">
                        <w:rPr>
                          <w:i/>
                          <w:iCs/>
                          <w:color w:val="FF0000"/>
                        </w:rPr>
                        <w:t xml:space="preserve">user_cf:documentID,user_cf:simScore </w:t>
                      </w:r>
                      <w:r w:rsidRPr="00E914C4">
                        <w:rPr>
                          <w:i/>
                          <w:iCs/>
                          <w:color w:val="738AC8" w:themeColor="accent5"/>
                        </w:rPr>
                        <w:t xml:space="preserve">ideal-cs5604s16-user </w:t>
                      </w:r>
                      <w:r w:rsidRPr="00E914C4">
                        <w:rPr>
                          <w:i/>
                          <w:iCs/>
                          <w:color w:val="000000" w:themeColor="text1"/>
                          <w:highlight w:val="yellow"/>
                        </w:rPr>
                        <w:t>/user/cs5604s16_cf/parseUser.txt</w:t>
                      </w:r>
                    </w:p>
                    <w:p w14:paraId="3D875A95" w14:textId="77777777" w:rsidR="00435A22" w:rsidRPr="00D03F90" w:rsidRDefault="00435A22" w:rsidP="004C6DB4">
                      <w:pPr>
                        <w:rPr>
                          <w:color w:val="000000" w:themeColor="text1"/>
                        </w:rPr>
                      </w:pPr>
                    </w:p>
                  </w:txbxContent>
                </v:textbox>
                <w10:wrap type="topAndBottom"/>
              </v:shape>
            </w:pict>
          </mc:Fallback>
        </mc:AlternateContent>
      </w:r>
      <w:r w:rsidR="002C4EA8" w:rsidRPr="00754029">
        <w:t>Once we process all the output files, we can upload them to HBase using the following command:</w:t>
      </w:r>
    </w:p>
    <w:p w14:paraId="7F302651" w14:textId="77777777" w:rsidR="002C4EA8" w:rsidRPr="00754029" w:rsidRDefault="002C4EA8" w:rsidP="002C4EA8">
      <w:pPr>
        <w:ind w:left="720"/>
        <w:jc w:val="both"/>
      </w:pPr>
      <w:r w:rsidRPr="00754029">
        <w:t>The red colored text are the two column families where our data is being uploaded.</w:t>
      </w:r>
    </w:p>
    <w:p w14:paraId="753AE3EA" w14:textId="77777777" w:rsidR="002C4EA8" w:rsidRPr="00754029" w:rsidRDefault="002C4EA8" w:rsidP="002C4EA8">
      <w:pPr>
        <w:ind w:left="720"/>
        <w:jc w:val="both"/>
      </w:pPr>
      <w:r w:rsidRPr="00754029">
        <w:t>The blue colored text is the name of the table name in HBase.</w:t>
      </w:r>
    </w:p>
    <w:p w14:paraId="6F4676D3" w14:textId="3BE688E1" w:rsidR="002C4EA8" w:rsidRPr="00754029" w:rsidRDefault="004C6DB4" w:rsidP="002C4EA8">
      <w:pPr>
        <w:ind w:left="720"/>
        <w:jc w:val="both"/>
      </w:pPr>
      <w:r>
        <w:rPr>
          <w:i/>
          <w:noProof/>
        </w:rPr>
        <mc:AlternateContent>
          <mc:Choice Requires="wps">
            <w:drawing>
              <wp:anchor distT="0" distB="0" distL="114300" distR="114300" simplePos="0" relativeHeight="251740160" behindDoc="0" locked="0" layoutInCell="1" allowOverlap="1" wp14:anchorId="610A8C2A" wp14:editId="49E7A120">
                <wp:simplePos x="0" y="0"/>
                <wp:positionH relativeFrom="column">
                  <wp:posOffset>276225</wp:posOffset>
                </wp:positionH>
                <wp:positionV relativeFrom="paragraph">
                  <wp:posOffset>236220</wp:posOffset>
                </wp:positionV>
                <wp:extent cx="5485765" cy="234950"/>
                <wp:effectExtent l="0" t="0" r="26035" b="19050"/>
                <wp:wrapTopAndBottom/>
                <wp:docPr id="64" name="Text Box 64"/>
                <wp:cNvGraphicFramePr/>
                <a:graphic xmlns:a="http://schemas.openxmlformats.org/drawingml/2006/main">
                  <a:graphicData uri="http://schemas.microsoft.com/office/word/2010/wordprocessingShape">
                    <wps:wsp>
                      <wps:cNvSpPr txBox="1"/>
                      <wps:spPr>
                        <a:xfrm>
                          <a:off x="0" y="0"/>
                          <a:ext cx="5485765" cy="234950"/>
                        </a:xfrm>
                        <a:prstGeom prst="rect">
                          <a:avLst/>
                        </a:prstGeom>
                        <a:noFill/>
                        <a:ln>
                          <a:solidFill>
                            <a:schemeClr val="accent1"/>
                          </a:solidFill>
                        </a:ln>
                        <a:effectLst/>
                      </wps:spPr>
                      <wps:style>
                        <a:lnRef idx="0">
                          <a:schemeClr val="accent1"/>
                        </a:lnRef>
                        <a:fillRef idx="0">
                          <a:schemeClr val="accent1"/>
                        </a:fillRef>
                        <a:effectRef idx="0">
                          <a:schemeClr val="accent1"/>
                        </a:effectRef>
                        <a:fontRef idx="minor">
                          <a:schemeClr val="dk1"/>
                        </a:fontRef>
                      </wps:style>
                      <wps:txbx>
                        <w:txbxContent>
                          <w:p w14:paraId="400BDF48" w14:textId="263B560A" w:rsidR="00435A22" w:rsidRPr="009130BD" w:rsidRDefault="00435A22" w:rsidP="004C6DB4">
                            <w:pPr>
                              <w:pStyle w:val="ListParagraph"/>
                              <w:ind w:left="0"/>
                            </w:pPr>
                            <w:r w:rsidRPr="00754029">
                              <w:t>ROWKEY</w:t>
                            </w:r>
                            <w:r w:rsidRPr="00754029">
                              <w:tab/>
                              <w:t>sim_tweet_1, sim_tweet_2</w:t>
                            </w:r>
                            <w:r>
                              <w:rPr>
                                <w:rFonts w:hint="eastAsia"/>
                              </w:rPr>
                              <w:t>,</w:t>
                            </w:r>
                            <w:r w:rsidRPr="004C6DB4">
                              <w:t xml:space="preserve"> </w:t>
                            </w:r>
                            <w:r w:rsidRPr="00754029">
                              <w:t>sim_tweet_</w:t>
                            </w:r>
                            <w:r>
                              <w:t>3</w:t>
                            </w:r>
                            <w:r w:rsidRPr="00754029">
                              <w:tab/>
                              <w:t>score_1,</w:t>
                            </w:r>
                            <w:r>
                              <w:rPr>
                                <w:rFonts w:hint="eastAsia"/>
                              </w:rPr>
                              <w:t xml:space="preserve"> </w:t>
                            </w:r>
                            <w:r w:rsidRPr="00754029">
                              <w:t>score_2,</w:t>
                            </w:r>
                            <w:r>
                              <w:rPr>
                                <w:rFonts w:hint="eastAsia"/>
                              </w:rPr>
                              <w:t xml:space="preserve"> </w:t>
                            </w:r>
                            <w:r>
                              <w:t>score_3</w:t>
                            </w:r>
                          </w:p>
                        </w:txbxContent>
                      </wps:txbx>
                      <wps:bodyPr rot="0" spcFirstLastPara="0" vertOverflow="overflow" horzOverflow="overflow" vert="horz" wrap="square" lIns="108000" tIns="0" rIns="9144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0A8C2A" id="Text Box 64" o:spid="_x0000_s1043" type="#_x0000_t202" style="position:absolute;left:0;text-align:left;margin-left:21.75pt;margin-top:18.6pt;width:431.95pt;height:18.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" filled="f" strokecolor="#00a0b8 [3204]">
                <v:textbox inset="3mm,0,,0">
                  <w:txbxContent>
                    <w:p w14:paraId="400BDF48" w14:textId="263B560A" w:rsidR="00435A22" w:rsidRPr="009130BD" w:rsidRDefault="00435A22" w:rsidP="004C6DB4">
                      <w:pPr>
                        <w:pStyle w:val="ListParagraph"/>
                        <w:ind w:left="0"/>
                      </w:pPr>
                      <w:r w:rsidRPr="00754029">
                        <w:t>ROWKEY</w:t>
                      </w:r>
                      <w:r w:rsidRPr="00754029">
                        <w:tab/>
                        <w:t>sim_tweet_1, sim_tweet_2</w:t>
                      </w:r>
                      <w:r>
                        <w:rPr>
                          <w:rFonts w:hint="eastAsia"/>
                        </w:rPr>
                        <w:t>,</w:t>
                      </w:r>
                      <w:r w:rsidRPr="004C6DB4">
                        <w:t xml:space="preserve"> </w:t>
                      </w:r>
                      <w:r w:rsidRPr="00754029">
                        <w:t>sim_tweet_</w:t>
                      </w:r>
                      <w:r>
                        <w:t>3</w:t>
                      </w:r>
                      <w:r w:rsidRPr="00754029">
                        <w:tab/>
                        <w:t>score_1,</w:t>
                      </w:r>
                      <w:r>
                        <w:rPr>
                          <w:rFonts w:hint="eastAsia"/>
                        </w:rPr>
                        <w:t xml:space="preserve"> </w:t>
                      </w:r>
                      <w:r w:rsidRPr="00754029">
                        <w:t>score_2,</w:t>
                      </w:r>
                      <w:r>
                        <w:rPr>
                          <w:rFonts w:hint="eastAsia"/>
                        </w:rPr>
                        <w:t xml:space="preserve"> </w:t>
                      </w:r>
                      <w:r>
                        <w:t>score_3</w:t>
                      </w:r>
                    </w:p>
                  </w:txbxContent>
                </v:textbox>
                <w10:wrap type="topAndBottom"/>
              </v:shape>
            </w:pict>
          </mc:Fallback>
        </mc:AlternateContent>
      </w:r>
      <w:r w:rsidR="002C4EA8" w:rsidRPr="00754029">
        <w:t>The yellow colored text is the processed output file.</w:t>
      </w:r>
    </w:p>
    <w:p w14:paraId="7D496F5D" w14:textId="77777777" w:rsidR="002C4EA8" w:rsidRPr="00754029" w:rsidRDefault="002C4EA8" w:rsidP="002C4EA8">
      <w:pPr>
        <w:ind w:left="720"/>
        <w:jc w:val="both"/>
      </w:pPr>
      <w:r w:rsidRPr="00754029">
        <w:t>The format of the line in the processed output file is as below:</w:t>
      </w:r>
    </w:p>
    <w:p w14:paraId="31491B19" w14:textId="233824BF" w:rsidR="002C4EA8" w:rsidRPr="00754029" w:rsidRDefault="002C4EA8" w:rsidP="002C4EA8">
      <w:pPr>
        <w:ind w:left="720"/>
        <w:jc w:val="both"/>
      </w:pPr>
      <w:r w:rsidRPr="00754029">
        <w:t>Note that the fields in the line are tab separated.</w:t>
      </w:r>
    </w:p>
    <w:p w14:paraId="261761B7" w14:textId="77777777" w:rsidR="00167E21" w:rsidRPr="00754029" w:rsidRDefault="00167E21" w:rsidP="00167E21">
      <w:pPr>
        <w:pStyle w:val="Heading1"/>
        <w:rPr>
          <w:rFonts w:ascii="Times New Roman" w:hAnsi="Times New Roman" w:cs="Times New Roman"/>
        </w:rPr>
      </w:pPr>
      <w:bookmarkStart w:id="61" w:name="_Toc450584524"/>
      <w:r w:rsidRPr="00754029">
        <w:rPr>
          <w:rFonts w:ascii="Times New Roman" w:hAnsi="Times New Roman" w:cs="Times New Roman"/>
        </w:rPr>
        <w:lastRenderedPageBreak/>
        <w:t>Lessons Learned</w:t>
      </w:r>
      <w:bookmarkEnd w:id="61"/>
    </w:p>
    <w:p w14:paraId="6A0C766E" w14:textId="77777777" w:rsidR="00167E21" w:rsidRPr="00754029" w:rsidRDefault="00167E21" w:rsidP="00167E21">
      <w:pPr>
        <w:ind w:left="432"/>
        <w:jc w:val="both"/>
      </w:pPr>
      <w:r w:rsidRPr="00754029">
        <w:t>Our implementation described in report 2 consisted of 2 MapReduce jobs that are described in the next subsections. We have replaced this design with a better design based on Apache Spark’s machine learning library (MLlib) packages as described in the previous sections.</w:t>
      </w:r>
    </w:p>
    <w:p w14:paraId="7B2848B4" w14:textId="77777777" w:rsidR="00167E21" w:rsidRPr="00754029" w:rsidRDefault="00167E21" w:rsidP="00167E21">
      <w:pPr>
        <w:pStyle w:val="Heading2"/>
        <w:rPr>
          <w:rFonts w:ascii="Times New Roman" w:hAnsi="Times New Roman" w:cs="Times New Roman"/>
        </w:rPr>
      </w:pPr>
      <w:bookmarkStart w:id="62" w:name="_Toc450584525"/>
      <w:r w:rsidRPr="00754029">
        <w:rPr>
          <w:rFonts w:ascii="Times New Roman" w:hAnsi="Times New Roman" w:cs="Times New Roman"/>
        </w:rPr>
        <w:t>Similarity Computation Algorithm</w:t>
      </w:r>
      <w:bookmarkEnd w:id="62"/>
    </w:p>
    <w:p w14:paraId="537A0D10" w14:textId="77777777" w:rsidR="00167E21" w:rsidRPr="00754029" w:rsidRDefault="00167E21" w:rsidP="00167E21">
      <w:pPr>
        <w:pStyle w:val="text"/>
        <w:ind w:left="567"/>
      </w:pPr>
      <w:r w:rsidRPr="00754029">
        <w:t>Currently, in similarity calculation, we separate tweets from webpages. For tweets, we only calculate similarity between different pairs of tweets. If a search result is a tweet, we will recommend similar tweets based on its contents. If a search result is a webpage, we recommend similar webpages based on the contents of webpages. We are not comparing the similarity between tweets and webpages for now.</w:t>
      </w:r>
    </w:p>
    <w:p w14:paraId="0C53F967" w14:textId="77777777" w:rsidR="00167E21" w:rsidRPr="00754029" w:rsidRDefault="00167E21" w:rsidP="00167E21">
      <w:pPr>
        <w:pStyle w:val="text"/>
      </w:pPr>
    </w:p>
    <w:p w14:paraId="0C93AF0D" w14:textId="77777777" w:rsidR="00167E21" w:rsidRPr="00754029" w:rsidRDefault="00167E21" w:rsidP="00167E21">
      <w:pPr>
        <w:pStyle w:val="NormalWeb"/>
        <w:spacing w:before="0" w:beforeAutospacing="0" w:after="0" w:afterAutospacing="0"/>
        <w:ind w:left="567"/>
        <w:jc w:val="both"/>
        <w:rPr>
          <w:rFonts w:eastAsia="SimSun"/>
          <w:lang w:eastAsia="zh-CN"/>
        </w:rPr>
      </w:pPr>
      <w:r w:rsidRPr="00754029">
        <w:rPr>
          <w:rFonts w:eastAsia="SimSun"/>
          <w:lang w:eastAsia="zh-CN"/>
        </w:rPr>
        <w:t xml:space="preserve">We are using term frequency–inverse document frequency (TF-IDF) weights to evaluate cosine similarity between document pairs. </w:t>
      </w:r>
    </w:p>
    <w:p w14:paraId="18AF35E7" w14:textId="77777777" w:rsidR="00167E21" w:rsidRPr="00754029" w:rsidRDefault="00167E21" w:rsidP="00167E21">
      <w:pPr>
        <w:pStyle w:val="NormalWeb"/>
        <w:spacing w:before="0" w:beforeAutospacing="0" w:after="0" w:afterAutospacing="0"/>
        <w:ind w:left="720"/>
        <w:jc w:val="both"/>
        <w:rPr>
          <w:rFonts w:eastAsia="SimSun"/>
          <w:lang w:eastAsia="zh-CN"/>
        </w:rPr>
      </w:pPr>
    </w:p>
    <w:p w14:paraId="14B3B0E4" w14:textId="77777777" w:rsidR="00167E21" w:rsidRPr="00754029" w:rsidRDefault="00167E21" w:rsidP="00167E21">
      <w:pPr>
        <w:pStyle w:val="NormalWeb"/>
        <w:spacing w:before="0" w:beforeAutospacing="0" w:after="0" w:afterAutospacing="0"/>
        <w:ind w:left="567"/>
        <w:jc w:val="both"/>
        <w:rPr>
          <w:rFonts w:eastAsia="SimSun"/>
          <w:lang w:eastAsia="zh-CN"/>
        </w:rPr>
      </w:pPr>
      <w:r w:rsidRPr="00754029">
        <w:rPr>
          <w:rFonts w:eastAsia="SimSun"/>
          <w:lang w:eastAsia="zh-CN"/>
        </w:rPr>
        <w:t>We first remove the stop words in each tweet and get arrays of terms for each tweet. Then we calculate the term frequency for each term in each tweet and normalize the result by dividing the number by the length of the cleaned tweet. For example, the term frequency of term1 in tweet 1 is 1, and the normalized result is 0.2. (</w:t>
      </w:r>
      <w:r w:rsidRPr="00754029">
        <w:rPr>
          <w:rFonts w:eastAsia="SimSun"/>
          <w:lang w:eastAsia="zh-CN"/>
        </w:rPr>
        <w:fldChar w:fldCharType="begin"/>
      </w:r>
      <w:r w:rsidRPr="00754029">
        <w:rPr>
          <w:rFonts w:eastAsia="SimSun"/>
          <w:lang w:eastAsia="zh-CN"/>
        </w:rPr>
        <w:instrText xml:space="preserve"> REF _Ref448953864 \h  \* MERGEFORMAT </w:instrText>
      </w:r>
      <w:r w:rsidRPr="00754029">
        <w:rPr>
          <w:rFonts w:eastAsia="SimSun"/>
          <w:lang w:eastAsia="zh-CN"/>
        </w:rPr>
      </w:r>
      <w:r w:rsidRPr="00754029">
        <w:rPr>
          <w:rFonts w:eastAsia="SimSun"/>
          <w:lang w:eastAsia="zh-CN"/>
        </w:rPr>
        <w:fldChar w:fldCharType="separate"/>
      </w:r>
      <w:r w:rsidR="00465C48" w:rsidRPr="00754029">
        <w:t xml:space="preserve">Figure </w:t>
      </w:r>
      <w:r w:rsidR="00465C48">
        <w:rPr>
          <w:noProof/>
        </w:rPr>
        <w:t>17</w:t>
      </w:r>
      <w:r w:rsidRPr="00754029">
        <w:rPr>
          <w:rFonts w:eastAsia="SimSun"/>
          <w:lang w:eastAsia="zh-CN"/>
        </w:rPr>
        <w:fldChar w:fldCharType="end"/>
      </w:r>
      <w:r w:rsidRPr="00754029">
        <w:rPr>
          <w:rFonts w:eastAsia="SimSun"/>
          <w:lang w:eastAsia="zh-CN"/>
        </w:rPr>
        <w:t>)</w:t>
      </w:r>
    </w:p>
    <w:p w14:paraId="4C95E9BA" w14:textId="77777777" w:rsidR="00167E21" w:rsidRPr="00754029" w:rsidRDefault="00167E21" w:rsidP="00167E21">
      <w:pPr>
        <w:pStyle w:val="NormalWeb"/>
        <w:spacing w:before="0" w:beforeAutospacing="0" w:after="0" w:afterAutospacing="0"/>
        <w:ind w:left="720"/>
        <w:jc w:val="both"/>
        <w:rPr>
          <w:rFonts w:eastAsia="SimSun"/>
          <w:lang w:eastAsia="zh-CN"/>
        </w:rPr>
      </w:pPr>
    </w:p>
    <w:p w14:paraId="2E3468AD" w14:textId="77777777" w:rsidR="00167E21" w:rsidRPr="00754029" w:rsidRDefault="00167E21" w:rsidP="00167E21">
      <w:pPr>
        <w:keepNext/>
        <w:jc w:val="center"/>
      </w:pPr>
      <w:r w:rsidRPr="00754029">
        <w:t xml:space="preserve">         </w:t>
      </w:r>
      <w:r w:rsidRPr="00754029">
        <w:rPr>
          <w:rFonts w:eastAsia="Times New Roman"/>
          <w:noProof/>
          <w:color w:val="000000"/>
        </w:rPr>
        <w:drawing>
          <wp:inline distT="0" distB="0" distL="0" distR="0" wp14:anchorId="0B2A4B21" wp14:editId="7090F10D">
            <wp:extent cx="5119265" cy="1054946"/>
            <wp:effectExtent l="0" t="0" r="12065" b="12065"/>
            <wp:docPr id="32" name="Picture 32" descr="https://lh6.googleusercontent.com/ESqATkcpNjt4Y308NM6HaWXq4qxfRTnE6ENPW6xEQhDCj1LmDfqynDRK-WpaltH4kpRKVQHuROjGZqc0dY2aaLnTLmaVpG6tSuf_gK9EEDeeIVTmkS_eF9OjTunPEp3AJurPump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ESqATkcpNjt4Y308NM6HaWXq4qxfRTnE6ENPW6xEQhDCj1LmDfqynDRK-WpaltH4kpRKVQHuROjGZqc0dY2aaLnTLmaVpG6tSuf_gK9EEDeeIVTmkS_eF9OjTunPEp3AJurPumpK"/>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132559" cy="1057686"/>
                    </a:xfrm>
                    <a:prstGeom prst="rect">
                      <a:avLst/>
                    </a:prstGeom>
                    <a:noFill/>
                    <a:ln>
                      <a:noFill/>
                    </a:ln>
                  </pic:spPr>
                </pic:pic>
              </a:graphicData>
            </a:graphic>
          </wp:inline>
        </w:drawing>
      </w:r>
    </w:p>
    <w:p w14:paraId="2BA0821A" w14:textId="77777777" w:rsidR="00167E21" w:rsidRPr="00754029" w:rsidRDefault="00167E21" w:rsidP="00167E21">
      <w:pPr>
        <w:pStyle w:val="Caption"/>
        <w:jc w:val="center"/>
        <w:rPr>
          <w:rFonts w:eastAsia="Times New Roman"/>
        </w:rPr>
      </w:pPr>
      <w:bookmarkStart w:id="63" w:name="_Ref448953864"/>
      <w:bookmarkStart w:id="64" w:name="_Toc450584553"/>
      <w:r w:rsidRPr="00754029">
        <w:t xml:space="preserve">Figure </w:t>
      </w:r>
      <w:r w:rsidR="00330256">
        <w:fldChar w:fldCharType="begin"/>
      </w:r>
      <w:r w:rsidR="00330256">
        <w:instrText xml:space="preserve"> SEQ Figure \* ARABIC </w:instrText>
      </w:r>
      <w:r w:rsidR="00330256">
        <w:fldChar w:fldCharType="separate"/>
      </w:r>
      <w:r w:rsidR="00F101A4">
        <w:rPr>
          <w:noProof/>
        </w:rPr>
        <w:t>17</w:t>
      </w:r>
      <w:r w:rsidR="00330256">
        <w:rPr>
          <w:noProof/>
        </w:rPr>
        <w:fldChar w:fldCharType="end"/>
      </w:r>
      <w:bookmarkEnd w:id="63"/>
      <w:r w:rsidRPr="00754029">
        <w:t xml:space="preserve"> Tweet input file</w:t>
      </w:r>
      <w:bookmarkEnd w:id="64"/>
    </w:p>
    <w:p w14:paraId="47ABDD56" w14:textId="77777777" w:rsidR="00167E21" w:rsidRPr="00754029" w:rsidRDefault="00167E21" w:rsidP="00167E21">
      <w:pPr>
        <w:pStyle w:val="text"/>
        <w:ind w:left="567"/>
      </w:pPr>
      <w:r w:rsidRPr="00754029">
        <w:t>Given the arrays, we are able to build a list of terms that appear in the whole tweet collection. For each term, we record the tweets in which it appears, thus we have the document frequency as well. (</w:t>
      </w:r>
      <w:r w:rsidRPr="00754029">
        <w:fldChar w:fldCharType="begin"/>
      </w:r>
      <w:r w:rsidRPr="00754029">
        <w:instrText xml:space="preserve"> REF _Ref448953918 \h  \* MERGEFORMAT </w:instrText>
      </w:r>
      <w:r w:rsidRPr="00754029">
        <w:fldChar w:fldCharType="separate"/>
      </w:r>
      <w:r w:rsidRPr="00754029">
        <w:t xml:space="preserve">Figure </w:t>
      </w:r>
      <w:r>
        <w:rPr>
          <w:noProof/>
        </w:rPr>
        <w:t>17</w:t>
      </w:r>
      <w:r w:rsidRPr="00754029">
        <w:fldChar w:fldCharType="end"/>
      </w:r>
      <w:r w:rsidRPr="00754029">
        <w:t>)</w:t>
      </w:r>
    </w:p>
    <w:p w14:paraId="2757076F" w14:textId="77777777" w:rsidR="00167E21" w:rsidRPr="00754029" w:rsidRDefault="00167E21" w:rsidP="00167E21">
      <w:pPr>
        <w:pStyle w:val="text"/>
      </w:pPr>
    </w:p>
    <w:p w14:paraId="50C4E2F9" w14:textId="77777777" w:rsidR="00167E21" w:rsidRPr="00754029" w:rsidRDefault="00167E21" w:rsidP="00167E21">
      <w:pPr>
        <w:pStyle w:val="text"/>
        <w:ind w:left="567"/>
      </w:pPr>
      <w:r w:rsidRPr="00754029">
        <w:t>In order to save the computation time, for each tweet, we find a group of tweets that has at least one term in common with it, and only find the k most similar tweets from those tweets. (</w:t>
      </w:r>
      <w:r w:rsidRPr="00754029">
        <w:fldChar w:fldCharType="begin"/>
      </w:r>
      <w:r w:rsidRPr="00754029">
        <w:instrText xml:space="preserve"> REF _Ref448953937 \h  \* MERGEFORMAT </w:instrText>
      </w:r>
      <w:r w:rsidRPr="00754029">
        <w:fldChar w:fldCharType="separate"/>
      </w:r>
      <w:r w:rsidRPr="00754029">
        <w:t xml:space="preserve">Figure </w:t>
      </w:r>
      <w:r>
        <w:rPr>
          <w:noProof/>
        </w:rPr>
        <w:t>18</w:t>
      </w:r>
      <w:r w:rsidRPr="00754029">
        <w:fldChar w:fldCharType="end"/>
      </w:r>
      <w:r w:rsidRPr="00754029">
        <w:t>)</w:t>
      </w:r>
    </w:p>
    <w:p w14:paraId="2C444665" w14:textId="77777777" w:rsidR="00167E21" w:rsidRPr="00754029" w:rsidRDefault="00167E21" w:rsidP="00167E21">
      <w:pPr>
        <w:pStyle w:val="NormalWeb"/>
        <w:spacing w:before="0" w:beforeAutospacing="0" w:after="0" w:afterAutospacing="0"/>
        <w:ind w:left="720"/>
        <w:jc w:val="both"/>
        <w:rPr>
          <w:rFonts w:eastAsiaTheme="minorHAnsi"/>
          <w:color w:val="595959" w:themeColor="text1" w:themeTint="A6"/>
          <w:lang w:eastAsia="zh-CN"/>
        </w:rPr>
      </w:pPr>
    </w:p>
    <w:p w14:paraId="524D65A9" w14:textId="77777777" w:rsidR="00167E21" w:rsidRPr="00754029" w:rsidRDefault="00167E21" w:rsidP="00167E21">
      <w:pPr>
        <w:keepNext/>
        <w:jc w:val="center"/>
      </w:pPr>
      <w:r w:rsidRPr="00754029">
        <w:rPr>
          <w:rFonts w:eastAsia="Times New Roman"/>
          <w:noProof/>
          <w:color w:val="000000"/>
          <w:sz w:val="22"/>
          <w:szCs w:val="22"/>
        </w:rPr>
        <w:lastRenderedPageBreak/>
        <w:drawing>
          <wp:inline distT="0" distB="0" distL="0" distR="0" wp14:anchorId="037C652E" wp14:editId="56424716">
            <wp:extent cx="2019300" cy="1651000"/>
            <wp:effectExtent l="0" t="0" r="12700" b="0"/>
            <wp:docPr id="35" name="Picture 35" descr="https://lh4.googleusercontent.com/6lOtYyf1SvIwgZz81p6fBX8Mm7x1B1L1xKWv9dRo0XebFnqskHcZVMKnqkHmUvqsB1Geq62x-9ghGzv7C3FPyFUHqkovg9g9U-5pZtX8pi_t_rE2UdyHKVx2PZK6OFtBRFO-_sP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4.googleusercontent.com/6lOtYyf1SvIwgZz81p6fBX8Mm7x1B1L1xKWv9dRo0XebFnqskHcZVMKnqkHmUvqsB1Geq62x-9ghGzv7C3FPyFUHqkovg9g9U-5pZtX8pi_t_rE2UdyHKVx2PZK6OFtBRFO-_sPZ"/>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19300" cy="1651000"/>
                    </a:xfrm>
                    <a:prstGeom prst="rect">
                      <a:avLst/>
                    </a:prstGeom>
                    <a:noFill/>
                    <a:ln>
                      <a:noFill/>
                    </a:ln>
                  </pic:spPr>
                </pic:pic>
              </a:graphicData>
            </a:graphic>
          </wp:inline>
        </w:drawing>
      </w:r>
    </w:p>
    <w:p w14:paraId="7E41DD7B" w14:textId="77777777" w:rsidR="00167E21" w:rsidRPr="00754029" w:rsidRDefault="00167E21" w:rsidP="00167E21">
      <w:pPr>
        <w:pStyle w:val="Caption"/>
        <w:jc w:val="center"/>
      </w:pPr>
      <w:bookmarkStart w:id="65" w:name="_Ref448953918"/>
      <w:bookmarkStart w:id="66" w:name="_Toc450584554"/>
      <w:r w:rsidRPr="00754029">
        <w:t xml:space="preserve">Figure </w:t>
      </w:r>
      <w:r w:rsidR="00330256">
        <w:fldChar w:fldCharType="begin"/>
      </w:r>
      <w:r w:rsidR="00330256">
        <w:instrText xml:space="preserve"> SEQ Figure \* ARABIC </w:instrText>
      </w:r>
      <w:r w:rsidR="00330256">
        <w:fldChar w:fldCharType="separate"/>
      </w:r>
      <w:r w:rsidR="00F101A4">
        <w:rPr>
          <w:noProof/>
        </w:rPr>
        <w:t>18</w:t>
      </w:r>
      <w:r w:rsidR="00330256">
        <w:rPr>
          <w:noProof/>
        </w:rPr>
        <w:fldChar w:fldCharType="end"/>
      </w:r>
      <w:bookmarkEnd w:id="65"/>
      <w:r w:rsidRPr="00754029">
        <w:t xml:space="preserve"> List of tweets each term appears in; output of first MapReduce job</w:t>
      </w:r>
      <w:bookmarkEnd w:id="66"/>
    </w:p>
    <w:p w14:paraId="3FDAB6C3" w14:textId="77777777" w:rsidR="00167E21" w:rsidRPr="00754029" w:rsidRDefault="00167E21" w:rsidP="00167E21"/>
    <w:p w14:paraId="44A23314" w14:textId="77777777" w:rsidR="00167E21" w:rsidRPr="00754029" w:rsidRDefault="00167E21" w:rsidP="00167E21">
      <w:pPr>
        <w:keepNext/>
        <w:jc w:val="center"/>
      </w:pPr>
      <w:r w:rsidRPr="00754029">
        <w:rPr>
          <w:rFonts w:eastAsia="Times New Roman"/>
          <w:noProof/>
          <w:color w:val="000000"/>
          <w:sz w:val="22"/>
          <w:szCs w:val="22"/>
        </w:rPr>
        <w:drawing>
          <wp:inline distT="0" distB="0" distL="0" distR="0" wp14:anchorId="47AE0BBB" wp14:editId="7B04DE9F">
            <wp:extent cx="1879600" cy="965200"/>
            <wp:effectExtent l="0" t="0" r="0" b="0"/>
            <wp:docPr id="36" name="Picture 36" descr="https://lh4.googleusercontent.com/8i6m0RXhpDK6fpvu-af01ayfyjBAk7bvgt3naChkjVIVXcBOHcKuGERcDaRIJezKDT4i1MfQnK5HxVMsWrmbisMgGvR6NVk85BaQbrg-JKNIHmJNQLKbnyQMq5EBpAuXMRHmLBy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4.googleusercontent.com/8i6m0RXhpDK6fpvu-af01ayfyjBAk7bvgt3naChkjVIVXcBOHcKuGERcDaRIJezKDT4i1MfQnK5HxVMsWrmbisMgGvR6NVk85BaQbrg-JKNIHmJNQLKbnyQMq5EBpAuXMRHmLByc"/>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879600" cy="965200"/>
                    </a:xfrm>
                    <a:prstGeom prst="rect">
                      <a:avLst/>
                    </a:prstGeom>
                    <a:noFill/>
                    <a:ln>
                      <a:noFill/>
                    </a:ln>
                  </pic:spPr>
                </pic:pic>
              </a:graphicData>
            </a:graphic>
          </wp:inline>
        </w:drawing>
      </w:r>
    </w:p>
    <w:p w14:paraId="1D8E50BF" w14:textId="77777777" w:rsidR="00167E21" w:rsidRPr="00754029" w:rsidRDefault="00167E21" w:rsidP="00167E21">
      <w:pPr>
        <w:pStyle w:val="Caption"/>
        <w:jc w:val="center"/>
        <w:rPr>
          <w:rFonts w:eastAsia="Times New Roman"/>
        </w:rPr>
      </w:pPr>
      <w:bookmarkStart w:id="67" w:name="_Ref448953937"/>
      <w:bookmarkStart w:id="68" w:name="_Toc450584555"/>
      <w:r w:rsidRPr="00754029">
        <w:t xml:space="preserve">Figure </w:t>
      </w:r>
      <w:r w:rsidR="00330256">
        <w:fldChar w:fldCharType="begin"/>
      </w:r>
      <w:r w:rsidR="00330256">
        <w:instrText xml:space="preserve"> SEQ Figure \* ARABIC </w:instrText>
      </w:r>
      <w:r w:rsidR="00330256">
        <w:fldChar w:fldCharType="separate"/>
      </w:r>
      <w:r w:rsidR="00F101A4">
        <w:rPr>
          <w:noProof/>
        </w:rPr>
        <w:t>19</w:t>
      </w:r>
      <w:r w:rsidR="00330256">
        <w:rPr>
          <w:noProof/>
        </w:rPr>
        <w:fldChar w:fldCharType="end"/>
      </w:r>
      <w:bookmarkEnd w:id="67"/>
      <w:r w:rsidRPr="00754029">
        <w:t xml:space="preserve"> List of tweet IDs similar to each tweet; output of second MapReduce job</w:t>
      </w:r>
      <w:bookmarkEnd w:id="68"/>
    </w:p>
    <w:p w14:paraId="77BC77FD" w14:textId="77777777" w:rsidR="00167E21" w:rsidRPr="00754029" w:rsidRDefault="00167E21" w:rsidP="00167E21">
      <w:pPr>
        <w:pStyle w:val="text"/>
      </w:pPr>
    </w:p>
    <w:p w14:paraId="1454257D" w14:textId="77777777" w:rsidR="00167E21" w:rsidRPr="00754029" w:rsidRDefault="00167E21" w:rsidP="00167E21">
      <w:pPr>
        <w:pStyle w:val="text"/>
        <w:ind w:left="567"/>
      </w:pPr>
      <w:r w:rsidRPr="00754029">
        <w:t>Now, for each tweet we are recommending upon similarity score, we calculate the tf-idf score for each term against the tweets in the group we mentioned above. Each tweet in the group can now be viewed as a vector of tf-idf scores for the terms in this current tweet, so we can compute cosine similarity between them, sort the cosine product and find the k tweets with largest value.</w:t>
      </w:r>
    </w:p>
    <w:p w14:paraId="7B2EFA8F" w14:textId="77777777" w:rsidR="00167E21" w:rsidRPr="00754029" w:rsidRDefault="00167E21" w:rsidP="00167E21">
      <w:pPr>
        <w:pStyle w:val="text"/>
      </w:pPr>
    </w:p>
    <w:p w14:paraId="544F2B19" w14:textId="77777777" w:rsidR="00167E21" w:rsidRPr="00754029" w:rsidRDefault="00167E21" w:rsidP="00167E21">
      <w:pPr>
        <w:keepNext/>
        <w:jc w:val="center"/>
      </w:pPr>
      <w:r w:rsidRPr="00754029">
        <w:rPr>
          <w:rFonts w:eastAsia="Times New Roman"/>
          <w:noProof/>
          <w:color w:val="000000"/>
          <w:sz w:val="22"/>
          <w:szCs w:val="22"/>
        </w:rPr>
        <w:drawing>
          <wp:inline distT="0" distB="0" distL="0" distR="0" wp14:anchorId="04DD63DD" wp14:editId="3C4CD08E">
            <wp:extent cx="5943600" cy="863600"/>
            <wp:effectExtent l="0" t="0" r="0" b="0"/>
            <wp:docPr id="37" name="Picture 37" descr="https://lh3.googleusercontent.com/9qcLJD70dzvAxj0YlArXPjHcP_4HHGuW_JnzVyjVvel94HI_cQrulLtfpS5f-RQvuflHeztuYHX-Le60InOu62fr4BJmrGQObIK9v1kXwqa69rYvbQuXMLCpWnQl8aHCOdP3JP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3.googleusercontent.com/9qcLJD70dzvAxj0YlArXPjHcP_4HHGuW_JnzVyjVvel94HI_cQrulLtfpS5f-RQvuflHeztuYHX-Le60InOu62fr4BJmrGQObIK9v1kXwqa69rYvbQuXMLCpWnQl8aHCOdP3JPnT"/>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43600" cy="863600"/>
                    </a:xfrm>
                    <a:prstGeom prst="rect">
                      <a:avLst/>
                    </a:prstGeom>
                    <a:noFill/>
                    <a:ln>
                      <a:noFill/>
                    </a:ln>
                  </pic:spPr>
                </pic:pic>
              </a:graphicData>
            </a:graphic>
          </wp:inline>
        </w:drawing>
      </w:r>
    </w:p>
    <w:p w14:paraId="7C352E54" w14:textId="77777777" w:rsidR="00167E21" w:rsidRPr="00754029" w:rsidRDefault="00167E21" w:rsidP="00167E21">
      <w:pPr>
        <w:pStyle w:val="Caption"/>
        <w:jc w:val="center"/>
        <w:rPr>
          <w:rFonts w:eastAsia="Times New Roman"/>
        </w:rPr>
      </w:pPr>
      <w:bookmarkStart w:id="69" w:name="_Toc450584556"/>
      <w:r w:rsidRPr="00754029">
        <w:t xml:space="preserve">Figure </w:t>
      </w:r>
      <w:r w:rsidR="00330256">
        <w:fldChar w:fldCharType="begin"/>
      </w:r>
      <w:r w:rsidR="00330256">
        <w:instrText xml:space="preserve"> SEQ Figure \* ARABIC </w:instrText>
      </w:r>
      <w:r w:rsidR="00330256">
        <w:fldChar w:fldCharType="separate"/>
      </w:r>
      <w:r w:rsidR="00F101A4">
        <w:rPr>
          <w:noProof/>
        </w:rPr>
        <w:t>20</w:t>
      </w:r>
      <w:r w:rsidR="00330256">
        <w:rPr>
          <w:noProof/>
        </w:rPr>
        <w:fldChar w:fldCharType="end"/>
      </w:r>
      <w:r w:rsidRPr="00754029">
        <w:t xml:space="preserve"> Compute similarity between tweets</w:t>
      </w:r>
      <w:bookmarkEnd w:id="69"/>
    </w:p>
    <w:p w14:paraId="1F3F3AF6" w14:textId="77777777" w:rsidR="00167E21" w:rsidRPr="00754029" w:rsidRDefault="00167E21" w:rsidP="00167E21">
      <w:pPr>
        <w:keepNext/>
        <w:jc w:val="center"/>
      </w:pPr>
      <w:r w:rsidRPr="00754029">
        <w:rPr>
          <w:rFonts w:eastAsia="Times New Roman"/>
          <w:noProof/>
          <w:color w:val="000000"/>
          <w:sz w:val="22"/>
          <w:szCs w:val="22"/>
        </w:rPr>
        <w:drawing>
          <wp:inline distT="0" distB="0" distL="0" distR="0" wp14:anchorId="69E9A50F" wp14:editId="436E299C">
            <wp:extent cx="5320665" cy="1148263"/>
            <wp:effectExtent l="0" t="0" r="0" b="0"/>
            <wp:docPr id="38" name="Picture 38" descr="https://lh6.googleusercontent.com/Rs3x-ZXrt0SjH090lPWmrYEf2PpZI7X96rJi6IhQtLY9KIaPGjb_ghAtjGu7N_vtoackP7LAtiwHJAsTeYrPQGpxGAYBrp_5BqRpPucPv7cRRTCCK9V6UhuzyX9Gd1hGoJ669it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6.googleusercontent.com/Rs3x-ZXrt0SjH090lPWmrYEf2PpZI7X96rJi6IhQtLY9KIaPGjb_ghAtjGu7N_vtoackP7LAtiwHJAsTeYrPQGpxGAYBrp_5BqRpPucPv7cRRTCCK9V6UhuzyX9Gd1hGoJ669itZ"/>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350849" cy="1154777"/>
                    </a:xfrm>
                    <a:prstGeom prst="rect">
                      <a:avLst/>
                    </a:prstGeom>
                    <a:noFill/>
                    <a:ln>
                      <a:noFill/>
                    </a:ln>
                  </pic:spPr>
                </pic:pic>
              </a:graphicData>
            </a:graphic>
          </wp:inline>
        </w:drawing>
      </w:r>
    </w:p>
    <w:p w14:paraId="57C5BF51" w14:textId="04E18D83" w:rsidR="00167E21" w:rsidRPr="00754029" w:rsidRDefault="00167E21" w:rsidP="00167E21">
      <w:pPr>
        <w:pStyle w:val="Caption"/>
        <w:jc w:val="center"/>
        <w:rPr>
          <w:rFonts w:eastAsia="Times New Roman"/>
        </w:rPr>
      </w:pPr>
      <w:bookmarkStart w:id="70" w:name="_Toc450584557"/>
      <w:r w:rsidRPr="00754029">
        <w:t xml:space="preserve">Figure </w:t>
      </w:r>
      <w:r w:rsidR="00330256">
        <w:fldChar w:fldCharType="begin"/>
      </w:r>
      <w:r w:rsidR="00330256">
        <w:instrText xml:space="preserve"> SEQ Figure \* ARABIC </w:instrText>
      </w:r>
      <w:r w:rsidR="00330256">
        <w:fldChar w:fldCharType="separate"/>
      </w:r>
      <w:r w:rsidR="00F101A4">
        <w:rPr>
          <w:noProof/>
        </w:rPr>
        <w:t>21</w:t>
      </w:r>
      <w:r w:rsidR="00330256">
        <w:rPr>
          <w:noProof/>
        </w:rPr>
        <w:fldChar w:fldCharType="end"/>
      </w:r>
      <w:r w:rsidRPr="00754029">
        <w:t xml:space="preserve"> </w:t>
      </w:r>
      <w:r w:rsidR="00465C48">
        <w:t>T</w:t>
      </w:r>
      <w:r w:rsidRPr="00754029">
        <w:t>f-idf score of each term in different tweets</w:t>
      </w:r>
      <w:bookmarkEnd w:id="70"/>
    </w:p>
    <w:p w14:paraId="584958FF" w14:textId="77777777" w:rsidR="00167E21" w:rsidRPr="00754029" w:rsidRDefault="00167E21" w:rsidP="00167E21">
      <w:pPr>
        <w:pStyle w:val="text"/>
      </w:pPr>
    </w:p>
    <w:p w14:paraId="10E80EEC" w14:textId="77777777" w:rsidR="00167E21" w:rsidRPr="00754029" w:rsidRDefault="00167E21" w:rsidP="00167E21">
      <w:pPr>
        <w:pStyle w:val="text"/>
        <w:ind w:left="567"/>
      </w:pPr>
      <w:r w:rsidRPr="00754029">
        <w:lastRenderedPageBreak/>
        <w:t>In order to demonstrate our result, we run the algorithms on the first 9 tweets in the cluster:</w:t>
      </w:r>
    </w:p>
    <w:p w14:paraId="319136DF" w14:textId="77777777" w:rsidR="00167E21" w:rsidRPr="00754029" w:rsidRDefault="00167E21" w:rsidP="00167E21">
      <w:pPr>
        <w:pStyle w:val="text"/>
      </w:pPr>
    </w:p>
    <w:p w14:paraId="2AF2D943" w14:textId="77777777" w:rsidR="00167E21" w:rsidRPr="00754029" w:rsidRDefault="00167E21" w:rsidP="00167E21">
      <w:pPr>
        <w:keepNext/>
        <w:jc w:val="center"/>
      </w:pPr>
      <w:r w:rsidRPr="00754029">
        <w:rPr>
          <w:rFonts w:eastAsia="Times New Roman"/>
          <w:noProof/>
          <w:color w:val="000000"/>
          <w:sz w:val="22"/>
          <w:szCs w:val="22"/>
        </w:rPr>
        <w:drawing>
          <wp:inline distT="0" distB="0" distL="0" distR="0" wp14:anchorId="743F147E" wp14:editId="33022946">
            <wp:extent cx="5943600" cy="1841500"/>
            <wp:effectExtent l="0" t="0" r="0" b="12700"/>
            <wp:docPr id="39" name="Picture 39" descr="https://lh6.googleusercontent.com/g8E-L55mRrHVH5CoYdN87Y5qLrxZ5QBG_b0d5aEsvPdVALw4WnGhTvvR5gILF58loBV0qkbQ5oprxQrksG-XbMsKHRZy0F9HmozG4-UMI4RvTBu-xm36YrLIvZAhGj27a2I3sP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6.googleusercontent.com/g8E-L55mRrHVH5CoYdN87Y5qLrxZ5QBG_b0d5aEsvPdVALw4WnGhTvvR5gILF58loBV0qkbQ5oprxQrksG-XbMsKHRZy0F9HmozG4-UMI4RvTBu-xm36YrLIvZAhGj27a2I3sPZa"/>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1841500"/>
                    </a:xfrm>
                    <a:prstGeom prst="rect">
                      <a:avLst/>
                    </a:prstGeom>
                    <a:noFill/>
                    <a:ln>
                      <a:noFill/>
                    </a:ln>
                  </pic:spPr>
                </pic:pic>
              </a:graphicData>
            </a:graphic>
          </wp:inline>
        </w:drawing>
      </w:r>
    </w:p>
    <w:p w14:paraId="4185A76C" w14:textId="77777777" w:rsidR="00167E21" w:rsidRPr="00754029" w:rsidRDefault="00167E21" w:rsidP="00167E21">
      <w:pPr>
        <w:pStyle w:val="Caption"/>
        <w:jc w:val="center"/>
        <w:rPr>
          <w:rFonts w:eastAsia="Times New Roman"/>
        </w:rPr>
      </w:pPr>
      <w:bookmarkStart w:id="71" w:name="_Toc450584558"/>
      <w:r w:rsidRPr="00754029">
        <w:t xml:space="preserve">Figure </w:t>
      </w:r>
      <w:r w:rsidR="00330256">
        <w:fldChar w:fldCharType="begin"/>
      </w:r>
      <w:r w:rsidR="00330256">
        <w:instrText xml:space="preserve"> SEQ Figure \* ARABIC </w:instrText>
      </w:r>
      <w:r w:rsidR="00330256">
        <w:fldChar w:fldCharType="separate"/>
      </w:r>
      <w:r w:rsidR="00F101A4">
        <w:rPr>
          <w:noProof/>
        </w:rPr>
        <w:t>22</w:t>
      </w:r>
      <w:r w:rsidR="00330256">
        <w:rPr>
          <w:noProof/>
        </w:rPr>
        <w:fldChar w:fldCharType="end"/>
      </w:r>
      <w:r w:rsidRPr="00754029">
        <w:t xml:space="preserve"> First nine tweets in the cluster, for testing purpose</w:t>
      </w:r>
      <w:bookmarkEnd w:id="71"/>
    </w:p>
    <w:p w14:paraId="3F74AA09" w14:textId="77777777" w:rsidR="00167E21" w:rsidRPr="00754029" w:rsidRDefault="00167E21" w:rsidP="00167E21">
      <w:pPr>
        <w:pStyle w:val="text"/>
        <w:ind w:left="567"/>
      </w:pPr>
      <w:r w:rsidRPr="00754029">
        <w:t>And here is a matrix of the tweet similarity:</w:t>
      </w:r>
    </w:p>
    <w:p w14:paraId="79ABDFE7" w14:textId="77777777" w:rsidR="00167E21" w:rsidRPr="00754029" w:rsidRDefault="00167E21" w:rsidP="00167E21">
      <w:pPr>
        <w:pStyle w:val="text"/>
      </w:pPr>
    </w:p>
    <w:p w14:paraId="51B98971" w14:textId="77777777" w:rsidR="00167E21" w:rsidRPr="00754029" w:rsidRDefault="00167E21" w:rsidP="00167E21">
      <w:pPr>
        <w:keepNext/>
      </w:pPr>
      <w:r w:rsidRPr="00754029">
        <w:rPr>
          <w:rFonts w:eastAsia="Times New Roman"/>
          <w:noProof/>
          <w:color w:val="000000"/>
          <w:sz w:val="22"/>
          <w:szCs w:val="22"/>
        </w:rPr>
        <w:drawing>
          <wp:inline distT="0" distB="0" distL="0" distR="0" wp14:anchorId="74F633E0" wp14:editId="2431033A">
            <wp:extent cx="5661736" cy="2758282"/>
            <wp:effectExtent l="0" t="0" r="2540" b="10795"/>
            <wp:docPr id="40" name="Picture 40" descr="https://lh6.googleusercontent.com/A9NmvFtmGSu7-TbT4MFBQ2Zjh5POxQofPZALtN4lTpLefB9BzUPbFT7TSf9ThnHdFUeqNgi-ITNXPtngd46KJl5SyADOMvRiC5K-nvrUgiNb4XBROED5FNAJMVQJZGHEWZsTsjN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6.googleusercontent.com/A9NmvFtmGSu7-TbT4MFBQ2Zjh5POxQofPZALtN4lTpLefB9BzUPbFT7TSf9ThnHdFUeqNgi-ITNXPtngd46KJl5SyADOMvRiC5K-nvrUgiNb4XBROED5FNAJMVQJZGHEWZsTsjNW"/>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68084" cy="2761375"/>
                    </a:xfrm>
                    <a:prstGeom prst="rect">
                      <a:avLst/>
                    </a:prstGeom>
                    <a:noFill/>
                    <a:ln>
                      <a:noFill/>
                    </a:ln>
                  </pic:spPr>
                </pic:pic>
              </a:graphicData>
            </a:graphic>
          </wp:inline>
        </w:drawing>
      </w:r>
    </w:p>
    <w:p w14:paraId="55DA9CE0" w14:textId="77777777" w:rsidR="00167E21" w:rsidRPr="00754029" w:rsidRDefault="00167E21" w:rsidP="00167E21">
      <w:pPr>
        <w:pStyle w:val="Caption"/>
        <w:jc w:val="center"/>
      </w:pPr>
      <w:bookmarkStart w:id="72" w:name="_Toc450584559"/>
      <w:r w:rsidRPr="00754029">
        <w:t xml:space="preserve">Figure </w:t>
      </w:r>
      <w:r w:rsidR="00330256">
        <w:fldChar w:fldCharType="begin"/>
      </w:r>
      <w:r w:rsidR="00330256">
        <w:instrText xml:space="preserve"> SEQ Figure \* ARABIC </w:instrText>
      </w:r>
      <w:r w:rsidR="00330256">
        <w:fldChar w:fldCharType="separate"/>
      </w:r>
      <w:r w:rsidR="00F101A4">
        <w:rPr>
          <w:noProof/>
        </w:rPr>
        <w:t>23</w:t>
      </w:r>
      <w:r w:rsidR="00330256">
        <w:rPr>
          <w:noProof/>
        </w:rPr>
        <w:fldChar w:fldCharType="end"/>
      </w:r>
      <w:r w:rsidRPr="00754029">
        <w:t xml:space="preserve"> Tweets similarity matrix (of first nine tweets)</w:t>
      </w:r>
      <w:bookmarkEnd w:id="72"/>
    </w:p>
    <w:p w14:paraId="3EC11BA3" w14:textId="77777777" w:rsidR="00167E21" w:rsidRPr="00754029" w:rsidRDefault="00167E21" w:rsidP="00167E21">
      <w:pPr>
        <w:pStyle w:val="Heading2"/>
        <w:rPr>
          <w:rFonts w:ascii="Times New Roman" w:hAnsi="Times New Roman" w:cs="Times New Roman"/>
        </w:rPr>
      </w:pPr>
      <w:bookmarkStart w:id="73" w:name="_Toc450584526"/>
      <w:r w:rsidRPr="00754029">
        <w:rPr>
          <w:rFonts w:ascii="Times New Roman" w:hAnsi="Times New Roman" w:cs="Times New Roman"/>
        </w:rPr>
        <w:t>MapReduce</w:t>
      </w:r>
      <w:bookmarkEnd w:id="73"/>
    </w:p>
    <w:p w14:paraId="114E0306" w14:textId="5BFE91D0" w:rsidR="00167E21" w:rsidRPr="00754029" w:rsidRDefault="00167E21" w:rsidP="00167E21">
      <w:pPr>
        <w:pStyle w:val="text"/>
        <w:ind w:left="567"/>
      </w:pPr>
      <w:r w:rsidRPr="00754029">
        <w:t>Document similarity calculations theoretically take O (n</w:t>
      </w:r>
      <w:r w:rsidRPr="00465C48">
        <w:rPr>
          <w:vertAlign w:val="superscript"/>
        </w:rPr>
        <w:t>2</w:t>
      </w:r>
      <w:r w:rsidRPr="00754029">
        <w:t xml:space="preserve">) time if executed serially. However, we have implemented 2 MapReduce jobs described next. These MapReduce jobs will execute the code on different mappers and reducers in parallel and hence would reduce the time complexity to O (n * m), where n is the total number of documents and m is the potential similar documents for each document which will be a small fraction of n. </w:t>
      </w:r>
    </w:p>
    <w:p w14:paraId="78D6C99A" w14:textId="77777777" w:rsidR="00167E21" w:rsidRPr="00754029" w:rsidRDefault="00167E21" w:rsidP="00167E21">
      <w:pPr>
        <w:pStyle w:val="text"/>
        <w:ind w:left="567"/>
      </w:pPr>
      <w:r w:rsidRPr="00754029">
        <w:br/>
        <w:t xml:space="preserve">In the current state of the project, the pipeline of execution looks like </w:t>
      </w:r>
      <w:r w:rsidRPr="00754029">
        <w:fldChar w:fldCharType="begin"/>
      </w:r>
      <w:r w:rsidRPr="00754029">
        <w:instrText xml:space="preserve"> REF _Ref448953974 \h  \* MERGEFORMAT </w:instrText>
      </w:r>
      <w:r w:rsidRPr="00754029">
        <w:fldChar w:fldCharType="separate"/>
      </w:r>
      <w:r w:rsidR="00465C48" w:rsidRPr="00754029">
        <w:t xml:space="preserve">Figure </w:t>
      </w:r>
      <w:r w:rsidR="00465C48">
        <w:rPr>
          <w:noProof/>
        </w:rPr>
        <w:t>24</w:t>
      </w:r>
      <w:r w:rsidRPr="00754029">
        <w:fldChar w:fldCharType="end"/>
      </w:r>
    </w:p>
    <w:p w14:paraId="630123A3" w14:textId="77777777" w:rsidR="00167E21" w:rsidRPr="00754029" w:rsidRDefault="00167E21" w:rsidP="00167E21">
      <w:pPr>
        <w:pStyle w:val="text"/>
      </w:pPr>
    </w:p>
    <w:p w14:paraId="3DC10672" w14:textId="77777777" w:rsidR="00167E21" w:rsidRPr="00754029" w:rsidRDefault="00167E21" w:rsidP="00167E21">
      <w:pPr>
        <w:keepNext/>
      </w:pPr>
      <w:r w:rsidRPr="00754029">
        <w:rPr>
          <w:rFonts w:eastAsia="Times New Roman"/>
          <w:noProof/>
          <w:color w:val="000000"/>
          <w:sz w:val="22"/>
          <w:szCs w:val="22"/>
        </w:rPr>
        <w:drawing>
          <wp:inline distT="0" distB="0" distL="0" distR="0" wp14:anchorId="07557C73" wp14:editId="7593F9FA">
            <wp:extent cx="5943600" cy="1567815"/>
            <wp:effectExtent l="0" t="0" r="0" b="6985"/>
            <wp:docPr id="44" name="Picture 44" descr="https://lh5.googleusercontent.com/pbLLKARBxgMJBJIKF37m1HKn2uqEVZweahZGnY_1Pi0OeVZnkrLNHnmiyp6GQ88xxC9unVP8sQEuXCfZda1JyL3Jk-SFHT6v93Y5RDl8PAzqtfifCnFajVkm0kxufl2eAH6LoB_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lh5.googleusercontent.com/pbLLKARBxgMJBJIKF37m1HKn2uqEVZweahZGnY_1Pi0OeVZnkrLNHnmiyp6GQ88xxC9unVP8sQEuXCfZda1JyL3Jk-SFHT6v93Y5RDl8PAzqtfifCnFajVkm0kxufl2eAH6LoB_K"/>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1567815"/>
                    </a:xfrm>
                    <a:prstGeom prst="rect">
                      <a:avLst/>
                    </a:prstGeom>
                    <a:noFill/>
                    <a:ln>
                      <a:noFill/>
                    </a:ln>
                  </pic:spPr>
                </pic:pic>
              </a:graphicData>
            </a:graphic>
          </wp:inline>
        </w:drawing>
      </w:r>
    </w:p>
    <w:p w14:paraId="31212246" w14:textId="77777777" w:rsidR="00167E21" w:rsidRPr="00754029" w:rsidRDefault="00167E21" w:rsidP="00167E21">
      <w:pPr>
        <w:pStyle w:val="Caption"/>
        <w:jc w:val="center"/>
        <w:rPr>
          <w:rFonts w:eastAsia="Times New Roman"/>
        </w:rPr>
      </w:pPr>
      <w:bookmarkStart w:id="74" w:name="_Ref448953974"/>
      <w:bookmarkStart w:id="75" w:name="_Toc450584560"/>
      <w:r w:rsidRPr="00754029">
        <w:t xml:space="preserve">Figure </w:t>
      </w:r>
      <w:r w:rsidR="00330256">
        <w:fldChar w:fldCharType="begin"/>
      </w:r>
      <w:r w:rsidR="00330256">
        <w:instrText xml:space="preserve"> SEQ Figure \* ARABIC </w:instrText>
      </w:r>
      <w:r w:rsidR="00330256">
        <w:fldChar w:fldCharType="separate"/>
      </w:r>
      <w:r w:rsidR="00F101A4">
        <w:rPr>
          <w:noProof/>
        </w:rPr>
        <w:t>24</w:t>
      </w:r>
      <w:r w:rsidR="00330256">
        <w:rPr>
          <w:noProof/>
        </w:rPr>
        <w:fldChar w:fldCharType="end"/>
      </w:r>
      <w:bookmarkEnd w:id="74"/>
      <w:r w:rsidRPr="00754029">
        <w:rPr>
          <w:noProof/>
        </w:rPr>
        <w:t xml:space="preserve"> Pipline of execution</w:t>
      </w:r>
      <w:bookmarkEnd w:id="75"/>
    </w:p>
    <w:p w14:paraId="5F2CAF9E" w14:textId="77777777" w:rsidR="00167E21" w:rsidRPr="00754029" w:rsidRDefault="00167E21" w:rsidP="00167E21">
      <w:pPr>
        <w:pStyle w:val="text"/>
        <w:ind w:left="567"/>
      </w:pPr>
      <w:r w:rsidRPr="00754029">
        <w:t xml:space="preserve">The output file will contain, for each tweet, potentially similar tweets that can be recommended to the user on a ‘more like this’ page if that tweet appears in the search results of the query. For example, for tweet id 1 (tid 1 in </w:t>
      </w:r>
      <w:r w:rsidRPr="00754029">
        <w:fldChar w:fldCharType="begin"/>
      </w:r>
      <w:r w:rsidRPr="00754029">
        <w:instrText xml:space="preserve"> REF _Ref448953974 \h  \* MERGEFORMAT </w:instrText>
      </w:r>
      <w:r w:rsidRPr="00754029">
        <w:fldChar w:fldCharType="separate"/>
      </w:r>
      <w:r w:rsidR="00465C48" w:rsidRPr="00754029">
        <w:t xml:space="preserve">Figure </w:t>
      </w:r>
      <w:r w:rsidR="00465C48">
        <w:rPr>
          <w:noProof/>
        </w:rPr>
        <w:t>24</w:t>
      </w:r>
      <w:r w:rsidRPr="00754029">
        <w:fldChar w:fldCharType="end"/>
      </w:r>
      <w:r w:rsidRPr="00754029">
        <w:t xml:space="preserve">), tweet 2, 3 and 4 (tid 2, tid 3 and tid 4) can be recommended as similar tweets to the user, based on the document similarity. However these tweets need to be ranked based on their exact cosine similarity before displaying the recommendations. </w:t>
      </w:r>
    </w:p>
    <w:p w14:paraId="505A3895" w14:textId="77777777" w:rsidR="00167E21" w:rsidRPr="00754029" w:rsidRDefault="00167E21" w:rsidP="00167E21">
      <w:pPr>
        <w:pStyle w:val="text"/>
      </w:pPr>
    </w:p>
    <w:p w14:paraId="30399375" w14:textId="77777777" w:rsidR="00167E21" w:rsidRPr="00754029" w:rsidRDefault="00167E21" w:rsidP="00167E21">
      <w:pPr>
        <w:pStyle w:val="Heading3"/>
        <w:rPr>
          <w:rFonts w:ascii="Times New Roman" w:hAnsi="Times New Roman" w:cs="Times New Roman"/>
        </w:rPr>
      </w:pPr>
      <w:bookmarkStart w:id="76" w:name="_Toc450584527"/>
      <w:r w:rsidRPr="00754029">
        <w:rPr>
          <w:rFonts w:ascii="Times New Roman" w:hAnsi="Times New Roman" w:cs="Times New Roman"/>
        </w:rPr>
        <w:t>MR-1:</w:t>
      </w:r>
      <w:bookmarkEnd w:id="76"/>
    </w:p>
    <w:p w14:paraId="2BDAB57D" w14:textId="77777777" w:rsidR="00167E21" w:rsidRPr="00754029" w:rsidRDefault="00167E21" w:rsidP="00167E21">
      <w:pPr>
        <w:pStyle w:val="text"/>
        <w:ind w:left="567"/>
      </w:pPr>
      <w:r w:rsidRPr="00754029">
        <w:t xml:space="preserve">The input to the first mapper will be the file containing tweet IDs and content of those tweets, with one tweet per line. The tweet ID and its content will be separated by a space.  The mapper process will read one line (tweet) at a time from standard input. We are using the Hadoop streaming API, which reads from the tweet input file and feeds them to the standard input of the different parallel map tasks. It will tokenize the line into two parts, the first being tweet ID and second part being the tweet content. It will further tokenize the tweet content to extract all the terms. It will then print multiple key-value pairs for each tweet to standard output. Each key-value pair will be as shown in </w:t>
      </w:r>
      <w:r w:rsidRPr="00754029">
        <w:fldChar w:fldCharType="begin"/>
      </w:r>
      <w:r w:rsidRPr="00754029">
        <w:instrText xml:space="preserve"> REF _Ref448954001 \h  \* MERGEFORMAT </w:instrText>
      </w:r>
      <w:r w:rsidRPr="00754029">
        <w:fldChar w:fldCharType="separate"/>
      </w:r>
      <w:r w:rsidR="00465C48" w:rsidRPr="00754029">
        <w:t xml:space="preserve">Figure </w:t>
      </w:r>
      <w:r w:rsidR="00465C48">
        <w:rPr>
          <w:noProof/>
        </w:rPr>
        <w:t>25</w:t>
      </w:r>
      <w:r w:rsidRPr="00754029">
        <w:fldChar w:fldCharType="end"/>
      </w:r>
      <w:r w:rsidRPr="00754029">
        <w:t>. The keys will be the lemmatized terms from the tweet content and if this term is not a stop word only then will the mapper print its key-value pair, value being the tweet ID.</w:t>
      </w:r>
    </w:p>
    <w:p w14:paraId="007148EB" w14:textId="77777777" w:rsidR="00167E21" w:rsidRPr="00754029" w:rsidRDefault="00167E21" w:rsidP="00167E21">
      <w:pPr>
        <w:keepNext/>
        <w:jc w:val="center"/>
      </w:pPr>
      <w:r w:rsidRPr="00754029">
        <w:rPr>
          <w:rFonts w:eastAsia="Times New Roman"/>
          <w:noProof/>
          <w:color w:val="000000"/>
          <w:sz w:val="22"/>
          <w:szCs w:val="22"/>
        </w:rPr>
        <w:lastRenderedPageBreak/>
        <w:drawing>
          <wp:inline distT="0" distB="0" distL="0" distR="0" wp14:anchorId="48E9E07C" wp14:editId="4F55C7D8">
            <wp:extent cx="1714500" cy="2269490"/>
            <wp:effectExtent l="0" t="0" r="12700" b="0"/>
            <wp:docPr id="45" name="Picture 45" descr="https://lh3.googleusercontent.com/dt8RlwFWk3cFTICe-zMHINYo4feTacOnEzZtm_uPRMosMezrm-Kafnv4VQBV0UseiJjCzBXYCOv159QRM_vIqihEoJHnGCQzVFCvVuhjQFoDq3v7x3hn23zJScIUYcjaKKxaXNU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lh3.googleusercontent.com/dt8RlwFWk3cFTICe-zMHINYo4feTacOnEzZtm_uPRMosMezrm-Kafnv4VQBV0UseiJjCzBXYCOv159QRM_vIqihEoJHnGCQzVFCvVuhjQFoDq3v7x3hn23zJScIUYcjaKKxaXNUc"/>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714500" cy="2269490"/>
                    </a:xfrm>
                    <a:prstGeom prst="rect">
                      <a:avLst/>
                    </a:prstGeom>
                    <a:noFill/>
                    <a:ln>
                      <a:noFill/>
                    </a:ln>
                  </pic:spPr>
                </pic:pic>
              </a:graphicData>
            </a:graphic>
          </wp:inline>
        </w:drawing>
      </w:r>
    </w:p>
    <w:p w14:paraId="1506FDF2" w14:textId="77777777" w:rsidR="00167E21" w:rsidRPr="00754029" w:rsidRDefault="00167E21" w:rsidP="00167E21">
      <w:pPr>
        <w:pStyle w:val="Caption"/>
        <w:jc w:val="center"/>
        <w:rPr>
          <w:rFonts w:eastAsia="Times New Roman"/>
        </w:rPr>
      </w:pPr>
      <w:bookmarkStart w:id="77" w:name="_Ref448954001"/>
      <w:bookmarkStart w:id="78" w:name="_Toc450584561"/>
      <w:r w:rsidRPr="00754029">
        <w:t xml:space="preserve">Figure </w:t>
      </w:r>
      <w:r w:rsidR="00330256">
        <w:fldChar w:fldCharType="begin"/>
      </w:r>
      <w:r w:rsidR="00330256">
        <w:instrText xml:space="preserve"> SEQ Figure \* ARABIC </w:instrText>
      </w:r>
      <w:r w:rsidR="00330256">
        <w:fldChar w:fldCharType="separate"/>
      </w:r>
      <w:r w:rsidR="00F101A4">
        <w:rPr>
          <w:noProof/>
        </w:rPr>
        <w:t>25</w:t>
      </w:r>
      <w:r w:rsidR="00330256">
        <w:rPr>
          <w:noProof/>
        </w:rPr>
        <w:fldChar w:fldCharType="end"/>
      </w:r>
      <w:bookmarkEnd w:id="77"/>
      <w:r w:rsidRPr="00754029">
        <w:t xml:space="preserve"> output of mapper of MR-1</w:t>
      </w:r>
      <w:bookmarkEnd w:id="78"/>
    </w:p>
    <w:p w14:paraId="4848E496" w14:textId="77777777" w:rsidR="00167E21" w:rsidRPr="00754029" w:rsidRDefault="00167E21" w:rsidP="00167E21">
      <w:pPr>
        <w:pStyle w:val="text"/>
      </w:pPr>
    </w:p>
    <w:p w14:paraId="2F763243" w14:textId="77777777" w:rsidR="00167E21" w:rsidRPr="00754029" w:rsidRDefault="00167E21" w:rsidP="00167E21">
      <w:pPr>
        <w:pStyle w:val="text"/>
        <w:ind w:left="567"/>
      </w:pPr>
      <w:r w:rsidRPr="00754029">
        <w:t xml:space="preserve">The Hadoop MapReduce framework will sort the emitted key-value pairs for all the tweets. Hence all the keys with the same value will be grouped together internally in the framework before the reducer process is called. The framework will feed these sorted key-value pairs to the standard input of the reducer processes. Hence the reducer process of the first MapReduce job will see key-value pairs having the same keys, in sequential fashion. The reducer process will append all the values (tweet IDs) for a single key (term) in a comma separated values (CSV) format and emit a key-value pair where the key will be the term and the value will be the tweet IDs in CSV format as shown in </w:t>
      </w:r>
      <w:r w:rsidRPr="00754029">
        <w:fldChar w:fldCharType="begin"/>
      </w:r>
      <w:r w:rsidRPr="00754029">
        <w:instrText xml:space="preserve"> REF _Ref448954001 \h  \* MERGEFORMAT </w:instrText>
      </w:r>
      <w:r w:rsidRPr="00754029">
        <w:fldChar w:fldCharType="separate"/>
      </w:r>
      <w:r w:rsidR="00465C48" w:rsidRPr="00754029">
        <w:t xml:space="preserve">Figure </w:t>
      </w:r>
      <w:r w:rsidR="00465C48">
        <w:rPr>
          <w:noProof/>
        </w:rPr>
        <w:t>25</w:t>
      </w:r>
      <w:r w:rsidRPr="00754029">
        <w:fldChar w:fldCharType="end"/>
      </w:r>
      <w:r w:rsidRPr="00754029">
        <w:t>.</w:t>
      </w:r>
    </w:p>
    <w:p w14:paraId="6472F560" w14:textId="77777777" w:rsidR="00167E21" w:rsidRPr="00754029" w:rsidRDefault="00167E21" w:rsidP="00167E21">
      <w:pPr>
        <w:pStyle w:val="text"/>
      </w:pPr>
    </w:p>
    <w:p w14:paraId="293C5731" w14:textId="77777777" w:rsidR="00167E21" w:rsidRPr="00754029" w:rsidRDefault="00167E21" w:rsidP="00167E21">
      <w:pPr>
        <w:pStyle w:val="Heading3"/>
        <w:rPr>
          <w:rFonts w:ascii="Times New Roman" w:hAnsi="Times New Roman" w:cs="Times New Roman"/>
        </w:rPr>
      </w:pPr>
      <w:bookmarkStart w:id="79" w:name="_Toc450584528"/>
      <w:r w:rsidRPr="00754029">
        <w:rPr>
          <w:rFonts w:ascii="Times New Roman" w:hAnsi="Times New Roman" w:cs="Times New Roman"/>
        </w:rPr>
        <w:t>MR-2:</w:t>
      </w:r>
      <w:bookmarkEnd w:id="79"/>
    </w:p>
    <w:p w14:paraId="0AE9BB2F" w14:textId="77777777" w:rsidR="00167E21" w:rsidRPr="00754029" w:rsidRDefault="00167E21" w:rsidP="00167E21">
      <w:pPr>
        <w:pStyle w:val="text"/>
        <w:ind w:left="567"/>
      </w:pPr>
      <w:r w:rsidRPr="00754029">
        <w:t xml:space="preserve">We use the output of the first MapReduce job as the input to the next MapReduce job. We will again use Hadoop streaming API to read the key-value pairs that were produced by the reducer of the first MapReduce job. Hadoop streaming will feed one line at time from the output of the first job to the standard input of the mapper process of the second job. This second mapper process will tokenize all the tweet IDs from the value fields and emit all the combinations of the tweet IDs along with mirror pairs as shown in </w:t>
      </w:r>
      <w:r w:rsidRPr="00754029">
        <w:fldChar w:fldCharType="begin"/>
      </w:r>
      <w:r w:rsidRPr="00754029">
        <w:instrText xml:space="preserve"> REF _Ref448954038 \h  \* MERGEFORMAT </w:instrText>
      </w:r>
      <w:r w:rsidRPr="00754029">
        <w:fldChar w:fldCharType="separate"/>
      </w:r>
      <w:r w:rsidR="00465C48" w:rsidRPr="00754029">
        <w:t xml:space="preserve">Figure </w:t>
      </w:r>
      <w:r w:rsidR="00465C48">
        <w:rPr>
          <w:noProof/>
        </w:rPr>
        <w:t>26</w:t>
      </w:r>
      <w:r w:rsidRPr="00754029">
        <w:fldChar w:fldCharType="end"/>
      </w:r>
      <w:r w:rsidRPr="00754029">
        <w:t xml:space="preserve">. </w:t>
      </w:r>
    </w:p>
    <w:p w14:paraId="43BEBF62" w14:textId="77777777" w:rsidR="00167E21" w:rsidRPr="00754029" w:rsidRDefault="00167E21" w:rsidP="00167E21">
      <w:pPr>
        <w:keepNext/>
        <w:jc w:val="center"/>
      </w:pPr>
      <w:r w:rsidRPr="00754029">
        <w:rPr>
          <w:rFonts w:eastAsia="Times New Roman"/>
          <w:noProof/>
          <w:color w:val="000000"/>
          <w:sz w:val="22"/>
          <w:szCs w:val="22"/>
        </w:rPr>
        <w:lastRenderedPageBreak/>
        <w:drawing>
          <wp:inline distT="0" distB="0" distL="0" distR="0" wp14:anchorId="28E0784C" wp14:editId="4673B262">
            <wp:extent cx="1303325" cy="2158484"/>
            <wp:effectExtent l="0" t="0" r="0" b="635"/>
            <wp:docPr id="46" name="Picture 46" descr="ic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icture1.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311123" cy="2171398"/>
                    </a:xfrm>
                    <a:prstGeom prst="rect">
                      <a:avLst/>
                    </a:prstGeom>
                    <a:noFill/>
                    <a:ln>
                      <a:noFill/>
                    </a:ln>
                  </pic:spPr>
                </pic:pic>
              </a:graphicData>
            </a:graphic>
          </wp:inline>
        </w:drawing>
      </w:r>
    </w:p>
    <w:p w14:paraId="07C0ED1E" w14:textId="77777777" w:rsidR="00167E21" w:rsidRPr="00754029" w:rsidRDefault="00167E21" w:rsidP="00167E21">
      <w:pPr>
        <w:pStyle w:val="Caption"/>
        <w:jc w:val="center"/>
        <w:rPr>
          <w:rFonts w:eastAsia="Times New Roman"/>
        </w:rPr>
      </w:pPr>
      <w:bookmarkStart w:id="80" w:name="_Ref448954038"/>
      <w:bookmarkStart w:id="81" w:name="_Toc450584562"/>
      <w:r w:rsidRPr="00754029">
        <w:t xml:space="preserve">Figure </w:t>
      </w:r>
      <w:r w:rsidR="00330256">
        <w:fldChar w:fldCharType="begin"/>
      </w:r>
      <w:r w:rsidR="00330256">
        <w:instrText xml:space="preserve"> SEQ Figure \* ARABIC </w:instrText>
      </w:r>
      <w:r w:rsidR="00330256">
        <w:fldChar w:fldCharType="separate"/>
      </w:r>
      <w:r w:rsidR="00F101A4">
        <w:rPr>
          <w:noProof/>
        </w:rPr>
        <w:t>26</w:t>
      </w:r>
      <w:r w:rsidR="00330256">
        <w:rPr>
          <w:noProof/>
        </w:rPr>
        <w:fldChar w:fldCharType="end"/>
      </w:r>
      <w:bookmarkEnd w:id="80"/>
      <w:r w:rsidRPr="00754029">
        <w:t xml:space="preserve"> Output of mapper of MR-2</w:t>
      </w:r>
      <w:bookmarkEnd w:id="81"/>
    </w:p>
    <w:p w14:paraId="0F555B90" w14:textId="77777777" w:rsidR="00167E21" w:rsidRPr="00754029" w:rsidRDefault="00167E21" w:rsidP="00167E21">
      <w:pPr>
        <w:pStyle w:val="text"/>
        <w:ind w:left="567"/>
      </w:pPr>
      <w:r w:rsidRPr="00754029">
        <w:t xml:space="preserve">The Hadoop framework will sort these key-value pairs according to their key values and hence all the key-value pairs having same tweet ID will be grouped together. The framework will then feed these sorted key-value pairs to the standard input of the reducer processes. The reducer process will group together all the value fields (tweet IDs) with the same key values (also tweet IDs) in CSV format and print to standard output the key-value pairs where key will be the tweet ID and value will be a CSV formatted string having other tweet IDs having certain terms in common with the tweet ID of the key field. This final output of the reducer of the second MapReduce job is shown in </w:t>
      </w:r>
      <w:r w:rsidRPr="00754029">
        <w:fldChar w:fldCharType="begin"/>
      </w:r>
      <w:r w:rsidRPr="00754029">
        <w:instrText xml:space="preserve"> REF _Ref448954048 \h  \* MERGEFORMAT </w:instrText>
      </w:r>
      <w:r w:rsidRPr="00754029">
        <w:fldChar w:fldCharType="separate"/>
      </w:r>
      <w:r w:rsidR="00465C48" w:rsidRPr="00754029">
        <w:t xml:space="preserve">Figure </w:t>
      </w:r>
      <w:r w:rsidR="00465C48">
        <w:rPr>
          <w:noProof/>
        </w:rPr>
        <w:t>27</w:t>
      </w:r>
      <w:r w:rsidRPr="00754029">
        <w:fldChar w:fldCharType="end"/>
      </w:r>
      <w:r w:rsidRPr="00754029">
        <w:rPr>
          <w:b/>
          <w:bCs/>
        </w:rPr>
        <w:t>.</w:t>
      </w:r>
    </w:p>
    <w:p w14:paraId="58A6579C" w14:textId="77777777" w:rsidR="00167E21" w:rsidRPr="00754029" w:rsidRDefault="00167E21" w:rsidP="00167E21">
      <w:pPr>
        <w:pStyle w:val="text"/>
      </w:pPr>
    </w:p>
    <w:p w14:paraId="007BF3A3" w14:textId="77777777" w:rsidR="00167E21" w:rsidRPr="00754029" w:rsidRDefault="00167E21" w:rsidP="00167E21">
      <w:pPr>
        <w:keepNext/>
        <w:jc w:val="center"/>
      </w:pPr>
      <w:r w:rsidRPr="00754029">
        <w:rPr>
          <w:rFonts w:eastAsia="Times New Roman"/>
          <w:noProof/>
          <w:color w:val="000000"/>
          <w:sz w:val="22"/>
          <w:szCs w:val="22"/>
        </w:rPr>
        <w:drawing>
          <wp:inline distT="0" distB="0" distL="0" distR="0" wp14:anchorId="5F8F2AF9" wp14:editId="12707657">
            <wp:extent cx="2106295" cy="1551305"/>
            <wp:effectExtent l="0" t="0" r="1905" b="0"/>
            <wp:docPr id="47" name="Picture 47" descr="https://lh6.googleusercontent.com/tX60gIV10fM3uU0_KS8ECnx7fOY-r2UsJWkhEjXAyLo1sP-e0RCB5fAwhnPhoihhyF-Go3-90_Ft0vAllXq3qhOVS2PK-5ipN2iBQJp8LmR7wMGkcrp-xggaslakrm7PTSM0Y7Z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lh6.googleusercontent.com/tX60gIV10fM3uU0_KS8ECnx7fOY-r2UsJWkhEjXAyLo1sP-e0RCB5fAwhnPhoihhyF-Go3-90_Ft0vAllXq3qhOVS2PK-5ipN2iBQJp8LmR7wMGkcrp-xggaslakrm7PTSM0Y7ZC"/>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106295" cy="1551305"/>
                    </a:xfrm>
                    <a:prstGeom prst="rect">
                      <a:avLst/>
                    </a:prstGeom>
                    <a:noFill/>
                    <a:ln>
                      <a:noFill/>
                    </a:ln>
                  </pic:spPr>
                </pic:pic>
              </a:graphicData>
            </a:graphic>
          </wp:inline>
        </w:drawing>
      </w:r>
    </w:p>
    <w:p w14:paraId="2E3E6046" w14:textId="77777777" w:rsidR="00167E21" w:rsidRPr="00754029" w:rsidRDefault="00167E21" w:rsidP="00167E21">
      <w:pPr>
        <w:pStyle w:val="Caption"/>
        <w:jc w:val="center"/>
      </w:pPr>
      <w:bookmarkStart w:id="82" w:name="_Ref448954048"/>
      <w:bookmarkStart w:id="83" w:name="_Toc450584563"/>
      <w:r w:rsidRPr="00754029">
        <w:t xml:space="preserve">Figure </w:t>
      </w:r>
      <w:r w:rsidR="00330256">
        <w:fldChar w:fldCharType="begin"/>
      </w:r>
      <w:r w:rsidR="00330256">
        <w:instrText xml:space="preserve"> SEQ Figure \* ARABIC </w:instrText>
      </w:r>
      <w:r w:rsidR="00330256">
        <w:fldChar w:fldCharType="separate"/>
      </w:r>
      <w:r w:rsidR="00F101A4">
        <w:rPr>
          <w:noProof/>
        </w:rPr>
        <w:t>27</w:t>
      </w:r>
      <w:r w:rsidR="00330256">
        <w:rPr>
          <w:noProof/>
        </w:rPr>
        <w:fldChar w:fldCharType="end"/>
      </w:r>
      <w:bookmarkEnd w:id="82"/>
      <w:r w:rsidRPr="00754029">
        <w:t xml:space="preserve"> Output of reducer of MR-2</w:t>
      </w:r>
      <w:bookmarkEnd w:id="83"/>
    </w:p>
    <w:p w14:paraId="2A002FC7" w14:textId="77777777" w:rsidR="00167E21" w:rsidRPr="00754029" w:rsidRDefault="00167E21" w:rsidP="00167E21">
      <w:pPr>
        <w:pStyle w:val="Heading2"/>
        <w:rPr>
          <w:rFonts w:ascii="Times New Roman" w:hAnsi="Times New Roman" w:cs="Times New Roman"/>
        </w:rPr>
      </w:pPr>
      <w:bookmarkStart w:id="84" w:name="_Toc450584529"/>
      <w:r w:rsidRPr="00754029">
        <w:rPr>
          <w:rFonts w:ascii="Times New Roman" w:hAnsi="Times New Roman" w:cs="Times New Roman"/>
        </w:rPr>
        <w:t>MapReduce Code</w:t>
      </w:r>
      <w:bookmarkEnd w:id="84"/>
    </w:p>
    <w:p w14:paraId="6435BC2C" w14:textId="77777777" w:rsidR="00167E21" w:rsidRPr="00754029" w:rsidRDefault="00167E21" w:rsidP="00167E21">
      <w:pPr>
        <w:ind w:left="567"/>
      </w:pPr>
      <w:r w:rsidRPr="00754029">
        <w:t xml:space="preserve">Even though we are not using this approach, we have uploaded our working code to the following location:  </w:t>
      </w:r>
      <w:hyperlink r:id="rId40" w:history="1">
        <w:r w:rsidRPr="00754029">
          <w:rPr>
            <w:rStyle w:val="Hyperlink"/>
          </w:rPr>
          <w:t>https://drive.google.com/open?id=0B1ivYOQz7rFlYndBZXF6TV8xcG8</w:t>
        </w:r>
      </w:hyperlink>
    </w:p>
    <w:p w14:paraId="7C80C221" w14:textId="77777777" w:rsidR="00167E21" w:rsidRPr="00754029" w:rsidRDefault="00167E21" w:rsidP="00167E21">
      <w:pPr>
        <w:ind w:left="720"/>
        <w:jc w:val="both"/>
      </w:pPr>
    </w:p>
    <w:p w14:paraId="72A461EC" w14:textId="77777777" w:rsidR="00167E21" w:rsidRPr="00754029" w:rsidRDefault="00167E21" w:rsidP="00167E21">
      <w:pPr>
        <w:ind w:left="567"/>
        <w:jc w:val="both"/>
      </w:pPr>
      <w:r w:rsidRPr="00754029">
        <w:t>Files included -</w:t>
      </w:r>
    </w:p>
    <w:p w14:paraId="274D9758" w14:textId="77777777" w:rsidR="00167E21" w:rsidRPr="00754029" w:rsidRDefault="00167E21" w:rsidP="00167E21">
      <w:pPr>
        <w:numPr>
          <w:ilvl w:val="0"/>
          <w:numId w:val="16"/>
        </w:numPr>
        <w:jc w:val="both"/>
      </w:pPr>
      <w:r w:rsidRPr="00754029">
        <w:t>isrmapper1.py – Mapper for first stage, outputs term-document (k-v) pairs</w:t>
      </w:r>
    </w:p>
    <w:p w14:paraId="66B3C124" w14:textId="6F4E0FD2" w:rsidR="00167E21" w:rsidRPr="00754029" w:rsidRDefault="00167E21" w:rsidP="00167E21">
      <w:pPr>
        <w:numPr>
          <w:ilvl w:val="0"/>
          <w:numId w:val="16"/>
        </w:numPr>
        <w:jc w:val="both"/>
      </w:pPr>
      <w:r w:rsidRPr="00754029">
        <w:t>isrreducer1.py – Reducer for first stage, aggregates all terms and documents which contains them as the csv separated value (term - doc1</w:t>
      </w:r>
      <w:r w:rsidR="00465C48" w:rsidRPr="00754029">
        <w:t>, doc2</w:t>
      </w:r>
      <w:r w:rsidRPr="00754029">
        <w:t>,</w:t>
      </w:r>
      <w:r w:rsidR="00465C48">
        <w:t xml:space="preserve"> … </w:t>
      </w:r>
      <w:r w:rsidRPr="00754029">
        <w:t>doc_n)</w:t>
      </w:r>
    </w:p>
    <w:p w14:paraId="1905686F" w14:textId="77777777" w:rsidR="00167E21" w:rsidRPr="00754029" w:rsidRDefault="00167E21" w:rsidP="00167E21">
      <w:pPr>
        <w:numPr>
          <w:ilvl w:val="0"/>
          <w:numId w:val="16"/>
        </w:numPr>
        <w:jc w:val="both"/>
      </w:pPr>
      <w:r w:rsidRPr="00754029">
        <w:lastRenderedPageBreak/>
        <w:t>isrmapper2.py – Mapper for second stage, outputs document-document (k-v) pairs</w:t>
      </w:r>
    </w:p>
    <w:p w14:paraId="0CEE1E91" w14:textId="3169DEB5" w:rsidR="00167E21" w:rsidRPr="00167E21" w:rsidRDefault="00167E21" w:rsidP="00167E21">
      <w:pPr>
        <w:numPr>
          <w:ilvl w:val="0"/>
          <w:numId w:val="16"/>
        </w:numPr>
        <w:jc w:val="both"/>
      </w:pPr>
      <w:r w:rsidRPr="00754029">
        <w:t>isrreducer2.py – Reducer for second stage, aggregates document IDs and other docum</w:t>
      </w:r>
      <w:r>
        <w:t xml:space="preserve">ents with similar terms (doc1, </w:t>
      </w:r>
      <w:r w:rsidRPr="00754029">
        <w:t>doc2, doc3,</w:t>
      </w:r>
      <w:r>
        <w:rPr>
          <w:rFonts w:hint="eastAsia"/>
        </w:rPr>
        <w:t xml:space="preserve"> </w:t>
      </w:r>
      <w:r w:rsidRPr="00754029">
        <w:t>…)</w:t>
      </w:r>
    </w:p>
    <w:p w14:paraId="460FE10A" w14:textId="77777777" w:rsidR="00111078" w:rsidRPr="00754029" w:rsidRDefault="00111078" w:rsidP="00111078">
      <w:pPr>
        <w:pStyle w:val="Heading1"/>
        <w:rPr>
          <w:rFonts w:ascii="Times New Roman" w:hAnsi="Times New Roman" w:cs="Times New Roman"/>
        </w:rPr>
      </w:pPr>
      <w:bookmarkStart w:id="85" w:name="_Toc450584530"/>
      <w:r w:rsidRPr="00754029">
        <w:rPr>
          <w:rFonts w:ascii="Times New Roman" w:hAnsi="Times New Roman" w:cs="Times New Roman"/>
        </w:rPr>
        <w:t>Challenges</w:t>
      </w:r>
      <w:bookmarkEnd w:id="85"/>
    </w:p>
    <w:p w14:paraId="6A390BD4" w14:textId="77777777" w:rsidR="00111078" w:rsidRPr="00754029" w:rsidRDefault="00111078" w:rsidP="00111078">
      <w:pPr>
        <w:ind w:left="567"/>
        <w:jc w:val="both"/>
      </w:pPr>
      <w:r w:rsidRPr="00754029">
        <w:t>The first challenge is that there will be no user information at all in our information retrieval system at the beginning; chances are that most of the users will be guests and won’t have long-term login history for us to keep track of. Hence, we won’t be able to call Twitter’s API and request a certain user’s history from Twitter and make personalized recommendations. This forces us to focus on ad-hoc recommendations, start with item-based algorithms and hybrid with collaborative filtering as we get more user data.</w:t>
      </w:r>
    </w:p>
    <w:p w14:paraId="2987C3FF" w14:textId="77777777" w:rsidR="00111078" w:rsidRPr="00754029" w:rsidRDefault="00111078" w:rsidP="00111078">
      <w:pPr>
        <w:ind w:left="720"/>
        <w:jc w:val="both"/>
      </w:pPr>
    </w:p>
    <w:p w14:paraId="5876CA67" w14:textId="77777777" w:rsidR="00111078" w:rsidRPr="00754029" w:rsidRDefault="00111078" w:rsidP="00111078">
      <w:pPr>
        <w:ind w:left="567"/>
        <w:jc w:val="both"/>
      </w:pPr>
      <w:r w:rsidRPr="00754029">
        <w:t>We have talked to the Solr team and Front End team and requested from them user information like session, query history, search results, viewing history, clicks and so on. We might not be able to get all that information, but anything we get from those teams, will be added to the user vector and used to calculate user similarity for recommendations. Hence, we design our work as follows:</w:t>
      </w:r>
    </w:p>
    <w:p w14:paraId="603FB72B" w14:textId="77777777" w:rsidR="00111078" w:rsidRPr="00754029" w:rsidRDefault="00111078" w:rsidP="00111078">
      <w:pPr>
        <w:pStyle w:val="ListParagraph"/>
        <w:numPr>
          <w:ilvl w:val="0"/>
          <w:numId w:val="8"/>
        </w:numPr>
        <w:jc w:val="both"/>
      </w:pPr>
      <w:r w:rsidRPr="00754029">
        <w:t>The first user visits our system and makes the first query</w:t>
      </w:r>
    </w:p>
    <w:p w14:paraId="0762E017" w14:textId="77777777" w:rsidR="00111078" w:rsidRPr="00754029" w:rsidRDefault="00111078" w:rsidP="00111078">
      <w:pPr>
        <w:pStyle w:val="ListParagraph"/>
        <w:numPr>
          <w:ilvl w:val="0"/>
          <w:numId w:val="8"/>
        </w:numPr>
        <w:jc w:val="both"/>
      </w:pPr>
      <w:r w:rsidRPr="00754029">
        <w:t>We recommend to this user documents that are similar to the search results (using item-based clustering)</w:t>
      </w:r>
    </w:p>
    <w:p w14:paraId="773B824E" w14:textId="77777777" w:rsidR="00111078" w:rsidRPr="00754029" w:rsidRDefault="00111078" w:rsidP="00111078">
      <w:pPr>
        <w:pStyle w:val="ListParagraph"/>
        <w:numPr>
          <w:ilvl w:val="0"/>
          <w:numId w:val="8"/>
        </w:numPr>
        <w:jc w:val="both"/>
      </w:pPr>
      <w:r w:rsidRPr="00754029">
        <w:t>Starting from the second user, we calculate the similarity between the current user and previous users. If they are similar enough (above a certain threshold) we will hybrid with user-based algorithms to make better recommendations.</w:t>
      </w:r>
    </w:p>
    <w:p w14:paraId="4102F421" w14:textId="77777777" w:rsidR="00111078" w:rsidRPr="00754029" w:rsidRDefault="00111078" w:rsidP="00111078">
      <w:pPr>
        <w:pStyle w:val="ListParagraph"/>
        <w:ind w:left="1080"/>
        <w:jc w:val="both"/>
      </w:pPr>
    </w:p>
    <w:p w14:paraId="295C7154" w14:textId="77777777" w:rsidR="00111078" w:rsidRPr="00754029" w:rsidRDefault="00111078" w:rsidP="00111078">
      <w:pPr>
        <w:ind w:left="567"/>
        <w:jc w:val="both"/>
      </w:pPr>
      <w:r w:rsidRPr="00754029">
        <w:t xml:space="preserve">There are a lot of recommendation systems in the e-commerce industry, from which we can learn the algorithms and adapt some of their features to our concerns. </w:t>
      </w:r>
    </w:p>
    <w:p w14:paraId="5A74671A" w14:textId="77777777" w:rsidR="00111078" w:rsidRPr="00754029" w:rsidRDefault="00111078" w:rsidP="00111078">
      <w:pPr>
        <w:ind w:left="567"/>
        <w:jc w:val="both"/>
      </w:pPr>
    </w:p>
    <w:p w14:paraId="3EA42424" w14:textId="77777777" w:rsidR="00111078" w:rsidRPr="00754029" w:rsidRDefault="00111078" w:rsidP="00111078">
      <w:pPr>
        <w:ind w:left="567"/>
        <w:jc w:val="both"/>
      </w:pPr>
      <w:r w:rsidRPr="00754029">
        <w:t>After the first two development phases, we realize that the it requires more work than expected on Front End team’s side to provide user information to us. Such being the case, we will take our GRAs’ suggestions to generate some random user data as a starting point to build user-based recommendation system.</w:t>
      </w:r>
    </w:p>
    <w:p w14:paraId="3A0B4ECC" w14:textId="77777777" w:rsidR="00111078" w:rsidRPr="00754029" w:rsidRDefault="00111078" w:rsidP="00111078">
      <w:pPr>
        <w:ind w:left="567"/>
        <w:jc w:val="both"/>
      </w:pPr>
    </w:p>
    <w:p w14:paraId="5EDABA28" w14:textId="77777777" w:rsidR="00111078" w:rsidRPr="00754029" w:rsidRDefault="00111078" w:rsidP="00111078">
      <w:pPr>
        <w:ind w:left="567"/>
        <w:jc w:val="both"/>
      </w:pPr>
      <w:r w:rsidRPr="00754029">
        <w:t>Another challenge is we are getting dynamic results from the Solr team, and not having used Solr before. We will also need to talk to the Solr team and Front End team to discuss more about our input and output format, so that we can embed our software into the overall system.</w:t>
      </w:r>
    </w:p>
    <w:p w14:paraId="08246667" w14:textId="77777777" w:rsidR="00111078" w:rsidRPr="00754029" w:rsidRDefault="00111078" w:rsidP="00111078">
      <w:pPr>
        <w:ind w:left="567"/>
        <w:jc w:val="both"/>
      </w:pPr>
    </w:p>
    <w:p w14:paraId="77793709" w14:textId="77777777" w:rsidR="00111078" w:rsidRPr="00754029" w:rsidRDefault="00111078" w:rsidP="00111078">
      <w:pPr>
        <w:ind w:left="567"/>
        <w:jc w:val="both"/>
      </w:pPr>
      <w:r w:rsidRPr="00754029">
        <w:t>To tackle this challenge, we have migrated to Apache Spark to do all the implementation, and as mentioned above, will bypass the format issue by generating temporary random user data. In the next phase, we are looking to explore the MoreLikeThis handler provided by Lucene.</w:t>
      </w:r>
    </w:p>
    <w:p w14:paraId="00414843" w14:textId="77777777" w:rsidR="00111078" w:rsidRPr="00754029" w:rsidRDefault="00111078" w:rsidP="00111078">
      <w:pPr>
        <w:ind w:left="567"/>
        <w:jc w:val="both"/>
      </w:pPr>
      <w:r w:rsidRPr="00754029">
        <w:lastRenderedPageBreak/>
        <w:br/>
        <w:t xml:space="preserve">Last but not least, we also need to decide how many recommendations to make to users. An intuitive solution is to adjust this number according to user’s choice, but we will need to read previous user studies, as well as consider computation time to make a reasonable estimation. </w:t>
      </w:r>
    </w:p>
    <w:p w14:paraId="637DECB5" w14:textId="77777777" w:rsidR="00111078" w:rsidRPr="00754029" w:rsidRDefault="00111078" w:rsidP="00111078">
      <w:pPr>
        <w:ind w:left="567"/>
        <w:jc w:val="both"/>
      </w:pPr>
    </w:p>
    <w:p w14:paraId="6766B3AE" w14:textId="1396674D" w:rsidR="00111078" w:rsidRDefault="00111078" w:rsidP="00111078">
      <w:pPr>
        <w:ind w:left="567"/>
        <w:jc w:val="both"/>
      </w:pPr>
      <w:r w:rsidRPr="00754029">
        <w:t>For this challenge, we are storing all the similarity computation results in comma separated value (csv) format and store them in two columns in HBase, so that the other teams can decide how many recommendations to use by themselves.</w:t>
      </w:r>
    </w:p>
    <w:p w14:paraId="1BF8B2B0" w14:textId="77777777" w:rsidR="00166DB4" w:rsidRPr="00754029" w:rsidRDefault="00D87F02" w:rsidP="00166DB4">
      <w:pPr>
        <w:pStyle w:val="Heading1"/>
        <w:rPr>
          <w:rFonts w:ascii="Times New Roman" w:hAnsi="Times New Roman" w:cs="Times New Roman"/>
        </w:rPr>
      </w:pPr>
      <w:bookmarkStart w:id="86" w:name="_Toc450584531"/>
      <w:r w:rsidRPr="00754029">
        <w:rPr>
          <w:rFonts w:ascii="Times New Roman" w:hAnsi="Times New Roman" w:cs="Times New Roman"/>
        </w:rPr>
        <w:t>Evaluation</w:t>
      </w:r>
      <w:bookmarkEnd w:id="86"/>
    </w:p>
    <w:p w14:paraId="3C681E41" w14:textId="1237BF5A" w:rsidR="00F52D78" w:rsidRPr="00F52D78" w:rsidRDefault="00166DB4" w:rsidP="00F52D78">
      <w:pPr>
        <w:pStyle w:val="Heading2"/>
        <w:rPr>
          <w:rFonts w:ascii="Times New Roman" w:hAnsi="Times New Roman" w:cs="Times New Roman"/>
        </w:rPr>
      </w:pPr>
      <w:bookmarkStart w:id="87" w:name="_Toc450584532"/>
      <w:r w:rsidRPr="00754029">
        <w:rPr>
          <w:rFonts w:ascii="Times New Roman" w:hAnsi="Times New Roman" w:cs="Times New Roman"/>
        </w:rPr>
        <w:t>User-based recommendation</w:t>
      </w:r>
      <w:bookmarkEnd w:id="87"/>
    </w:p>
    <w:p w14:paraId="3E65A738" w14:textId="2CAA8C82" w:rsidR="00F52D78" w:rsidRDefault="00166DB4" w:rsidP="00F52D78">
      <w:pPr>
        <w:pStyle w:val="text"/>
      </w:pPr>
      <w:r w:rsidRPr="00754029">
        <w:t>Although we are not working</w:t>
      </w:r>
      <w:r w:rsidR="00F52D78">
        <w:t xml:space="preserve"> on real user data, we did</w:t>
      </w:r>
      <w:r w:rsidRPr="00754029">
        <w:t xml:space="preserve"> </w:t>
      </w:r>
      <w:r w:rsidR="00F52D78">
        <w:t>an</w:t>
      </w:r>
      <w:r w:rsidRPr="00754029">
        <w:t xml:space="preserve"> initial evaluation on our recommendation system on the training set to have a general idea of </w:t>
      </w:r>
      <w:r w:rsidR="00F52D78">
        <w:t xml:space="preserve">the </w:t>
      </w:r>
      <w:r w:rsidRPr="00754029">
        <w:t>system performance. We compute</w:t>
      </w:r>
      <w:r w:rsidR="00F52D78">
        <w:t>d</w:t>
      </w:r>
      <w:r w:rsidRPr="00754029">
        <w:t xml:space="preserve"> the rating score of each (user, document) from our self-generated fake user data (training set) and compute</w:t>
      </w:r>
      <w:r w:rsidR="00F52D78">
        <w:t>d</w:t>
      </w:r>
      <w:r w:rsidRPr="00754029">
        <w:t xml:space="preserve"> the mean squared error. The error value has order of magnitude 10</w:t>
      </w:r>
      <w:r w:rsidRPr="00754029">
        <w:rPr>
          <w:vertAlign w:val="superscript"/>
        </w:rPr>
        <w:t>-4</w:t>
      </w:r>
      <w:r w:rsidRPr="00754029">
        <w:t>.</w:t>
      </w:r>
    </w:p>
    <w:p w14:paraId="121A01FC" w14:textId="77777777" w:rsidR="00874223" w:rsidRDefault="00874223" w:rsidP="00F52D78">
      <w:pPr>
        <w:pStyle w:val="text"/>
      </w:pPr>
    </w:p>
    <w:p w14:paraId="73472083" w14:textId="14AB7E53" w:rsidR="00874223" w:rsidRPr="00754029" w:rsidRDefault="00874223" w:rsidP="00F52D78">
      <w:pPr>
        <w:pStyle w:val="text"/>
      </w:pPr>
      <w:r>
        <w:rPr>
          <w:color w:val="000000"/>
        </w:rPr>
        <w:t>Because the user data is faked, the user’s clicking history are made of random tweets. It is hard for us to find ways to evaluate the result. Once we have the real user in the system, we can do further evaluation.</w:t>
      </w:r>
    </w:p>
    <w:p w14:paraId="7FB48EBF" w14:textId="77777777" w:rsidR="00F52D78" w:rsidRDefault="00F52D78" w:rsidP="00166DB4"/>
    <w:p w14:paraId="4CD53849" w14:textId="2ADD2EF3" w:rsidR="00F52D78" w:rsidRDefault="00F52D78" w:rsidP="00F52D78">
      <w:pPr>
        <w:pStyle w:val="Heading2"/>
      </w:pPr>
      <w:bookmarkStart w:id="88" w:name="_Toc450584533"/>
      <w:r>
        <w:t>Item-based Recommendations</w:t>
      </w:r>
      <w:bookmarkEnd w:id="88"/>
    </w:p>
    <w:p w14:paraId="21FC1F1F" w14:textId="368B01D5" w:rsidR="004700B7" w:rsidRPr="00F52D78" w:rsidRDefault="00F52D78" w:rsidP="004700B7">
      <w:pPr>
        <w:pStyle w:val="text"/>
      </w:pPr>
      <w:r>
        <w:t xml:space="preserve">We used mean squared error for these recommendations as well. As stated in the user manual section, we are using a minimum threshold as an input to the DIMSUM algorithm. </w:t>
      </w:r>
      <w:r w:rsidR="004700B7">
        <w:t xml:space="preserve">This threshold produces estimates of the column similarities but its correctness is guaranteed for those column pairs whose threshold is greater than the minimum threshold. To do this, we compute the absolute column similarities as well and compare the results with the results obtained by providing minimum threshold. </w:t>
      </w:r>
    </w:p>
    <w:p w14:paraId="0A104180" w14:textId="04652F1A" w:rsidR="00876AFC" w:rsidRDefault="00876AFC" w:rsidP="00EF7C37">
      <w:pPr>
        <w:pStyle w:val="Heading1"/>
        <w:rPr>
          <w:rFonts w:ascii="Times New Roman" w:hAnsi="Times New Roman" w:cs="Times New Roman"/>
        </w:rPr>
      </w:pPr>
      <w:bookmarkStart w:id="89" w:name="_Toc450584534"/>
      <w:r w:rsidRPr="00754029">
        <w:rPr>
          <w:rFonts w:ascii="Times New Roman" w:hAnsi="Times New Roman" w:cs="Times New Roman"/>
        </w:rPr>
        <w:t>Future Work</w:t>
      </w:r>
      <w:bookmarkEnd w:id="89"/>
    </w:p>
    <w:p w14:paraId="0DE0C464" w14:textId="43C888E0" w:rsidR="00B34885" w:rsidRDefault="003E288F" w:rsidP="00B34885">
      <w:pPr>
        <w:pStyle w:val="text"/>
      </w:pPr>
      <w:r>
        <w:t>In this project, we compl</w:t>
      </w:r>
      <w:r w:rsidR="00B34885">
        <w:t>eted 2 types of recommendations:</w:t>
      </w:r>
    </w:p>
    <w:p w14:paraId="6E73D421" w14:textId="48D48636" w:rsidR="003E288F" w:rsidRDefault="003E288F" w:rsidP="003E288F">
      <w:pPr>
        <w:pStyle w:val="text"/>
        <w:numPr>
          <w:ilvl w:val="0"/>
          <w:numId w:val="28"/>
        </w:numPr>
      </w:pPr>
      <w:r>
        <w:t>Item-based recommendations</w:t>
      </w:r>
    </w:p>
    <w:p w14:paraId="3FBC1852" w14:textId="3CC5ADAC" w:rsidR="003E288F" w:rsidRDefault="003E288F" w:rsidP="003E288F">
      <w:pPr>
        <w:pStyle w:val="text"/>
        <w:numPr>
          <w:ilvl w:val="0"/>
          <w:numId w:val="28"/>
        </w:numPr>
      </w:pPr>
      <w:r>
        <w:t>User-based recommendations</w:t>
      </w:r>
    </w:p>
    <w:p w14:paraId="67EE51D1" w14:textId="7701FB82" w:rsidR="003E288F" w:rsidRPr="003E288F" w:rsidRDefault="003E288F" w:rsidP="003E288F">
      <w:pPr>
        <w:pStyle w:val="text"/>
      </w:pPr>
      <w:r>
        <w:t>There can be a third type, which is the hybrid of the two approaches. This approach mi</w:t>
      </w:r>
      <w:r w:rsidR="00FC229C">
        <w:t xml:space="preserve">ght produce more accurate recommendations to enhance the user interaction with the system. This approach will combine the user preferences as well as the items frequently purchased together. The recommendation system built using this hybrid approach is more likely to be used in the industry because of the increased user satisfaction. We believe this is a great direction for the future </w:t>
      </w:r>
      <w:r w:rsidR="00FC229C">
        <w:lastRenderedPageBreak/>
        <w:t xml:space="preserve">of this project, since we have achieved the first 2 basic types of recommendations. However the only road block can be the lack </w:t>
      </w:r>
      <w:r w:rsidR="00C8602A">
        <w:t xml:space="preserve">of genuine </w:t>
      </w:r>
      <w:r w:rsidR="00FC229C">
        <w:t>user browsing history</w:t>
      </w:r>
      <w:r w:rsidR="00C8602A">
        <w:t>, since in the class setting such as this class, very few people would actually browse documents in the system to generate browsing history.</w:t>
      </w:r>
    </w:p>
    <w:p w14:paraId="7FCBEC97" w14:textId="77777777" w:rsidR="00C023E6" w:rsidRPr="00754029" w:rsidRDefault="005307C5" w:rsidP="00EF7C37">
      <w:pPr>
        <w:pStyle w:val="Heading1"/>
        <w:rPr>
          <w:rFonts w:ascii="Times New Roman" w:hAnsi="Times New Roman" w:cs="Times New Roman"/>
        </w:rPr>
      </w:pPr>
      <w:bookmarkStart w:id="90" w:name="_Toc450584535"/>
      <w:r w:rsidRPr="00754029">
        <w:rPr>
          <w:rFonts w:ascii="Times New Roman" w:hAnsi="Times New Roman" w:cs="Times New Roman"/>
        </w:rPr>
        <w:t>Acknowledgements</w:t>
      </w:r>
      <w:bookmarkEnd w:id="90"/>
    </w:p>
    <w:p w14:paraId="2B8C2673" w14:textId="77777777" w:rsidR="001C71AD" w:rsidRPr="001C71AD" w:rsidRDefault="001C71AD" w:rsidP="001C71AD">
      <w:pPr>
        <w:pStyle w:val="text"/>
        <w:ind w:left="567"/>
      </w:pPr>
      <w:r w:rsidRPr="001C71AD">
        <w:t>NSF grant IIS - 1319578, III: Small: Integrated Digital Event Archiving and Library (IDEAL).</w:t>
      </w:r>
    </w:p>
    <w:p w14:paraId="3EE09F54" w14:textId="77777777" w:rsidR="001C71AD" w:rsidRDefault="001C71AD" w:rsidP="00395E2C">
      <w:pPr>
        <w:pStyle w:val="text"/>
        <w:ind w:left="567"/>
      </w:pPr>
    </w:p>
    <w:p w14:paraId="1C0D9F66" w14:textId="33421584" w:rsidR="00657E05" w:rsidRPr="00754029" w:rsidRDefault="001C71AD" w:rsidP="00395E2C">
      <w:pPr>
        <w:pStyle w:val="text"/>
        <w:ind w:left="567"/>
      </w:pPr>
      <w:r>
        <w:rPr>
          <w:rFonts w:hint="eastAsia"/>
        </w:rPr>
        <w:t xml:space="preserve">Besides </w:t>
      </w:r>
      <w:r>
        <w:t>that</w:t>
      </w:r>
      <w:r>
        <w:rPr>
          <w:rFonts w:hint="eastAsia"/>
        </w:rPr>
        <w:t xml:space="preserve">, </w:t>
      </w:r>
      <w:r>
        <w:t>w</w:t>
      </w:r>
      <w:r w:rsidR="00657E05" w:rsidRPr="00754029">
        <w:t xml:space="preserve">e want to thank Dr. Fox and </w:t>
      </w:r>
      <w:r w:rsidR="00C166F2" w:rsidRPr="00754029">
        <w:t>our GR</w:t>
      </w:r>
      <w:r w:rsidR="00CA6093" w:rsidRPr="00754029">
        <w:t xml:space="preserve">As Mohamed Magdy Farag and Sunshin Lee for guiding and advising us. </w:t>
      </w:r>
      <w:r w:rsidR="00CE18EB" w:rsidRPr="00754029">
        <w:t xml:space="preserve">We </w:t>
      </w:r>
      <w:r w:rsidR="00C93F42" w:rsidRPr="00754029">
        <w:t xml:space="preserve">want to thank NSF for grant IIS - 1319578, Integrated Digital Event Archiving and Library (IDEAL). </w:t>
      </w:r>
      <w:r w:rsidR="00CA6093" w:rsidRPr="00754029">
        <w:t>We are also gr</w:t>
      </w:r>
      <w:r w:rsidR="00C166F2" w:rsidRPr="00754029">
        <w:t>ateful</w:t>
      </w:r>
      <w:r w:rsidR="00CA6093" w:rsidRPr="00754029">
        <w:t xml:space="preserve"> for the effort by </w:t>
      </w:r>
      <w:r w:rsidR="00D06B53" w:rsidRPr="00754029">
        <w:t xml:space="preserve">the </w:t>
      </w:r>
      <w:r w:rsidR="00CA6093" w:rsidRPr="00754029">
        <w:t>Front-end and Solr team to communicate and provide the data we need to implement the system. Last but not least, we thank the whole class for discussing the problems and learn</w:t>
      </w:r>
      <w:r w:rsidR="00C166F2" w:rsidRPr="00754029">
        <w:t>ing</w:t>
      </w:r>
      <w:r w:rsidR="00CA6093" w:rsidRPr="00754029">
        <w:t xml:space="preserve"> about information retrieval together.</w:t>
      </w:r>
    </w:p>
    <w:p w14:paraId="0A59C0D3" w14:textId="77777777" w:rsidR="00CA6093" w:rsidRPr="00754029" w:rsidRDefault="00CA6093" w:rsidP="00395E2C">
      <w:pPr>
        <w:pStyle w:val="text"/>
        <w:ind w:left="567"/>
      </w:pPr>
    </w:p>
    <w:p w14:paraId="607DB71F" w14:textId="75C184B9" w:rsidR="00B21430" w:rsidRPr="00754029" w:rsidRDefault="00B21430" w:rsidP="00395E2C">
      <w:pPr>
        <w:pStyle w:val="text"/>
        <w:ind w:left="567"/>
      </w:pPr>
      <w:r w:rsidRPr="00754029">
        <w:t xml:space="preserve">We will </w:t>
      </w:r>
      <w:r w:rsidR="00657E05" w:rsidRPr="00754029">
        <w:t>keep updating</w:t>
      </w:r>
      <w:r w:rsidRPr="00754029">
        <w:t xml:space="preserve"> this section when we finished and pay respect to all the people and resources that helped us through the semester.</w:t>
      </w:r>
    </w:p>
    <w:p w14:paraId="6DBCB361" w14:textId="79DD5C40" w:rsidR="00C8083B" w:rsidRPr="00754029" w:rsidRDefault="004412D3" w:rsidP="00EF7C37">
      <w:pPr>
        <w:pStyle w:val="Heading1"/>
        <w:rPr>
          <w:rFonts w:ascii="Times New Roman" w:hAnsi="Times New Roman" w:cs="Times New Roman"/>
        </w:rPr>
      </w:pPr>
      <w:bookmarkStart w:id="91" w:name="_Toc450584536"/>
      <w:r w:rsidRPr="00754029">
        <w:rPr>
          <w:rFonts w:ascii="Times New Roman" w:hAnsi="Times New Roman" w:cs="Times New Roman"/>
        </w:rPr>
        <w:t>Timeline</w:t>
      </w:r>
      <w:bookmarkEnd w:id="91"/>
    </w:p>
    <w:tbl>
      <w:tblPr>
        <w:tblW w:w="8866" w:type="dxa"/>
        <w:tblInd w:w="-10" w:type="dxa"/>
        <w:tblLook w:val="04A0" w:firstRow="1" w:lastRow="0" w:firstColumn="1" w:lastColumn="0" w:noHBand="0" w:noVBand="1"/>
      </w:tblPr>
      <w:tblGrid>
        <w:gridCol w:w="1147"/>
        <w:gridCol w:w="5812"/>
        <w:gridCol w:w="1907"/>
      </w:tblGrid>
      <w:tr w:rsidR="00456CF9" w:rsidRPr="00754029" w14:paraId="4A7F56F2" w14:textId="0D9F4F24" w:rsidTr="000D0D02">
        <w:trPr>
          <w:trHeight w:val="330"/>
        </w:trPr>
        <w:tc>
          <w:tcPr>
            <w:tcW w:w="114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110E16EA" w14:textId="77777777" w:rsidR="004D7C2D" w:rsidRPr="00754029" w:rsidRDefault="004D7C2D" w:rsidP="00B21430">
            <w:pPr>
              <w:spacing w:line="276" w:lineRule="auto"/>
              <w:rPr>
                <w:rFonts w:eastAsia="Times New Roman"/>
                <w:b/>
                <w:color w:val="595959"/>
                <w:lang w:eastAsia="en-US"/>
              </w:rPr>
            </w:pPr>
            <w:r w:rsidRPr="00754029">
              <w:rPr>
                <w:rFonts w:eastAsia="Times New Roman"/>
                <w:b/>
                <w:color w:val="595959"/>
                <w:lang w:eastAsia="en-US"/>
              </w:rPr>
              <w:t>Time</w:t>
            </w:r>
          </w:p>
        </w:tc>
        <w:tc>
          <w:tcPr>
            <w:tcW w:w="5812" w:type="dxa"/>
            <w:tcBorders>
              <w:top w:val="single" w:sz="8" w:space="0" w:color="000000"/>
              <w:left w:val="nil"/>
              <w:bottom w:val="single" w:sz="8" w:space="0" w:color="000000"/>
              <w:right w:val="single" w:sz="8" w:space="0" w:color="000000"/>
            </w:tcBorders>
            <w:shd w:val="clear" w:color="auto" w:fill="auto"/>
            <w:vAlign w:val="center"/>
            <w:hideMark/>
          </w:tcPr>
          <w:p w14:paraId="6491DAAF" w14:textId="7D767648" w:rsidR="004D7C2D" w:rsidRPr="00754029" w:rsidRDefault="004D7C2D" w:rsidP="004D7C2D">
            <w:pPr>
              <w:spacing w:line="276" w:lineRule="auto"/>
              <w:rPr>
                <w:rFonts w:eastAsia="Times New Roman"/>
                <w:b/>
                <w:color w:val="595959"/>
                <w:lang w:eastAsia="en-US"/>
              </w:rPr>
            </w:pPr>
            <w:r w:rsidRPr="00754029">
              <w:rPr>
                <w:rFonts w:eastAsia="Times New Roman"/>
                <w:b/>
                <w:color w:val="595959"/>
                <w:lang w:eastAsia="en-US"/>
              </w:rPr>
              <w:t>Work Planned</w:t>
            </w:r>
          </w:p>
        </w:tc>
        <w:tc>
          <w:tcPr>
            <w:tcW w:w="1907" w:type="dxa"/>
            <w:tcBorders>
              <w:top w:val="single" w:sz="8" w:space="0" w:color="000000"/>
              <w:left w:val="nil"/>
              <w:bottom w:val="single" w:sz="8" w:space="0" w:color="000000"/>
              <w:right w:val="single" w:sz="8" w:space="0" w:color="000000"/>
            </w:tcBorders>
            <w:vAlign w:val="center"/>
          </w:tcPr>
          <w:p w14:paraId="33ABDF7C" w14:textId="45973A73" w:rsidR="004D7C2D" w:rsidRPr="00754029" w:rsidRDefault="004D7C2D" w:rsidP="00456CF9">
            <w:pPr>
              <w:spacing w:line="276" w:lineRule="auto"/>
              <w:jc w:val="center"/>
              <w:rPr>
                <w:rFonts w:eastAsia="Times New Roman"/>
                <w:b/>
                <w:color w:val="595959"/>
                <w:lang w:eastAsia="en-US"/>
              </w:rPr>
            </w:pPr>
            <w:r w:rsidRPr="00754029">
              <w:rPr>
                <w:rFonts w:eastAsia="Times New Roman"/>
                <w:b/>
                <w:color w:val="595959"/>
                <w:lang w:eastAsia="en-US"/>
              </w:rPr>
              <w:t>Work Progress</w:t>
            </w:r>
          </w:p>
        </w:tc>
      </w:tr>
      <w:tr w:rsidR="00456CF9" w:rsidRPr="00754029" w14:paraId="6B03B61E" w14:textId="63A975DB" w:rsidTr="000D0D02">
        <w:trPr>
          <w:trHeight w:val="645"/>
        </w:trPr>
        <w:tc>
          <w:tcPr>
            <w:tcW w:w="1147" w:type="dxa"/>
            <w:tcBorders>
              <w:top w:val="nil"/>
              <w:left w:val="single" w:sz="8" w:space="0" w:color="000000"/>
              <w:bottom w:val="single" w:sz="8" w:space="0" w:color="000000"/>
              <w:right w:val="single" w:sz="8" w:space="0" w:color="000000"/>
            </w:tcBorders>
            <w:shd w:val="clear" w:color="auto" w:fill="auto"/>
            <w:vAlign w:val="center"/>
            <w:hideMark/>
          </w:tcPr>
          <w:p w14:paraId="123766EC"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Week 1</w:t>
            </w:r>
          </w:p>
        </w:tc>
        <w:tc>
          <w:tcPr>
            <w:tcW w:w="5812" w:type="dxa"/>
            <w:tcBorders>
              <w:top w:val="nil"/>
              <w:left w:val="nil"/>
              <w:bottom w:val="single" w:sz="8" w:space="0" w:color="000000"/>
              <w:right w:val="single" w:sz="8" w:space="0" w:color="000000"/>
            </w:tcBorders>
            <w:shd w:val="clear" w:color="auto" w:fill="auto"/>
            <w:vAlign w:val="center"/>
            <w:hideMark/>
          </w:tcPr>
          <w:p w14:paraId="72741983"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Reading Chapter 11 of a new book by Zhai and Massung. Getting background knowledge about collaborative filtering</w:t>
            </w:r>
          </w:p>
        </w:tc>
        <w:tc>
          <w:tcPr>
            <w:tcW w:w="1907" w:type="dxa"/>
            <w:tcBorders>
              <w:top w:val="nil"/>
              <w:left w:val="nil"/>
              <w:bottom w:val="single" w:sz="8" w:space="0" w:color="000000"/>
              <w:right w:val="single" w:sz="8" w:space="0" w:color="000000"/>
            </w:tcBorders>
            <w:vAlign w:val="center"/>
          </w:tcPr>
          <w:p w14:paraId="771B3C48" w14:textId="68312248" w:rsidR="004D7C2D" w:rsidRPr="00754029" w:rsidRDefault="00456CF9" w:rsidP="00456CF9">
            <w:pPr>
              <w:spacing w:line="276" w:lineRule="auto"/>
              <w:jc w:val="center"/>
              <w:rPr>
                <w:rFonts w:eastAsia="Times New Roman"/>
                <w:color w:val="595959"/>
                <w:lang w:eastAsia="en-US"/>
              </w:rPr>
            </w:pPr>
            <w:r w:rsidRPr="00754029">
              <w:rPr>
                <w:rFonts w:eastAsia="Times New Roman"/>
                <w:color w:val="595959"/>
                <w:lang w:eastAsia="en-US"/>
              </w:rPr>
              <w:t>Done</w:t>
            </w:r>
          </w:p>
        </w:tc>
      </w:tr>
      <w:tr w:rsidR="00456CF9" w:rsidRPr="00754029" w14:paraId="40404764" w14:textId="6AE47B4F" w:rsidTr="000D0D02">
        <w:trPr>
          <w:trHeight w:val="493"/>
        </w:trPr>
        <w:tc>
          <w:tcPr>
            <w:tcW w:w="1147" w:type="dxa"/>
            <w:tcBorders>
              <w:top w:val="nil"/>
              <w:left w:val="single" w:sz="8" w:space="0" w:color="000000"/>
              <w:bottom w:val="single" w:sz="8" w:space="0" w:color="000000"/>
              <w:right w:val="single" w:sz="8" w:space="0" w:color="000000"/>
            </w:tcBorders>
            <w:shd w:val="clear" w:color="auto" w:fill="auto"/>
            <w:vAlign w:val="center"/>
            <w:hideMark/>
          </w:tcPr>
          <w:p w14:paraId="086E7CBC"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Week 2</w:t>
            </w:r>
          </w:p>
        </w:tc>
        <w:tc>
          <w:tcPr>
            <w:tcW w:w="5812" w:type="dxa"/>
            <w:tcBorders>
              <w:top w:val="nil"/>
              <w:left w:val="nil"/>
              <w:bottom w:val="single" w:sz="8" w:space="0" w:color="000000"/>
              <w:right w:val="single" w:sz="8" w:space="0" w:color="000000"/>
            </w:tcBorders>
            <w:shd w:val="clear" w:color="auto" w:fill="auto"/>
            <w:vAlign w:val="center"/>
            <w:hideMark/>
          </w:tcPr>
          <w:p w14:paraId="11B3F810"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Reading other papers related to the project</w:t>
            </w:r>
          </w:p>
        </w:tc>
        <w:tc>
          <w:tcPr>
            <w:tcW w:w="1907" w:type="dxa"/>
            <w:tcBorders>
              <w:top w:val="nil"/>
              <w:left w:val="nil"/>
              <w:bottom w:val="single" w:sz="8" w:space="0" w:color="000000"/>
              <w:right w:val="single" w:sz="8" w:space="0" w:color="000000"/>
            </w:tcBorders>
            <w:vAlign w:val="center"/>
          </w:tcPr>
          <w:p w14:paraId="5A5B67EE" w14:textId="3FFD202A" w:rsidR="004D7C2D" w:rsidRPr="00754029" w:rsidRDefault="00456CF9" w:rsidP="00456CF9">
            <w:pPr>
              <w:spacing w:line="276" w:lineRule="auto"/>
              <w:jc w:val="center"/>
              <w:rPr>
                <w:rFonts w:eastAsia="Times New Roman"/>
                <w:color w:val="595959"/>
                <w:lang w:eastAsia="en-US"/>
              </w:rPr>
            </w:pPr>
            <w:r w:rsidRPr="00754029">
              <w:rPr>
                <w:rFonts w:eastAsia="Times New Roman"/>
                <w:color w:val="595959"/>
                <w:lang w:eastAsia="en-US"/>
              </w:rPr>
              <w:t>Done</w:t>
            </w:r>
          </w:p>
        </w:tc>
      </w:tr>
      <w:tr w:rsidR="00456CF9" w:rsidRPr="00754029" w14:paraId="22DE6DDD" w14:textId="7FAEF464" w:rsidTr="000D0D02">
        <w:trPr>
          <w:trHeight w:val="495"/>
        </w:trPr>
        <w:tc>
          <w:tcPr>
            <w:tcW w:w="1147" w:type="dxa"/>
            <w:tcBorders>
              <w:top w:val="nil"/>
              <w:left w:val="single" w:sz="8" w:space="0" w:color="000000"/>
              <w:bottom w:val="single" w:sz="8" w:space="0" w:color="000000"/>
              <w:right w:val="single" w:sz="8" w:space="0" w:color="000000"/>
            </w:tcBorders>
            <w:shd w:val="clear" w:color="auto" w:fill="auto"/>
            <w:vAlign w:val="center"/>
            <w:hideMark/>
          </w:tcPr>
          <w:p w14:paraId="7CFFAF66"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Week 3</w:t>
            </w:r>
          </w:p>
        </w:tc>
        <w:tc>
          <w:tcPr>
            <w:tcW w:w="5812" w:type="dxa"/>
            <w:tcBorders>
              <w:top w:val="nil"/>
              <w:left w:val="nil"/>
              <w:bottom w:val="single" w:sz="8" w:space="0" w:color="000000"/>
              <w:right w:val="single" w:sz="8" w:space="0" w:color="000000"/>
            </w:tcBorders>
            <w:shd w:val="clear" w:color="auto" w:fill="auto"/>
            <w:vAlign w:val="center"/>
            <w:hideMark/>
          </w:tcPr>
          <w:p w14:paraId="77F8E7B8"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Write literature reviews -- each of us write a version and combine it</w:t>
            </w:r>
          </w:p>
        </w:tc>
        <w:tc>
          <w:tcPr>
            <w:tcW w:w="1907" w:type="dxa"/>
            <w:tcBorders>
              <w:top w:val="nil"/>
              <w:left w:val="nil"/>
              <w:bottom w:val="single" w:sz="8" w:space="0" w:color="000000"/>
              <w:right w:val="single" w:sz="8" w:space="0" w:color="000000"/>
            </w:tcBorders>
            <w:vAlign w:val="center"/>
          </w:tcPr>
          <w:p w14:paraId="75E2A5D9" w14:textId="2BD9F54F" w:rsidR="004D7C2D" w:rsidRPr="00754029" w:rsidRDefault="00456CF9" w:rsidP="00456CF9">
            <w:pPr>
              <w:spacing w:line="276" w:lineRule="auto"/>
              <w:jc w:val="center"/>
              <w:rPr>
                <w:rFonts w:eastAsia="Times New Roman"/>
                <w:color w:val="595959"/>
                <w:lang w:eastAsia="en-US"/>
              </w:rPr>
            </w:pPr>
            <w:r w:rsidRPr="00754029">
              <w:rPr>
                <w:rFonts w:eastAsia="Times New Roman"/>
                <w:color w:val="595959"/>
                <w:lang w:eastAsia="en-US"/>
              </w:rPr>
              <w:t>Done</w:t>
            </w:r>
          </w:p>
        </w:tc>
      </w:tr>
      <w:tr w:rsidR="00456CF9" w:rsidRPr="00754029" w14:paraId="70C5CFED" w14:textId="13016A0D" w:rsidTr="000D0D02">
        <w:trPr>
          <w:trHeight w:val="1033"/>
        </w:trPr>
        <w:tc>
          <w:tcPr>
            <w:tcW w:w="1147" w:type="dxa"/>
            <w:vMerge w:val="restart"/>
            <w:tcBorders>
              <w:top w:val="nil"/>
              <w:left w:val="single" w:sz="8" w:space="0" w:color="000000"/>
              <w:bottom w:val="single" w:sz="8" w:space="0" w:color="000000"/>
              <w:right w:val="single" w:sz="8" w:space="0" w:color="000000"/>
            </w:tcBorders>
            <w:shd w:val="clear" w:color="auto" w:fill="auto"/>
            <w:vAlign w:val="center"/>
            <w:hideMark/>
          </w:tcPr>
          <w:p w14:paraId="4A29800A"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Week 4</w:t>
            </w:r>
          </w:p>
        </w:tc>
        <w:tc>
          <w:tcPr>
            <w:tcW w:w="5812" w:type="dxa"/>
            <w:tcBorders>
              <w:top w:val="nil"/>
              <w:left w:val="nil"/>
              <w:bottom w:val="nil"/>
              <w:right w:val="single" w:sz="8" w:space="0" w:color="000000"/>
            </w:tcBorders>
            <w:shd w:val="clear" w:color="auto" w:fill="auto"/>
            <w:vAlign w:val="center"/>
            <w:hideMark/>
          </w:tcPr>
          <w:p w14:paraId="3521E7C9" w14:textId="6B140353"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Follow the tutorials posted on Canvas and get familiar with the techniques that will be used. (Emphasize on learning Spark)</w:t>
            </w:r>
          </w:p>
        </w:tc>
        <w:tc>
          <w:tcPr>
            <w:tcW w:w="1907" w:type="dxa"/>
            <w:tcBorders>
              <w:top w:val="nil"/>
              <w:left w:val="nil"/>
              <w:bottom w:val="nil"/>
              <w:right w:val="single" w:sz="8" w:space="0" w:color="000000"/>
            </w:tcBorders>
            <w:vAlign w:val="center"/>
          </w:tcPr>
          <w:p w14:paraId="384E1DB6" w14:textId="63A49CC8" w:rsidR="004D7C2D" w:rsidRPr="00754029" w:rsidRDefault="00456CF9" w:rsidP="00456CF9">
            <w:pPr>
              <w:spacing w:line="276" w:lineRule="auto"/>
              <w:jc w:val="center"/>
              <w:rPr>
                <w:rFonts w:eastAsia="Times New Roman"/>
                <w:color w:val="595959"/>
                <w:lang w:eastAsia="en-US"/>
              </w:rPr>
            </w:pPr>
            <w:r w:rsidRPr="00754029">
              <w:rPr>
                <w:rFonts w:eastAsia="Times New Roman"/>
                <w:color w:val="595959"/>
                <w:lang w:eastAsia="en-US"/>
              </w:rPr>
              <w:t>Done</w:t>
            </w:r>
          </w:p>
        </w:tc>
      </w:tr>
      <w:tr w:rsidR="00456CF9" w:rsidRPr="00754029" w14:paraId="55173909" w14:textId="27D6904E" w:rsidTr="000D0D02">
        <w:trPr>
          <w:trHeight w:val="330"/>
        </w:trPr>
        <w:tc>
          <w:tcPr>
            <w:tcW w:w="1147" w:type="dxa"/>
            <w:vMerge/>
            <w:tcBorders>
              <w:top w:val="nil"/>
              <w:left w:val="single" w:sz="8" w:space="0" w:color="000000"/>
              <w:bottom w:val="single" w:sz="8" w:space="0" w:color="000000"/>
              <w:right w:val="single" w:sz="8" w:space="0" w:color="000000"/>
            </w:tcBorders>
            <w:vAlign w:val="center"/>
            <w:hideMark/>
          </w:tcPr>
          <w:p w14:paraId="6FC6A2FE" w14:textId="77777777" w:rsidR="004D7C2D" w:rsidRPr="00754029" w:rsidRDefault="004D7C2D" w:rsidP="00B21430">
            <w:pPr>
              <w:spacing w:line="276" w:lineRule="auto"/>
              <w:rPr>
                <w:rFonts w:eastAsia="Times New Roman"/>
                <w:color w:val="595959"/>
                <w:lang w:eastAsia="en-US"/>
              </w:rPr>
            </w:pPr>
          </w:p>
        </w:tc>
        <w:tc>
          <w:tcPr>
            <w:tcW w:w="5812" w:type="dxa"/>
            <w:tcBorders>
              <w:top w:val="nil"/>
              <w:left w:val="nil"/>
              <w:bottom w:val="single" w:sz="8" w:space="0" w:color="000000"/>
              <w:right w:val="single" w:sz="8" w:space="0" w:color="000000"/>
            </w:tcBorders>
            <w:shd w:val="clear" w:color="auto" w:fill="auto"/>
            <w:vAlign w:val="center"/>
            <w:hideMark/>
          </w:tcPr>
          <w:p w14:paraId="3267D9B1"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 xml:space="preserve">Come up with preliminary plan for the whole project </w:t>
            </w:r>
          </w:p>
        </w:tc>
        <w:tc>
          <w:tcPr>
            <w:tcW w:w="1907" w:type="dxa"/>
            <w:tcBorders>
              <w:top w:val="nil"/>
              <w:left w:val="nil"/>
              <w:bottom w:val="single" w:sz="8" w:space="0" w:color="000000"/>
              <w:right w:val="single" w:sz="8" w:space="0" w:color="000000"/>
            </w:tcBorders>
            <w:vAlign w:val="center"/>
          </w:tcPr>
          <w:p w14:paraId="6D6ADB39" w14:textId="77777777" w:rsidR="004D7C2D" w:rsidRPr="00754029" w:rsidRDefault="004D7C2D" w:rsidP="00456CF9">
            <w:pPr>
              <w:spacing w:line="276" w:lineRule="auto"/>
              <w:rPr>
                <w:rFonts w:eastAsia="Times New Roman"/>
                <w:color w:val="595959"/>
                <w:lang w:eastAsia="en-US"/>
              </w:rPr>
            </w:pPr>
          </w:p>
        </w:tc>
      </w:tr>
      <w:tr w:rsidR="00456CF9" w:rsidRPr="00754029" w14:paraId="4951AFEC" w14:textId="37690036" w:rsidTr="000D0D02">
        <w:trPr>
          <w:trHeight w:val="780"/>
        </w:trPr>
        <w:tc>
          <w:tcPr>
            <w:tcW w:w="1147" w:type="dxa"/>
            <w:tcBorders>
              <w:top w:val="nil"/>
              <w:left w:val="single" w:sz="8" w:space="0" w:color="000000"/>
              <w:bottom w:val="single" w:sz="8" w:space="0" w:color="000000"/>
              <w:right w:val="single" w:sz="8" w:space="0" w:color="000000"/>
            </w:tcBorders>
            <w:shd w:val="clear" w:color="auto" w:fill="auto"/>
            <w:vAlign w:val="center"/>
            <w:hideMark/>
          </w:tcPr>
          <w:p w14:paraId="76F3F106"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Week 5</w:t>
            </w:r>
          </w:p>
        </w:tc>
        <w:tc>
          <w:tcPr>
            <w:tcW w:w="5812" w:type="dxa"/>
            <w:tcBorders>
              <w:top w:val="nil"/>
              <w:left w:val="nil"/>
              <w:bottom w:val="single" w:sz="8" w:space="0" w:color="000000"/>
              <w:right w:val="single" w:sz="8" w:space="0" w:color="000000"/>
            </w:tcBorders>
            <w:shd w:val="clear" w:color="auto" w:fill="auto"/>
            <w:vAlign w:val="center"/>
            <w:hideMark/>
          </w:tcPr>
          <w:p w14:paraId="07725C75" w14:textId="0E3001B8"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Lear</w:t>
            </w:r>
            <w:r w:rsidR="00D06B53" w:rsidRPr="00754029">
              <w:rPr>
                <w:rFonts w:eastAsia="Times New Roman"/>
                <w:color w:val="595959"/>
                <w:lang w:eastAsia="en-US"/>
              </w:rPr>
              <w:t>n Solr and Spark in more detail</w:t>
            </w:r>
            <w:r w:rsidRPr="00754029">
              <w:rPr>
                <w:rFonts w:eastAsia="Times New Roman"/>
                <w:color w:val="595959"/>
                <w:lang w:eastAsia="en-US"/>
              </w:rPr>
              <w:t xml:space="preserve"> and talk to Solr team &amp; classification team. Modify our plans and start initial development </w:t>
            </w:r>
          </w:p>
        </w:tc>
        <w:tc>
          <w:tcPr>
            <w:tcW w:w="1907" w:type="dxa"/>
            <w:tcBorders>
              <w:top w:val="nil"/>
              <w:left w:val="nil"/>
              <w:bottom w:val="single" w:sz="8" w:space="0" w:color="000000"/>
              <w:right w:val="single" w:sz="8" w:space="0" w:color="000000"/>
            </w:tcBorders>
            <w:vAlign w:val="center"/>
          </w:tcPr>
          <w:p w14:paraId="5239DDAD" w14:textId="3D1F90A1" w:rsidR="004D7C2D" w:rsidRPr="00754029" w:rsidRDefault="00456CF9" w:rsidP="00456CF9">
            <w:pPr>
              <w:spacing w:line="276" w:lineRule="auto"/>
              <w:jc w:val="center"/>
              <w:rPr>
                <w:rFonts w:eastAsia="Times New Roman"/>
                <w:color w:val="595959"/>
                <w:lang w:eastAsia="en-US"/>
              </w:rPr>
            </w:pPr>
            <w:r w:rsidRPr="00754029">
              <w:rPr>
                <w:rFonts w:eastAsia="Times New Roman"/>
                <w:color w:val="595959"/>
                <w:lang w:eastAsia="en-US"/>
              </w:rPr>
              <w:t>Done</w:t>
            </w:r>
          </w:p>
        </w:tc>
      </w:tr>
      <w:tr w:rsidR="00456CF9" w:rsidRPr="00754029" w14:paraId="257BD0FF" w14:textId="10FA0952" w:rsidTr="000D0D02">
        <w:trPr>
          <w:trHeight w:val="765"/>
        </w:trPr>
        <w:tc>
          <w:tcPr>
            <w:tcW w:w="1147" w:type="dxa"/>
            <w:tcBorders>
              <w:top w:val="nil"/>
              <w:left w:val="single" w:sz="8" w:space="0" w:color="000000"/>
              <w:bottom w:val="single" w:sz="8" w:space="0" w:color="000000"/>
              <w:right w:val="single" w:sz="8" w:space="0" w:color="000000"/>
            </w:tcBorders>
            <w:shd w:val="clear" w:color="auto" w:fill="auto"/>
            <w:vAlign w:val="center"/>
            <w:hideMark/>
          </w:tcPr>
          <w:p w14:paraId="5DD6CC25"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Week 6</w:t>
            </w:r>
          </w:p>
        </w:tc>
        <w:tc>
          <w:tcPr>
            <w:tcW w:w="5812" w:type="dxa"/>
            <w:tcBorders>
              <w:top w:val="nil"/>
              <w:left w:val="nil"/>
              <w:bottom w:val="single" w:sz="8" w:space="0" w:color="000000"/>
              <w:right w:val="single" w:sz="8" w:space="0" w:color="000000"/>
            </w:tcBorders>
            <w:shd w:val="clear" w:color="auto" w:fill="auto"/>
            <w:vAlign w:val="center"/>
            <w:hideMark/>
          </w:tcPr>
          <w:p w14:paraId="1462985C" w14:textId="63315A0E"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Use script to download webpages mentioned in tweets. Environment setup (Hadoop, Mahout). Test Mahout recommendation tool.</w:t>
            </w:r>
          </w:p>
        </w:tc>
        <w:tc>
          <w:tcPr>
            <w:tcW w:w="1907" w:type="dxa"/>
            <w:tcBorders>
              <w:top w:val="nil"/>
              <w:left w:val="nil"/>
              <w:bottom w:val="single" w:sz="8" w:space="0" w:color="000000"/>
              <w:right w:val="single" w:sz="8" w:space="0" w:color="000000"/>
            </w:tcBorders>
            <w:vAlign w:val="center"/>
          </w:tcPr>
          <w:p w14:paraId="63444F9A" w14:textId="7EFC4082" w:rsidR="004D7C2D" w:rsidRPr="00754029" w:rsidRDefault="00456CF9" w:rsidP="00456CF9">
            <w:pPr>
              <w:spacing w:line="276" w:lineRule="auto"/>
              <w:jc w:val="center"/>
              <w:rPr>
                <w:rFonts w:eastAsia="Times New Roman"/>
                <w:color w:val="595959"/>
                <w:lang w:eastAsia="en-US"/>
              </w:rPr>
            </w:pPr>
            <w:r w:rsidRPr="00754029">
              <w:rPr>
                <w:rFonts w:eastAsia="Times New Roman"/>
                <w:color w:val="595959"/>
                <w:lang w:eastAsia="en-US"/>
              </w:rPr>
              <w:t>Done</w:t>
            </w:r>
          </w:p>
        </w:tc>
      </w:tr>
      <w:tr w:rsidR="00456CF9" w:rsidRPr="00754029" w14:paraId="6D46F021" w14:textId="4EAEA55B" w:rsidTr="000D0D02">
        <w:trPr>
          <w:trHeight w:val="493"/>
        </w:trPr>
        <w:tc>
          <w:tcPr>
            <w:tcW w:w="1147" w:type="dxa"/>
            <w:tcBorders>
              <w:top w:val="nil"/>
              <w:left w:val="single" w:sz="8" w:space="0" w:color="000000"/>
              <w:bottom w:val="single" w:sz="8" w:space="0" w:color="000000"/>
              <w:right w:val="single" w:sz="8" w:space="0" w:color="000000"/>
            </w:tcBorders>
            <w:shd w:val="clear" w:color="auto" w:fill="auto"/>
            <w:vAlign w:val="center"/>
            <w:hideMark/>
          </w:tcPr>
          <w:p w14:paraId="1A0D9CBB"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lastRenderedPageBreak/>
              <w:t>Week 7</w:t>
            </w:r>
          </w:p>
        </w:tc>
        <w:tc>
          <w:tcPr>
            <w:tcW w:w="5812" w:type="dxa"/>
            <w:tcBorders>
              <w:top w:val="nil"/>
              <w:left w:val="nil"/>
              <w:bottom w:val="single" w:sz="8" w:space="0" w:color="000000"/>
              <w:right w:val="single" w:sz="8" w:space="0" w:color="000000"/>
            </w:tcBorders>
            <w:shd w:val="clear" w:color="auto" w:fill="auto"/>
            <w:vAlign w:val="center"/>
            <w:hideMark/>
          </w:tcPr>
          <w:p w14:paraId="17428076" w14:textId="77777777" w:rsidR="004D7C2D" w:rsidRPr="00754029" w:rsidRDefault="004D7C2D" w:rsidP="00B21430">
            <w:pPr>
              <w:spacing w:line="276" w:lineRule="auto"/>
              <w:rPr>
                <w:rFonts w:eastAsia="Times New Roman"/>
                <w:i/>
                <w:color w:val="595959"/>
                <w:lang w:eastAsia="en-US"/>
              </w:rPr>
            </w:pPr>
            <w:r w:rsidRPr="00754029">
              <w:rPr>
                <w:rFonts w:eastAsia="Times New Roman"/>
                <w:i/>
                <w:color w:val="595959"/>
                <w:lang w:eastAsia="en-US"/>
              </w:rPr>
              <w:t>Spring Break</w:t>
            </w:r>
          </w:p>
        </w:tc>
        <w:tc>
          <w:tcPr>
            <w:tcW w:w="1907" w:type="dxa"/>
            <w:tcBorders>
              <w:top w:val="nil"/>
              <w:left w:val="nil"/>
              <w:bottom w:val="single" w:sz="8" w:space="0" w:color="000000"/>
              <w:right w:val="single" w:sz="8" w:space="0" w:color="000000"/>
            </w:tcBorders>
            <w:vAlign w:val="center"/>
          </w:tcPr>
          <w:p w14:paraId="1D0A68CE" w14:textId="77777777" w:rsidR="004D7C2D" w:rsidRPr="00754029" w:rsidRDefault="004D7C2D" w:rsidP="00456CF9">
            <w:pPr>
              <w:spacing w:line="276" w:lineRule="auto"/>
              <w:jc w:val="center"/>
              <w:rPr>
                <w:rFonts w:eastAsia="Times New Roman"/>
                <w:color w:val="595959"/>
                <w:lang w:eastAsia="en-US"/>
              </w:rPr>
            </w:pPr>
          </w:p>
        </w:tc>
      </w:tr>
      <w:tr w:rsidR="00456CF9" w:rsidRPr="00754029" w14:paraId="66CBCC5E" w14:textId="33636B06" w:rsidTr="000D0D02">
        <w:trPr>
          <w:trHeight w:val="493"/>
        </w:trPr>
        <w:tc>
          <w:tcPr>
            <w:tcW w:w="1147" w:type="dxa"/>
            <w:tcBorders>
              <w:top w:val="nil"/>
              <w:left w:val="single" w:sz="8" w:space="0" w:color="000000"/>
              <w:bottom w:val="single" w:sz="8" w:space="0" w:color="000000"/>
              <w:right w:val="single" w:sz="8" w:space="0" w:color="000000"/>
            </w:tcBorders>
            <w:shd w:val="clear" w:color="auto" w:fill="auto"/>
            <w:vAlign w:val="center"/>
            <w:hideMark/>
          </w:tcPr>
          <w:p w14:paraId="557703D8"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Week 8</w:t>
            </w:r>
          </w:p>
        </w:tc>
        <w:tc>
          <w:tcPr>
            <w:tcW w:w="5812" w:type="dxa"/>
            <w:tcBorders>
              <w:top w:val="nil"/>
              <w:left w:val="nil"/>
              <w:bottom w:val="single" w:sz="8" w:space="0" w:color="000000"/>
              <w:right w:val="single" w:sz="8" w:space="0" w:color="000000"/>
            </w:tcBorders>
            <w:shd w:val="clear" w:color="auto" w:fill="auto"/>
            <w:vAlign w:val="center"/>
            <w:hideMark/>
          </w:tcPr>
          <w:p w14:paraId="51DB5800" w14:textId="3AB0ACD5"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 xml:space="preserve">Finish doing </w:t>
            </w:r>
            <w:r w:rsidR="000D0D02" w:rsidRPr="00754029">
              <w:rPr>
                <w:rFonts w:eastAsia="Times New Roman"/>
                <w:color w:val="595959"/>
                <w:lang w:eastAsia="en-US"/>
              </w:rPr>
              <w:t xml:space="preserve">content-based </w:t>
            </w:r>
            <w:r w:rsidRPr="00754029">
              <w:rPr>
                <w:rFonts w:eastAsia="Times New Roman"/>
                <w:color w:val="595959"/>
                <w:lang w:eastAsia="en-US"/>
              </w:rPr>
              <w:t>recommendation for example data and evaluation</w:t>
            </w:r>
          </w:p>
        </w:tc>
        <w:tc>
          <w:tcPr>
            <w:tcW w:w="1907" w:type="dxa"/>
            <w:tcBorders>
              <w:top w:val="nil"/>
              <w:left w:val="nil"/>
              <w:bottom w:val="single" w:sz="8" w:space="0" w:color="000000"/>
              <w:right w:val="single" w:sz="8" w:space="0" w:color="000000"/>
            </w:tcBorders>
            <w:vAlign w:val="center"/>
          </w:tcPr>
          <w:p w14:paraId="080D83E6" w14:textId="2E43BB21" w:rsidR="004D7C2D" w:rsidRPr="00754029" w:rsidRDefault="00456CF9" w:rsidP="00456CF9">
            <w:pPr>
              <w:spacing w:line="276" w:lineRule="auto"/>
              <w:jc w:val="center"/>
              <w:rPr>
                <w:rFonts w:eastAsia="Times New Roman"/>
                <w:color w:val="595959"/>
                <w:lang w:eastAsia="en-US"/>
              </w:rPr>
            </w:pPr>
            <w:r w:rsidRPr="00754029">
              <w:rPr>
                <w:rFonts w:eastAsia="Times New Roman"/>
                <w:color w:val="595959"/>
                <w:lang w:eastAsia="en-US"/>
              </w:rPr>
              <w:t>Done</w:t>
            </w:r>
          </w:p>
        </w:tc>
      </w:tr>
      <w:tr w:rsidR="00456CF9" w:rsidRPr="00754029" w14:paraId="2B8A6E00" w14:textId="0989C34F" w:rsidTr="000D0D02">
        <w:trPr>
          <w:trHeight w:val="493"/>
        </w:trPr>
        <w:tc>
          <w:tcPr>
            <w:tcW w:w="1147" w:type="dxa"/>
            <w:tcBorders>
              <w:top w:val="nil"/>
              <w:left w:val="single" w:sz="8" w:space="0" w:color="000000"/>
              <w:bottom w:val="single" w:sz="8" w:space="0" w:color="000000"/>
              <w:right w:val="single" w:sz="8" w:space="0" w:color="000000"/>
            </w:tcBorders>
            <w:shd w:val="clear" w:color="auto" w:fill="auto"/>
            <w:vAlign w:val="center"/>
            <w:hideMark/>
          </w:tcPr>
          <w:p w14:paraId="336C2038"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Week 9</w:t>
            </w:r>
          </w:p>
        </w:tc>
        <w:tc>
          <w:tcPr>
            <w:tcW w:w="5812" w:type="dxa"/>
            <w:tcBorders>
              <w:top w:val="nil"/>
              <w:left w:val="nil"/>
              <w:bottom w:val="single" w:sz="8" w:space="0" w:color="000000"/>
              <w:right w:val="single" w:sz="8" w:space="0" w:color="000000"/>
            </w:tcBorders>
            <w:shd w:val="clear" w:color="auto" w:fill="auto"/>
            <w:vAlign w:val="center"/>
            <w:hideMark/>
          </w:tcPr>
          <w:p w14:paraId="561CD7AA" w14:textId="45406339" w:rsidR="004D7C2D" w:rsidRPr="00754029" w:rsidRDefault="000D0D02" w:rsidP="00B21430">
            <w:pPr>
              <w:spacing w:line="276" w:lineRule="auto"/>
              <w:rPr>
                <w:rFonts w:eastAsia="Times New Roman"/>
                <w:color w:val="595959"/>
                <w:lang w:eastAsia="en-US"/>
              </w:rPr>
            </w:pPr>
            <w:r w:rsidRPr="00754029">
              <w:rPr>
                <w:rFonts w:eastAsia="Times New Roman"/>
                <w:color w:val="595959"/>
                <w:lang w:eastAsia="en-US"/>
              </w:rPr>
              <w:t>Generate random user information; start building user-based recommendation</w:t>
            </w:r>
          </w:p>
        </w:tc>
        <w:tc>
          <w:tcPr>
            <w:tcW w:w="1907" w:type="dxa"/>
            <w:tcBorders>
              <w:top w:val="nil"/>
              <w:left w:val="nil"/>
              <w:bottom w:val="single" w:sz="8" w:space="0" w:color="000000"/>
              <w:right w:val="single" w:sz="8" w:space="0" w:color="000000"/>
            </w:tcBorders>
            <w:vAlign w:val="center"/>
          </w:tcPr>
          <w:p w14:paraId="05165C62" w14:textId="62BEB740" w:rsidR="004D7C2D" w:rsidRPr="00754029" w:rsidRDefault="00D06B53" w:rsidP="00456CF9">
            <w:pPr>
              <w:spacing w:line="276" w:lineRule="auto"/>
              <w:jc w:val="center"/>
              <w:rPr>
                <w:rFonts w:eastAsia="Times New Roman"/>
                <w:color w:val="595959"/>
                <w:lang w:eastAsia="en-US"/>
              </w:rPr>
            </w:pPr>
            <w:r w:rsidRPr="00754029">
              <w:rPr>
                <w:rFonts w:eastAsia="Times New Roman"/>
                <w:color w:val="595959"/>
                <w:lang w:eastAsia="en-US"/>
              </w:rPr>
              <w:t>Done</w:t>
            </w:r>
          </w:p>
        </w:tc>
      </w:tr>
      <w:tr w:rsidR="00456CF9" w:rsidRPr="00754029" w14:paraId="10016B0B" w14:textId="45E2D54C" w:rsidTr="000D0D02">
        <w:trPr>
          <w:trHeight w:val="493"/>
        </w:trPr>
        <w:tc>
          <w:tcPr>
            <w:tcW w:w="1147" w:type="dxa"/>
            <w:tcBorders>
              <w:top w:val="nil"/>
              <w:left w:val="single" w:sz="8" w:space="0" w:color="000000"/>
              <w:bottom w:val="single" w:sz="8" w:space="0" w:color="000000"/>
              <w:right w:val="single" w:sz="8" w:space="0" w:color="000000"/>
            </w:tcBorders>
            <w:shd w:val="clear" w:color="auto" w:fill="auto"/>
            <w:vAlign w:val="center"/>
            <w:hideMark/>
          </w:tcPr>
          <w:p w14:paraId="78AAB649"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Week 10</w:t>
            </w:r>
          </w:p>
        </w:tc>
        <w:tc>
          <w:tcPr>
            <w:tcW w:w="5812" w:type="dxa"/>
            <w:tcBorders>
              <w:top w:val="nil"/>
              <w:left w:val="nil"/>
              <w:bottom w:val="single" w:sz="8" w:space="0" w:color="000000"/>
              <w:right w:val="single" w:sz="8" w:space="0" w:color="000000"/>
            </w:tcBorders>
            <w:shd w:val="clear" w:color="auto" w:fill="auto"/>
            <w:vAlign w:val="center"/>
            <w:hideMark/>
          </w:tcPr>
          <w:p w14:paraId="482008E1" w14:textId="63CE6241" w:rsidR="004D7C2D" w:rsidRPr="00754029" w:rsidRDefault="000D0D02" w:rsidP="00B21430">
            <w:pPr>
              <w:spacing w:line="276" w:lineRule="auto"/>
              <w:rPr>
                <w:rFonts w:eastAsia="Times New Roman"/>
                <w:color w:val="595959"/>
                <w:lang w:eastAsia="en-US"/>
              </w:rPr>
            </w:pPr>
            <w:r w:rsidRPr="00754029">
              <w:rPr>
                <w:rFonts w:eastAsia="Times New Roman"/>
                <w:color w:val="595959"/>
                <w:lang w:eastAsia="en-US"/>
              </w:rPr>
              <w:t>Finish doing user-based recommendation for faked user data</w:t>
            </w:r>
          </w:p>
        </w:tc>
        <w:tc>
          <w:tcPr>
            <w:tcW w:w="1907" w:type="dxa"/>
            <w:tcBorders>
              <w:top w:val="nil"/>
              <w:left w:val="nil"/>
              <w:bottom w:val="single" w:sz="8" w:space="0" w:color="000000"/>
              <w:right w:val="single" w:sz="8" w:space="0" w:color="000000"/>
            </w:tcBorders>
            <w:vAlign w:val="center"/>
          </w:tcPr>
          <w:p w14:paraId="2A1D9935" w14:textId="4988F00F" w:rsidR="004D7C2D" w:rsidRPr="00754029" w:rsidRDefault="00D06B53" w:rsidP="00456CF9">
            <w:pPr>
              <w:spacing w:line="276" w:lineRule="auto"/>
              <w:jc w:val="center"/>
              <w:rPr>
                <w:rFonts w:eastAsia="Times New Roman"/>
                <w:color w:val="595959"/>
                <w:lang w:eastAsia="en-US"/>
              </w:rPr>
            </w:pPr>
            <w:r w:rsidRPr="00754029">
              <w:rPr>
                <w:rFonts w:eastAsia="Times New Roman"/>
                <w:color w:val="595959"/>
                <w:lang w:eastAsia="en-US"/>
              </w:rPr>
              <w:t>Done</w:t>
            </w:r>
          </w:p>
        </w:tc>
      </w:tr>
      <w:tr w:rsidR="00456CF9" w:rsidRPr="00754029" w14:paraId="72577427" w14:textId="4C8B3C80" w:rsidTr="000D0D02">
        <w:trPr>
          <w:trHeight w:val="493"/>
        </w:trPr>
        <w:tc>
          <w:tcPr>
            <w:tcW w:w="1147" w:type="dxa"/>
            <w:tcBorders>
              <w:top w:val="nil"/>
              <w:left w:val="single" w:sz="8" w:space="0" w:color="000000"/>
              <w:bottom w:val="single" w:sz="8" w:space="0" w:color="000000"/>
              <w:right w:val="single" w:sz="8" w:space="0" w:color="000000"/>
            </w:tcBorders>
            <w:shd w:val="clear" w:color="auto" w:fill="auto"/>
            <w:vAlign w:val="center"/>
            <w:hideMark/>
          </w:tcPr>
          <w:p w14:paraId="21744D87"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Week 11</w:t>
            </w:r>
          </w:p>
        </w:tc>
        <w:tc>
          <w:tcPr>
            <w:tcW w:w="5812" w:type="dxa"/>
            <w:tcBorders>
              <w:top w:val="nil"/>
              <w:left w:val="nil"/>
              <w:bottom w:val="single" w:sz="8" w:space="0" w:color="000000"/>
              <w:right w:val="single" w:sz="8" w:space="0" w:color="000000"/>
            </w:tcBorders>
            <w:shd w:val="clear" w:color="auto" w:fill="auto"/>
            <w:vAlign w:val="center"/>
            <w:hideMark/>
          </w:tcPr>
          <w:p w14:paraId="05CF074B" w14:textId="7F9C477A"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Modification for getting better result</w:t>
            </w:r>
            <w:r w:rsidR="000D0D02" w:rsidRPr="00754029">
              <w:rPr>
                <w:rFonts w:eastAsia="Times New Roman"/>
                <w:color w:val="595959"/>
                <w:lang w:eastAsia="en-US"/>
              </w:rPr>
              <w:t>; tailor implementation for updated user data format</w:t>
            </w:r>
          </w:p>
        </w:tc>
        <w:tc>
          <w:tcPr>
            <w:tcW w:w="1907" w:type="dxa"/>
            <w:tcBorders>
              <w:top w:val="nil"/>
              <w:left w:val="nil"/>
              <w:bottom w:val="single" w:sz="8" w:space="0" w:color="000000"/>
              <w:right w:val="single" w:sz="8" w:space="0" w:color="000000"/>
            </w:tcBorders>
            <w:vAlign w:val="center"/>
          </w:tcPr>
          <w:p w14:paraId="149CE7D3" w14:textId="46E64D7D" w:rsidR="004D7C2D" w:rsidRPr="00754029" w:rsidRDefault="00E53A2E" w:rsidP="00456CF9">
            <w:pPr>
              <w:spacing w:line="276" w:lineRule="auto"/>
              <w:jc w:val="center"/>
              <w:rPr>
                <w:rFonts w:eastAsia="Times New Roman"/>
                <w:color w:val="595959"/>
                <w:lang w:eastAsia="en-US"/>
              </w:rPr>
            </w:pPr>
            <w:r w:rsidRPr="00754029">
              <w:rPr>
                <w:rFonts w:eastAsia="Times New Roman"/>
                <w:color w:val="595959"/>
                <w:lang w:eastAsia="en-US"/>
              </w:rPr>
              <w:t>Done</w:t>
            </w:r>
          </w:p>
        </w:tc>
      </w:tr>
      <w:tr w:rsidR="00456CF9" w:rsidRPr="00754029" w14:paraId="42ED699B" w14:textId="62763DA7" w:rsidTr="000D0D02">
        <w:trPr>
          <w:trHeight w:val="493"/>
        </w:trPr>
        <w:tc>
          <w:tcPr>
            <w:tcW w:w="1147" w:type="dxa"/>
            <w:tcBorders>
              <w:top w:val="nil"/>
              <w:left w:val="single" w:sz="8" w:space="0" w:color="000000"/>
              <w:bottom w:val="single" w:sz="8" w:space="0" w:color="000000"/>
              <w:right w:val="single" w:sz="8" w:space="0" w:color="000000"/>
            </w:tcBorders>
            <w:shd w:val="clear" w:color="auto" w:fill="auto"/>
            <w:vAlign w:val="center"/>
            <w:hideMark/>
          </w:tcPr>
          <w:p w14:paraId="200FE6F1"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Week 12</w:t>
            </w:r>
          </w:p>
        </w:tc>
        <w:tc>
          <w:tcPr>
            <w:tcW w:w="5812" w:type="dxa"/>
            <w:tcBorders>
              <w:top w:val="nil"/>
              <w:left w:val="nil"/>
              <w:bottom w:val="single" w:sz="8" w:space="0" w:color="000000"/>
              <w:right w:val="single" w:sz="8" w:space="0" w:color="000000"/>
            </w:tcBorders>
            <w:shd w:val="clear" w:color="auto" w:fill="auto"/>
            <w:vAlign w:val="center"/>
            <w:hideMark/>
          </w:tcPr>
          <w:p w14:paraId="1D1B7F40" w14:textId="6B1744B4" w:rsidR="004D7C2D" w:rsidRPr="00754029" w:rsidRDefault="003E7877" w:rsidP="00B21430">
            <w:pPr>
              <w:spacing w:line="276" w:lineRule="auto"/>
              <w:rPr>
                <w:rFonts w:eastAsia="Times New Roman"/>
                <w:color w:val="595959"/>
                <w:lang w:eastAsia="en-US"/>
              </w:rPr>
            </w:pPr>
            <w:r w:rsidRPr="00754029">
              <w:rPr>
                <w:rFonts w:eastAsia="Times New Roman"/>
                <w:color w:val="595959"/>
                <w:lang w:eastAsia="en-US"/>
              </w:rPr>
              <w:t>A</w:t>
            </w:r>
            <w:r w:rsidR="004D7C2D" w:rsidRPr="00754029">
              <w:rPr>
                <w:rFonts w:eastAsia="Times New Roman"/>
                <w:color w:val="595959"/>
                <w:lang w:eastAsia="en-US"/>
              </w:rPr>
              <w:t>ccuracy evaluation and modification</w:t>
            </w:r>
          </w:p>
        </w:tc>
        <w:tc>
          <w:tcPr>
            <w:tcW w:w="1907" w:type="dxa"/>
            <w:tcBorders>
              <w:top w:val="nil"/>
              <w:left w:val="nil"/>
              <w:bottom w:val="single" w:sz="8" w:space="0" w:color="000000"/>
              <w:right w:val="single" w:sz="8" w:space="0" w:color="000000"/>
            </w:tcBorders>
            <w:vAlign w:val="center"/>
          </w:tcPr>
          <w:p w14:paraId="6D280BC1" w14:textId="1DD6CA45" w:rsidR="004D7C2D" w:rsidRPr="00754029" w:rsidRDefault="00BF5BAC" w:rsidP="00456CF9">
            <w:pPr>
              <w:spacing w:line="276" w:lineRule="auto"/>
              <w:jc w:val="center"/>
              <w:rPr>
                <w:rFonts w:eastAsia="Times New Roman"/>
                <w:color w:val="595959"/>
                <w:lang w:eastAsia="en-US"/>
              </w:rPr>
            </w:pPr>
            <w:r>
              <w:rPr>
                <w:rFonts w:eastAsia="Times New Roman"/>
                <w:color w:val="595959"/>
                <w:lang w:eastAsia="en-US"/>
              </w:rPr>
              <w:t>Done</w:t>
            </w:r>
          </w:p>
        </w:tc>
      </w:tr>
      <w:tr w:rsidR="00456CF9" w:rsidRPr="00754029" w14:paraId="549D00CE" w14:textId="3457CE05" w:rsidTr="000D0D02">
        <w:trPr>
          <w:trHeight w:val="493"/>
        </w:trPr>
        <w:tc>
          <w:tcPr>
            <w:tcW w:w="1147" w:type="dxa"/>
            <w:tcBorders>
              <w:top w:val="nil"/>
              <w:left w:val="single" w:sz="8" w:space="0" w:color="000000"/>
              <w:bottom w:val="single" w:sz="8" w:space="0" w:color="000000"/>
              <w:right w:val="single" w:sz="8" w:space="0" w:color="000000"/>
            </w:tcBorders>
            <w:vAlign w:val="center"/>
            <w:hideMark/>
          </w:tcPr>
          <w:p w14:paraId="63027454" w14:textId="681930AF"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Week 13</w:t>
            </w:r>
          </w:p>
        </w:tc>
        <w:tc>
          <w:tcPr>
            <w:tcW w:w="5812" w:type="dxa"/>
            <w:tcBorders>
              <w:top w:val="nil"/>
              <w:left w:val="nil"/>
              <w:bottom w:val="single" w:sz="8" w:space="0" w:color="000000"/>
              <w:right w:val="single" w:sz="8" w:space="0" w:color="000000"/>
            </w:tcBorders>
            <w:shd w:val="clear" w:color="auto" w:fill="auto"/>
            <w:vAlign w:val="center"/>
            <w:hideMark/>
          </w:tcPr>
          <w:p w14:paraId="7035A237" w14:textId="1FE8F578"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Presenting the final project outcome</w:t>
            </w:r>
          </w:p>
        </w:tc>
        <w:tc>
          <w:tcPr>
            <w:tcW w:w="1907" w:type="dxa"/>
            <w:tcBorders>
              <w:top w:val="nil"/>
              <w:left w:val="nil"/>
              <w:bottom w:val="single" w:sz="8" w:space="0" w:color="000000"/>
              <w:right w:val="single" w:sz="8" w:space="0" w:color="000000"/>
            </w:tcBorders>
            <w:vAlign w:val="center"/>
          </w:tcPr>
          <w:p w14:paraId="278766AA" w14:textId="541A81AC" w:rsidR="004D7C2D" w:rsidRPr="00754029" w:rsidRDefault="00BF5BAC" w:rsidP="00456CF9">
            <w:pPr>
              <w:spacing w:line="276" w:lineRule="auto"/>
              <w:jc w:val="center"/>
              <w:rPr>
                <w:rFonts w:eastAsia="Times New Roman"/>
                <w:color w:val="595959"/>
                <w:lang w:eastAsia="en-US"/>
              </w:rPr>
            </w:pPr>
            <w:r>
              <w:rPr>
                <w:rFonts w:eastAsia="Times New Roman"/>
                <w:color w:val="595959"/>
                <w:lang w:eastAsia="en-US"/>
              </w:rPr>
              <w:t>Done</w:t>
            </w:r>
          </w:p>
        </w:tc>
      </w:tr>
      <w:tr w:rsidR="00456CF9" w:rsidRPr="00754029" w14:paraId="44251725" w14:textId="107A613A" w:rsidTr="000D0D02">
        <w:trPr>
          <w:trHeight w:val="493"/>
        </w:trPr>
        <w:tc>
          <w:tcPr>
            <w:tcW w:w="1147" w:type="dxa"/>
            <w:tcBorders>
              <w:top w:val="nil"/>
              <w:left w:val="single" w:sz="8" w:space="0" w:color="000000"/>
              <w:bottom w:val="single" w:sz="8" w:space="0" w:color="000000"/>
              <w:right w:val="single" w:sz="8" w:space="0" w:color="000000"/>
            </w:tcBorders>
            <w:shd w:val="clear" w:color="auto" w:fill="auto"/>
            <w:vAlign w:val="center"/>
            <w:hideMark/>
          </w:tcPr>
          <w:p w14:paraId="2634BD2C"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Week 14</w:t>
            </w:r>
          </w:p>
        </w:tc>
        <w:tc>
          <w:tcPr>
            <w:tcW w:w="5812" w:type="dxa"/>
            <w:tcBorders>
              <w:top w:val="nil"/>
              <w:left w:val="nil"/>
              <w:bottom w:val="single" w:sz="8" w:space="0" w:color="000000"/>
              <w:right w:val="single" w:sz="8" w:space="0" w:color="000000"/>
            </w:tcBorders>
            <w:shd w:val="clear" w:color="auto" w:fill="auto"/>
            <w:vAlign w:val="center"/>
            <w:hideMark/>
          </w:tcPr>
          <w:p w14:paraId="504A0EC2"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Review the report</w:t>
            </w:r>
          </w:p>
        </w:tc>
        <w:tc>
          <w:tcPr>
            <w:tcW w:w="1907" w:type="dxa"/>
            <w:tcBorders>
              <w:top w:val="nil"/>
              <w:left w:val="nil"/>
              <w:bottom w:val="single" w:sz="8" w:space="0" w:color="000000"/>
              <w:right w:val="single" w:sz="8" w:space="0" w:color="000000"/>
            </w:tcBorders>
            <w:vAlign w:val="center"/>
          </w:tcPr>
          <w:p w14:paraId="41F09CE7" w14:textId="17ED7DB3" w:rsidR="004D7C2D" w:rsidRPr="00754029" w:rsidRDefault="00BF5BAC" w:rsidP="00456CF9">
            <w:pPr>
              <w:spacing w:line="276" w:lineRule="auto"/>
              <w:jc w:val="center"/>
              <w:rPr>
                <w:rFonts w:eastAsia="Times New Roman"/>
                <w:color w:val="595959"/>
                <w:lang w:eastAsia="en-US"/>
              </w:rPr>
            </w:pPr>
            <w:r>
              <w:rPr>
                <w:rFonts w:eastAsia="Times New Roman"/>
                <w:color w:val="595959"/>
                <w:lang w:eastAsia="en-US"/>
              </w:rPr>
              <w:t>Done</w:t>
            </w:r>
          </w:p>
        </w:tc>
      </w:tr>
      <w:tr w:rsidR="00456CF9" w:rsidRPr="00754029" w14:paraId="5E57A78D" w14:textId="46C0118D" w:rsidTr="000D0D02">
        <w:trPr>
          <w:trHeight w:val="493"/>
        </w:trPr>
        <w:tc>
          <w:tcPr>
            <w:tcW w:w="1147" w:type="dxa"/>
            <w:tcBorders>
              <w:top w:val="nil"/>
              <w:left w:val="single" w:sz="8" w:space="0" w:color="000000"/>
              <w:bottom w:val="single" w:sz="8" w:space="0" w:color="000000"/>
              <w:right w:val="single" w:sz="8" w:space="0" w:color="000000"/>
            </w:tcBorders>
            <w:shd w:val="clear" w:color="auto" w:fill="auto"/>
            <w:vAlign w:val="center"/>
            <w:hideMark/>
          </w:tcPr>
          <w:p w14:paraId="5DF5CB25"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Week 15</w:t>
            </w:r>
          </w:p>
        </w:tc>
        <w:tc>
          <w:tcPr>
            <w:tcW w:w="5812" w:type="dxa"/>
            <w:tcBorders>
              <w:top w:val="nil"/>
              <w:left w:val="nil"/>
              <w:bottom w:val="single" w:sz="8" w:space="0" w:color="000000"/>
              <w:right w:val="single" w:sz="8" w:space="0" w:color="000000"/>
            </w:tcBorders>
            <w:shd w:val="clear" w:color="auto" w:fill="auto"/>
            <w:vAlign w:val="center"/>
            <w:hideMark/>
          </w:tcPr>
          <w:p w14:paraId="397F2914"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Final review, modification and evaluation</w:t>
            </w:r>
          </w:p>
        </w:tc>
        <w:tc>
          <w:tcPr>
            <w:tcW w:w="1907" w:type="dxa"/>
            <w:tcBorders>
              <w:top w:val="nil"/>
              <w:left w:val="nil"/>
              <w:bottom w:val="single" w:sz="8" w:space="0" w:color="000000"/>
              <w:right w:val="single" w:sz="8" w:space="0" w:color="000000"/>
            </w:tcBorders>
            <w:vAlign w:val="center"/>
          </w:tcPr>
          <w:p w14:paraId="516E1A93" w14:textId="0CFC0A2E" w:rsidR="004D7C2D" w:rsidRPr="00754029" w:rsidRDefault="00BF5BAC" w:rsidP="00456CF9">
            <w:pPr>
              <w:spacing w:line="276" w:lineRule="auto"/>
              <w:jc w:val="center"/>
              <w:rPr>
                <w:rFonts w:eastAsia="Times New Roman"/>
                <w:color w:val="595959"/>
                <w:lang w:eastAsia="en-US"/>
              </w:rPr>
            </w:pPr>
            <w:r>
              <w:rPr>
                <w:rFonts w:eastAsia="Times New Roman"/>
                <w:color w:val="595959"/>
                <w:lang w:eastAsia="en-US"/>
              </w:rPr>
              <w:t>Done</w:t>
            </w:r>
          </w:p>
        </w:tc>
      </w:tr>
      <w:tr w:rsidR="00456CF9" w:rsidRPr="00754029" w14:paraId="4DEFBD18" w14:textId="07FE56C4" w:rsidTr="000D0D02">
        <w:trPr>
          <w:trHeight w:val="493"/>
        </w:trPr>
        <w:tc>
          <w:tcPr>
            <w:tcW w:w="1147" w:type="dxa"/>
            <w:tcBorders>
              <w:top w:val="nil"/>
              <w:left w:val="single" w:sz="8" w:space="0" w:color="000000"/>
              <w:bottom w:val="single" w:sz="8" w:space="0" w:color="000000"/>
              <w:right w:val="single" w:sz="8" w:space="0" w:color="000000"/>
            </w:tcBorders>
            <w:shd w:val="clear" w:color="auto" w:fill="auto"/>
            <w:vAlign w:val="center"/>
            <w:hideMark/>
          </w:tcPr>
          <w:p w14:paraId="63C3AA68" w14:textId="77777777" w:rsidR="004D7C2D" w:rsidRPr="00754029" w:rsidRDefault="004D7C2D" w:rsidP="00B21430">
            <w:pPr>
              <w:spacing w:line="276" w:lineRule="auto"/>
              <w:rPr>
                <w:rFonts w:eastAsia="Times New Roman"/>
                <w:color w:val="595959"/>
                <w:lang w:eastAsia="en-US"/>
              </w:rPr>
            </w:pPr>
            <w:r w:rsidRPr="00754029">
              <w:rPr>
                <w:rFonts w:eastAsia="Times New Roman"/>
                <w:color w:val="595959"/>
                <w:lang w:eastAsia="en-US"/>
              </w:rPr>
              <w:t>Week 16</w:t>
            </w:r>
          </w:p>
        </w:tc>
        <w:tc>
          <w:tcPr>
            <w:tcW w:w="5812" w:type="dxa"/>
            <w:tcBorders>
              <w:top w:val="nil"/>
              <w:left w:val="nil"/>
              <w:bottom w:val="single" w:sz="8" w:space="0" w:color="000000"/>
              <w:right w:val="single" w:sz="8" w:space="0" w:color="000000"/>
            </w:tcBorders>
            <w:shd w:val="clear" w:color="auto" w:fill="auto"/>
            <w:vAlign w:val="center"/>
            <w:hideMark/>
          </w:tcPr>
          <w:p w14:paraId="646D3DFB" w14:textId="77777777" w:rsidR="004D7C2D" w:rsidRPr="00754029" w:rsidRDefault="004D7C2D" w:rsidP="00B21430">
            <w:pPr>
              <w:keepNext/>
              <w:spacing w:line="276" w:lineRule="auto"/>
              <w:rPr>
                <w:rFonts w:eastAsia="Times New Roman"/>
                <w:color w:val="595959"/>
                <w:lang w:eastAsia="en-US"/>
              </w:rPr>
            </w:pPr>
            <w:r w:rsidRPr="00754029">
              <w:rPr>
                <w:rFonts w:eastAsia="Times New Roman"/>
                <w:color w:val="595959"/>
                <w:lang w:eastAsia="en-US"/>
              </w:rPr>
              <w:t>Submitting the final report and associated files</w:t>
            </w:r>
          </w:p>
        </w:tc>
        <w:tc>
          <w:tcPr>
            <w:tcW w:w="1907" w:type="dxa"/>
            <w:tcBorders>
              <w:top w:val="nil"/>
              <w:left w:val="nil"/>
              <w:bottom w:val="single" w:sz="8" w:space="0" w:color="000000"/>
              <w:right w:val="single" w:sz="8" w:space="0" w:color="000000"/>
            </w:tcBorders>
            <w:vAlign w:val="center"/>
          </w:tcPr>
          <w:p w14:paraId="43535D1E" w14:textId="30B7503D" w:rsidR="004D7C2D" w:rsidRPr="00754029" w:rsidRDefault="003577EE" w:rsidP="00456CF9">
            <w:pPr>
              <w:keepNext/>
              <w:spacing w:line="276" w:lineRule="auto"/>
              <w:jc w:val="center"/>
              <w:rPr>
                <w:rFonts w:eastAsia="Times New Roman"/>
                <w:color w:val="595959"/>
                <w:lang w:eastAsia="en-US"/>
              </w:rPr>
            </w:pPr>
            <w:r>
              <w:rPr>
                <w:rFonts w:eastAsia="Times New Roman"/>
                <w:color w:val="595959"/>
                <w:lang w:eastAsia="en-US"/>
              </w:rPr>
              <w:t>Done</w:t>
            </w:r>
          </w:p>
        </w:tc>
      </w:tr>
    </w:tbl>
    <w:p w14:paraId="0C732D43" w14:textId="780A9B50" w:rsidR="003A273B" w:rsidRPr="00754029" w:rsidRDefault="003A273B" w:rsidP="006B5FE2">
      <w:pPr>
        <w:pStyle w:val="Caption"/>
        <w:jc w:val="center"/>
      </w:pPr>
      <w:bookmarkStart w:id="92" w:name="_Toc450584565"/>
      <w:r w:rsidRPr="00754029">
        <w:t xml:space="preserve">Table </w:t>
      </w:r>
      <w:r w:rsidR="00330256">
        <w:fldChar w:fldCharType="begin"/>
      </w:r>
      <w:r w:rsidR="00330256">
        <w:instrText xml:space="preserve"> SEQ Table \* ARABIC </w:instrText>
      </w:r>
      <w:r w:rsidR="00330256">
        <w:fldChar w:fldCharType="separate"/>
      </w:r>
      <w:r w:rsidR="006D398F">
        <w:rPr>
          <w:noProof/>
        </w:rPr>
        <w:t>2</w:t>
      </w:r>
      <w:r w:rsidR="00330256">
        <w:rPr>
          <w:noProof/>
        </w:rPr>
        <w:fldChar w:fldCharType="end"/>
      </w:r>
      <w:r w:rsidRPr="00754029">
        <w:t xml:space="preserve"> Tentative timeline of the project</w:t>
      </w:r>
      <w:bookmarkEnd w:id="92"/>
    </w:p>
    <w:p w14:paraId="242C2DD6" w14:textId="19BD7E9F" w:rsidR="00BB131A" w:rsidRPr="00754029" w:rsidRDefault="003A1E10" w:rsidP="00EF7C37">
      <w:pPr>
        <w:pStyle w:val="Heading1"/>
        <w:rPr>
          <w:rFonts w:ascii="Times New Roman" w:hAnsi="Times New Roman" w:cs="Times New Roman"/>
          <w:sz w:val="28"/>
        </w:rPr>
      </w:pPr>
      <w:bookmarkStart w:id="93" w:name="_Toc450584537"/>
      <w:r w:rsidRPr="00754029">
        <w:rPr>
          <w:rFonts w:ascii="Times New Roman" w:hAnsi="Times New Roman" w:cs="Times New Roman"/>
        </w:rPr>
        <w:t>References</w:t>
      </w:r>
      <w:bookmarkEnd w:id="93"/>
    </w:p>
    <w:p w14:paraId="1F6F64A1" w14:textId="16D56368" w:rsidR="002208C7" w:rsidRDefault="008067D7" w:rsidP="002208C7">
      <w:pPr>
        <w:pStyle w:val="ListParagraph"/>
        <w:ind w:left="709" w:hanging="270"/>
        <w:jc w:val="both"/>
      </w:pPr>
      <w:r w:rsidRPr="00754029">
        <w:t>[1]</w:t>
      </w:r>
      <w:r w:rsidR="0008731D" w:rsidRPr="00754029">
        <w:t xml:space="preserve"> Greg Linden, Brent Smith, and Jeremy York,</w:t>
      </w:r>
      <w:r w:rsidRPr="00754029">
        <w:t xml:space="preserve"> </w:t>
      </w:r>
      <w:r w:rsidR="005B6867" w:rsidRPr="00754029">
        <w:t>Amazon.com</w:t>
      </w:r>
      <w:r w:rsidR="005B6867">
        <w:t xml:space="preserve"> </w:t>
      </w:r>
      <w:r w:rsidRPr="00754029">
        <w:t xml:space="preserve">Recommendations Item-to-Item Collaborative </w:t>
      </w:r>
      <w:r w:rsidR="005B6867">
        <w:t>Filtering.</w:t>
      </w:r>
      <w:r w:rsidRPr="00754029">
        <w:t xml:space="preserve"> </w:t>
      </w:r>
      <w:hyperlink r:id="rId41" w:history="1">
        <w:r w:rsidR="002208C7" w:rsidRPr="00720FD9">
          <w:rPr>
            <w:rStyle w:val="Hyperlink"/>
          </w:rPr>
          <w:t>http://www.cin.ufpe.br/~idal/rs/Amazon-Recommendations.pdf</w:t>
        </w:r>
      </w:hyperlink>
    </w:p>
    <w:p w14:paraId="7468F045" w14:textId="0F7429B1" w:rsidR="008067D7" w:rsidRPr="00754029" w:rsidRDefault="008067D7" w:rsidP="002208C7">
      <w:pPr>
        <w:pStyle w:val="ListParagraph"/>
        <w:ind w:left="709" w:hanging="270"/>
        <w:jc w:val="both"/>
      </w:pPr>
      <w:r w:rsidRPr="00754029">
        <w:t>[2]</w:t>
      </w:r>
      <w:r w:rsidR="00705F09" w:rsidRPr="00754029">
        <w:t xml:space="preserve"> Sarwar B, Karypis G, Konstan J, Reidl J: Item-based collaborative filtering recommendation algorithms. Proceedings of the tenth international conference on World Wide Web, New York, ACM Press 2001 pp: 285-295</w:t>
      </w:r>
    </w:p>
    <w:p w14:paraId="78D67942" w14:textId="31F97895" w:rsidR="008067D7" w:rsidRPr="00754029" w:rsidRDefault="008067D7" w:rsidP="00D51262">
      <w:pPr>
        <w:pStyle w:val="ListParagraph"/>
        <w:ind w:left="709"/>
        <w:jc w:val="both"/>
      </w:pPr>
      <w:r w:rsidRPr="00754029">
        <w:t xml:space="preserve">[3] </w:t>
      </w:r>
      <w:r w:rsidR="001D0935" w:rsidRPr="00754029">
        <w:t xml:space="preserve">Zhai and Massung, </w:t>
      </w:r>
      <w:r w:rsidRPr="00754029">
        <w:t xml:space="preserve">Chapter 11 </w:t>
      </w:r>
      <w:r w:rsidR="00F828A5" w:rsidRPr="00754029">
        <w:t>Recommendation system</w:t>
      </w:r>
      <w:r w:rsidRPr="00754029">
        <w:t>s, pages 197-211</w:t>
      </w:r>
    </w:p>
    <w:p w14:paraId="56F6C300" w14:textId="724A1B28" w:rsidR="008067D7" w:rsidRPr="00754029" w:rsidRDefault="0008731D" w:rsidP="00D51262">
      <w:pPr>
        <w:pStyle w:val="ListParagraph"/>
        <w:ind w:left="709" w:hanging="270"/>
        <w:jc w:val="both"/>
      </w:pPr>
      <w:r w:rsidRPr="00754029">
        <w:t>[4]</w:t>
      </w:r>
      <w:r w:rsidR="008067D7" w:rsidRPr="00754029">
        <w:t>G. Dror, N. Koenigstein, Y. Koren: Yahoo! Music Recommendations: Modeling Music Ratings with Temporal Dynamics and Item Taxonomy. RecSys’11, pages 165-172, 2011.</w:t>
      </w:r>
    </w:p>
    <w:p w14:paraId="63DBBB67" w14:textId="40E7EA32" w:rsidR="00705F09" w:rsidRPr="00754029" w:rsidRDefault="008D6436" w:rsidP="00D51262">
      <w:pPr>
        <w:pStyle w:val="ListParagraph"/>
        <w:ind w:left="709" w:hanging="270"/>
        <w:jc w:val="both"/>
      </w:pPr>
      <w:r w:rsidRPr="00754029">
        <w:t>[5] Tutorial from Apache Spark,</w:t>
      </w:r>
      <w:r w:rsidR="00705F09" w:rsidRPr="00754029">
        <w:t xml:space="preserve"> </w:t>
      </w:r>
      <w:hyperlink r:id="rId42" w:history="1">
        <w:r w:rsidR="00700CEB" w:rsidRPr="00754029">
          <w:rPr>
            <w:rStyle w:val="Hyperlink"/>
          </w:rPr>
          <w:t>http://spark.apache.org/docs/latest/quick-start.html</w:t>
        </w:r>
      </w:hyperlink>
      <w:r w:rsidR="00252766" w:rsidRPr="00754029">
        <w:t>, accessed on 03/12/2016</w:t>
      </w:r>
      <w:r w:rsidR="00E36C0B" w:rsidRPr="00754029">
        <w:t>.</w:t>
      </w:r>
    </w:p>
    <w:p w14:paraId="60DA1A12" w14:textId="025860F1" w:rsidR="00700CEB" w:rsidRPr="00754029" w:rsidRDefault="007A2CF6" w:rsidP="00D51262">
      <w:pPr>
        <w:pStyle w:val="ListParagraph"/>
        <w:ind w:left="709" w:hanging="270"/>
        <w:jc w:val="both"/>
      </w:pPr>
      <w:r w:rsidRPr="00754029">
        <w:t xml:space="preserve">[6] </w:t>
      </w:r>
      <w:r w:rsidR="00252766" w:rsidRPr="00754029">
        <w:t>DIMSUM</w:t>
      </w:r>
      <w:r w:rsidRPr="00754029">
        <w:t xml:space="preserve"> algorithm documentation</w:t>
      </w:r>
      <w:r w:rsidR="00252766" w:rsidRPr="00754029">
        <w:t xml:space="preserve">, </w:t>
      </w:r>
      <w:hyperlink r:id="rId43" w:history="1">
        <w:r w:rsidR="00E36C0B" w:rsidRPr="00754029">
          <w:rPr>
            <w:rStyle w:val="Hyperlink"/>
          </w:rPr>
          <w:t>https://goo.gl/64hFx3</w:t>
        </w:r>
      </w:hyperlink>
      <w:r w:rsidR="00E36C0B" w:rsidRPr="00754029">
        <w:t xml:space="preserve"> </w:t>
      </w:r>
      <w:r w:rsidR="00700CEB" w:rsidRPr="00754029">
        <w:t>, accessed on 03/24/2016.</w:t>
      </w:r>
    </w:p>
    <w:p w14:paraId="6091B554" w14:textId="53422A19" w:rsidR="00EC0C17" w:rsidRPr="00754029" w:rsidRDefault="00EC0C17" w:rsidP="00D51262">
      <w:pPr>
        <w:pStyle w:val="ListParagraph"/>
        <w:ind w:left="709" w:hanging="270"/>
        <w:jc w:val="both"/>
      </w:pPr>
      <w:r w:rsidRPr="00754029">
        <w:t xml:space="preserve">[7] SBT documentation, </w:t>
      </w:r>
      <w:hyperlink r:id="rId44" w:history="1">
        <w:r w:rsidRPr="00754029">
          <w:rPr>
            <w:rStyle w:val="Hyperlink"/>
          </w:rPr>
          <w:t>http://www.scala-sbt.org/index.html</w:t>
        </w:r>
      </w:hyperlink>
      <w:r w:rsidRPr="00754029">
        <w:t>, accessed on 03/30/206.</w:t>
      </w:r>
    </w:p>
    <w:p w14:paraId="15AF546F" w14:textId="7F37DFCC" w:rsidR="008067D7" w:rsidRPr="00754029" w:rsidRDefault="0008731D" w:rsidP="00D51262">
      <w:pPr>
        <w:pStyle w:val="ListParagraph"/>
        <w:ind w:left="709" w:hanging="270"/>
        <w:jc w:val="both"/>
      </w:pPr>
      <w:r w:rsidRPr="00754029">
        <w:t xml:space="preserve">[8] </w:t>
      </w:r>
      <w:r w:rsidR="001D0935" w:rsidRPr="00754029">
        <w:t>J.D.M. Rennie, N. Srebro, Fast maximum margin matrix factorization for collaborative prediction, in Proceedings of the International Conference of Machine Learning (2005).</w:t>
      </w:r>
    </w:p>
    <w:sectPr w:rsidR="008067D7" w:rsidRPr="00754029">
      <w:footerReference w:type="default" r:id="rId45"/>
      <w:pgSz w:w="12240" w:h="15840"/>
      <w:pgMar w:top="1728" w:right="1800" w:bottom="1440" w:left="1800" w:header="720" w:footer="720" w:gutter="0"/>
      <w:pgNumType w:start="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385836" w14:textId="77777777" w:rsidR="00330256" w:rsidRDefault="00330256">
      <w:r>
        <w:separator/>
      </w:r>
    </w:p>
  </w:endnote>
  <w:endnote w:type="continuationSeparator" w:id="0">
    <w:p w14:paraId="4DE8BCD9" w14:textId="77777777" w:rsidR="00330256" w:rsidRDefault="003302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onstantia">
    <w:panose1 w:val="02030602050306030303"/>
    <w:charset w:val="00"/>
    <w:family w:val="auto"/>
    <w:pitch w:val="variable"/>
    <w:sig w:usb0="A00002EF" w:usb1="400020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HG明朝E">
    <w:charset w:val="80"/>
    <w:family w:val="auto"/>
    <w:pitch w:val="variable"/>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宋体">
    <w:charset w:val="86"/>
    <w:family w:val="auto"/>
    <w:pitch w:val="variable"/>
    <w:sig w:usb0="00000003" w:usb1="288F0000" w:usb2="00000016" w:usb3="00000000" w:csb0="00040001" w:csb1="00000000"/>
  </w:font>
  <w:font w:name="Cambria Math">
    <w:panose1 w:val="02040503050406030204"/>
    <w:charset w:val="00"/>
    <w:family w:val="auto"/>
    <w:pitch w:val="variable"/>
    <w:sig w:usb0="E00002FF" w:usb1="420024FF" w:usb2="00000000" w:usb3="00000000" w:csb0="0000019F" w:csb1="00000000"/>
  </w:font>
  <w:font w:name="Yu Gothic Medium">
    <w:panose1 w:val="020B0500000000000000"/>
    <w:charset w:val="80"/>
    <w:family w:val="auto"/>
    <w:pitch w:val="variable"/>
    <w:sig w:usb0="E00002FF" w:usb1="2AC7FDFF" w:usb2="00000016" w:usb3="00000000" w:csb0="000200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5335FF" w14:textId="77777777" w:rsidR="00435A22" w:rsidRDefault="00435A22">
    <w:pPr>
      <w:pStyle w:val="Footer"/>
    </w:pPr>
    <w:r>
      <w:t xml:space="preserve">Page </w:t>
    </w:r>
    <w:r>
      <w:fldChar w:fldCharType="begin"/>
    </w:r>
    <w:r>
      <w:instrText xml:space="preserve"> PAGE  \* Arabic  \* MERGEFORMAT </w:instrText>
    </w:r>
    <w:r>
      <w:fldChar w:fldCharType="separate"/>
    </w:r>
    <w:r w:rsidR="00532315">
      <w:rPr>
        <w:noProof/>
      </w:rPr>
      <w:t>5</w:t>
    </w:r>
    <w: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CC272D" w14:textId="77777777" w:rsidR="00330256" w:rsidRDefault="00330256">
      <w:r>
        <w:separator/>
      </w:r>
    </w:p>
  </w:footnote>
  <w:footnote w:type="continuationSeparator" w:id="0">
    <w:p w14:paraId="67A0FC8C" w14:textId="77777777" w:rsidR="00330256" w:rsidRDefault="00330256">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21505EA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88"/>
    <w:multiLevelType w:val="singleLevel"/>
    <w:tmpl w:val="B87E3E76"/>
    <w:lvl w:ilvl="0">
      <w:start w:val="1"/>
      <w:numFmt w:val="decimal"/>
      <w:pStyle w:val="ListNumber"/>
      <w:lvlText w:val="%1."/>
      <w:lvlJc w:val="left"/>
      <w:pPr>
        <w:tabs>
          <w:tab w:val="num" w:pos="360"/>
        </w:tabs>
        <w:ind w:left="360" w:hanging="360"/>
      </w:pPr>
    </w:lvl>
  </w:abstractNum>
  <w:abstractNum w:abstractNumId="2">
    <w:nsid w:val="FFFFFF89"/>
    <w:multiLevelType w:val="singleLevel"/>
    <w:tmpl w:val="1206D1A0"/>
    <w:lvl w:ilvl="0">
      <w:start w:val="1"/>
      <w:numFmt w:val="bullet"/>
      <w:pStyle w:val="ListBullet"/>
      <w:lvlText w:val="−"/>
      <w:lvlJc w:val="left"/>
      <w:pPr>
        <w:ind w:left="720" w:hanging="360"/>
      </w:pPr>
      <w:rPr>
        <w:rFonts w:ascii="Century Gothic" w:hAnsi="Century Gothic" w:hint="default"/>
        <w:color w:val="0D0D0D" w:themeColor="text1" w:themeTint="F2"/>
      </w:rPr>
    </w:lvl>
  </w:abstractNum>
  <w:abstractNum w:abstractNumId="3">
    <w:nsid w:val="0C4B4247"/>
    <w:multiLevelType w:val="hybridMultilevel"/>
    <w:tmpl w:val="B7F25A4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D9255AE"/>
    <w:multiLevelType w:val="multilevel"/>
    <w:tmpl w:val="D9BC818C"/>
    <w:lvl w:ilvl="0">
      <w:start w:val="3"/>
      <w:numFmt w:val="decimal"/>
      <w:lvlText w:val="%1"/>
      <w:lvlJc w:val="left"/>
      <w:pPr>
        <w:ind w:left="360" w:hanging="360"/>
      </w:pPr>
      <w:rPr>
        <w:rFonts w:hint="default"/>
      </w:rPr>
    </w:lvl>
    <w:lvl w:ilvl="1">
      <w:start w:val="1"/>
      <w:numFmt w:val="decimal"/>
      <w:lvlText w:val="2.%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5">
    <w:nsid w:val="0FD626BC"/>
    <w:multiLevelType w:val="multilevel"/>
    <w:tmpl w:val="72F80378"/>
    <w:lvl w:ilvl="0">
      <w:start w:val="1"/>
      <w:numFmt w:val="bullet"/>
      <w:lvlText w:val=""/>
      <w:lvlJc w:val="left"/>
      <w:pPr>
        <w:ind w:left="1080" w:hanging="360"/>
      </w:pPr>
      <w:rPr>
        <w:rFonts w:ascii="Symbol" w:hAnsi="Symbol" w:hint="default"/>
      </w:r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6">
    <w:nsid w:val="1C687524"/>
    <w:multiLevelType w:val="hybridMultilevel"/>
    <w:tmpl w:val="916EA76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1ED62A82"/>
    <w:multiLevelType w:val="multilevel"/>
    <w:tmpl w:val="55BCA496"/>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8">
    <w:nsid w:val="1F9B307B"/>
    <w:multiLevelType w:val="hybridMultilevel"/>
    <w:tmpl w:val="378445C6"/>
    <w:lvl w:ilvl="0" w:tplc="B5A2B7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1C6729D"/>
    <w:multiLevelType w:val="hybridMultilevel"/>
    <w:tmpl w:val="74463FC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28A8009B"/>
    <w:multiLevelType w:val="hybridMultilevel"/>
    <w:tmpl w:val="AFC483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97F225C"/>
    <w:multiLevelType w:val="hybridMultilevel"/>
    <w:tmpl w:val="CE8E95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B44133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E163ADB"/>
    <w:multiLevelType w:val="multilevel"/>
    <w:tmpl w:val="523A1350"/>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4">
    <w:nsid w:val="2E871BB3"/>
    <w:multiLevelType w:val="hybridMultilevel"/>
    <w:tmpl w:val="CC743D3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35DC090E"/>
    <w:multiLevelType w:val="hybridMultilevel"/>
    <w:tmpl w:val="C7F226CC"/>
    <w:lvl w:ilvl="0" w:tplc="7DA6C4B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AE63D7E"/>
    <w:multiLevelType w:val="multilevel"/>
    <w:tmpl w:val="99EC784C"/>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7">
    <w:nsid w:val="41B6160B"/>
    <w:multiLevelType w:val="hybridMultilevel"/>
    <w:tmpl w:val="FAAE83AA"/>
    <w:lvl w:ilvl="0" w:tplc="682A82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532627B4"/>
    <w:multiLevelType w:val="hybridMultilevel"/>
    <w:tmpl w:val="86AC1CE8"/>
    <w:lvl w:ilvl="0" w:tplc="214CBD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63CB300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684902F0"/>
    <w:multiLevelType w:val="multilevel"/>
    <w:tmpl w:val="18A252E0"/>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1">
    <w:nsid w:val="698F6286"/>
    <w:multiLevelType w:val="hybridMultilevel"/>
    <w:tmpl w:val="0FE07A3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6DE12F18"/>
    <w:multiLevelType w:val="multilevel"/>
    <w:tmpl w:val="57BAEC82"/>
    <w:lvl w:ilvl="0">
      <w:start w:val="1"/>
      <w:numFmt w:val="decimal"/>
      <w:lvlText w:val="%1."/>
      <w:lvlJc w:val="left"/>
      <w:pPr>
        <w:ind w:left="360" w:hanging="360"/>
      </w:pPr>
      <w:rPr>
        <w:rFonts w:hint="default"/>
      </w:rPr>
    </w:lvl>
    <w:lvl w:ilvl="1">
      <w:start w:val="1"/>
      <w:numFmt w:val="decimal"/>
      <w:lvlText w:val="%1.4"/>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6FCD68AF"/>
    <w:multiLevelType w:val="multilevel"/>
    <w:tmpl w:val="2FBCC5EA"/>
    <w:lvl w:ilvl="0">
      <w:start w:val="1"/>
      <w:numFmt w:val="decimal"/>
      <w:lvlText w:val="%1."/>
      <w:lvlJc w:val="left"/>
      <w:pPr>
        <w:tabs>
          <w:tab w:val="num" w:pos="1080"/>
        </w:tabs>
        <w:ind w:left="1080" w:hanging="360"/>
      </w:pPr>
      <w:rPr>
        <w:rFonts w:asciiTheme="minorHAnsi" w:eastAsiaTheme="minorHAnsi" w:hAnsiTheme="minorHAnsi" w:cstheme="minorBidi"/>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4">
    <w:nsid w:val="6FDF15BF"/>
    <w:multiLevelType w:val="multilevel"/>
    <w:tmpl w:val="E6DC348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A1B308E"/>
    <w:multiLevelType w:val="hybridMultilevel"/>
    <w:tmpl w:val="7266203C"/>
    <w:lvl w:ilvl="0" w:tplc="6F8004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7D7B19E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1"/>
  </w:num>
  <w:num w:numId="3">
    <w:abstractNumId w:val="20"/>
  </w:num>
  <w:num w:numId="4">
    <w:abstractNumId w:val="4"/>
  </w:num>
  <w:num w:numId="5">
    <w:abstractNumId w:val="18"/>
  </w:num>
  <w:num w:numId="6">
    <w:abstractNumId w:val="15"/>
  </w:num>
  <w:num w:numId="7">
    <w:abstractNumId w:val="25"/>
  </w:num>
  <w:num w:numId="8">
    <w:abstractNumId w:val="23"/>
  </w:num>
  <w:num w:numId="9">
    <w:abstractNumId w:val="0"/>
  </w:num>
  <w:num w:numId="10">
    <w:abstractNumId w:val="26"/>
  </w:num>
  <w:num w:numId="11">
    <w:abstractNumId w:val="12"/>
  </w:num>
  <w:num w:numId="12">
    <w:abstractNumId w:val="19"/>
  </w:num>
  <w:num w:numId="13">
    <w:abstractNumId w:val="22"/>
  </w:num>
  <w:num w:numId="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6"/>
  </w:num>
  <w:num w:numId="16">
    <w:abstractNumId w:val="10"/>
  </w:num>
  <w:num w:numId="17">
    <w:abstractNumId w:val="7"/>
  </w:num>
  <w:num w:numId="18">
    <w:abstractNumId w:val="6"/>
  </w:num>
  <w:num w:numId="19">
    <w:abstractNumId w:val="14"/>
  </w:num>
  <w:num w:numId="20">
    <w:abstractNumId w:val="9"/>
  </w:num>
  <w:num w:numId="21">
    <w:abstractNumId w:val="8"/>
  </w:num>
  <w:num w:numId="22">
    <w:abstractNumId w:val="5"/>
  </w:num>
  <w:num w:numId="23">
    <w:abstractNumId w:val="24"/>
  </w:num>
  <w:num w:numId="24">
    <w:abstractNumId w:val="13"/>
  </w:num>
  <w:num w:numId="25">
    <w:abstractNumId w:val="11"/>
  </w:num>
  <w:num w:numId="26">
    <w:abstractNumId w:val="21"/>
  </w:num>
  <w:num w:numId="27">
    <w:abstractNumId w:val="3"/>
  </w:num>
  <w:num w:numId="28">
    <w:abstractNumId w:val="1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5DDB"/>
    <w:rsid w:val="00002C8A"/>
    <w:rsid w:val="0000391E"/>
    <w:rsid w:val="00007046"/>
    <w:rsid w:val="000077D0"/>
    <w:rsid w:val="000105B2"/>
    <w:rsid w:val="00012880"/>
    <w:rsid w:val="00014F30"/>
    <w:rsid w:val="00015FAB"/>
    <w:rsid w:val="000230F9"/>
    <w:rsid w:val="00026A32"/>
    <w:rsid w:val="00026E07"/>
    <w:rsid w:val="000306B1"/>
    <w:rsid w:val="0003097C"/>
    <w:rsid w:val="000345E0"/>
    <w:rsid w:val="00040344"/>
    <w:rsid w:val="00041211"/>
    <w:rsid w:val="00042096"/>
    <w:rsid w:val="00042650"/>
    <w:rsid w:val="000449BB"/>
    <w:rsid w:val="000454BC"/>
    <w:rsid w:val="000459E8"/>
    <w:rsid w:val="00057B5C"/>
    <w:rsid w:val="000606A1"/>
    <w:rsid w:val="00065EE4"/>
    <w:rsid w:val="0006620A"/>
    <w:rsid w:val="00070BAA"/>
    <w:rsid w:val="00072C56"/>
    <w:rsid w:val="0007334E"/>
    <w:rsid w:val="0008085A"/>
    <w:rsid w:val="00082A7B"/>
    <w:rsid w:val="00082DED"/>
    <w:rsid w:val="00084E05"/>
    <w:rsid w:val="0008731D"/>
    <w:rsid w:val="00095976"/>
    <w:rsid w:val="00095BCE"/>
    <w:rsid w:val="000A51AA"/>
    <w:rsid w:val="000B218F"/>
    <w:rsid w:val="000B2E67"/>
    <w:rsid w:val="000B2F59"/>
    <w:rsid w:val="000B566A"/>
    <w:rsid w:val="000B5D0B"/>
    <w:rsid w:val="000B62AF"/>
    <w:rsid w:val="000B6BA5"/>
    <w:rsid w:val="000B6CD7"/>
    <w:rsid w:val="000B7803"/>
    <w:rsid w:val="000C5C25"/>
    <w:rsid w:val="000C654A"/>
    <w:rsid w:val="000C7A14"/>
    <w:rsid w:val="000D047D"/>
    <w:rsid w:val="000D0D02"/>
    <w:rsid w:val="000D4E21"/>
    <w:rsid w:val="000E0FF7"/>
    <w:rsid w:val="000E1344"/>
    <w:rsid w:val="000E1B0E"/>
    <w:rsid w:val="000E1EDE"/>
    <w:rsid w:val="000E2D29"/>
    <w:rsid w:val="000E3FD5"/>
    <w:rsid w:val="000E4930"/>
    <w:rsid w:val="000E6008"/>
    <w:rsid w:val="000E643F"/>
    <w:rsid w:val="000E6D0C"/>
    <w:rsid w:val="000E780E"/>
    <w:rsid w:val="000F3194"/>
    <w:rsid w:val="000F3535"/>
    <w:rsid w:val="000F425C"/>
    <w:rsid w:val="000F486C"/>
    <w:rsid w:val="000F4DBB"/>
    <w:rsid w:val="000F6003"/>
    <w:rsid w:val="000F732A"/>
    <w:rsid w:val="001022F5"/>
    <w:rsid w:val="00102701"/>
    <w:rsid w:val="00111078"/>
    <w:rsid w:val="0011212A"/>
    <w:rsid w:val="00112B55"/>
    <w:rsid w:val="00112CAE"/>
    <w:rsid w:val="00121F03"/>
    <w:rsid w:val="00126A05"/>
    <w:rsid w:val="001271D6"/>
    <w:rsid w:val="00127904"/>
    <w:rsid w:val="001279B3"/>
    <w:rsid w:val="00132DCD"/>
    <w:rsid w:val="00137F4A"/>
    <w:rsid w:val="00140A5F"/>
    <w:rsid w:val="00142DC3"/>
    <w:rsid w:val="00143B70"/>
    <w:rsid w:val="0015162B"/>
    <w:rsid w:val="001521E6"/>
    <w:rsid w:val="00153048"/>
    <w:rsid w:val="00153D3A"/>
    <w:rsid w:val="00155C41"/>
    <w:rsid w:val="0015698E"/>
    <w:rsid w:val="00160E2A"/>
    <w:rsid w:val="001615B6"/>
    <w:rsid w:val="00162336"/>
    <w:rsid w:val="00163A7B"/>
    <w:rsid w:val="00164206"/>
    <w:rsid w:val="00164A76"/>
    <w:rsid w:val="00164F40"/>
    <w:rsid w:val="00165621"/>
    <w:rsid w:val="0016680E"/>
    <w:rsid w:val="00166DB4"/>
    <w:rsid w:val="00167E21"/>
    <w:rsid w:val="00170FAA"/>
    <w:rsid w:val="001720D6"/>
    <w:rsid w:val="00172AEB"/>
    <w:rsid w:val="00174793"/>
    <w:rsid w:val="00174B30"/>
    <w:rsid w:val="00175318"/>
    <w:rsid w:val="00176BF2"/>
    <w:rsid w:val="00177C60"/>
    <w:rsid w:val="00180AB4"/>
    <w:rsid w:val="001836DE"/>
    <w:rsid w:val="001837D5"/>
    <w:rsid w:val="00190727"/>
    <w:rsid w:val="0019277B"/>
    <w:rsid w:val="001942EA"/>
    <w:rsid w:val="001A3449"/>
    <w:rsid w:val="001A345B"/>
    <w:rsid w:val="001A3BAB"/>
    <w:rsid w:val="001A3F55"/>
    <w:rsid w:val="001A4036"/>
    <w:rsid w:val="001A40C9"/>
    <w:rsid w:val="001A4956"/>
    <w:rsid w:val="001A68BE"/>
    <w:rsid w:val="001B0BF1"/>
    <w:rsid w:val="001B14BF"/>
    <w:rsid w:val="001B2001"/>
    <w:rsid w:val="001B36E6"/>
    <w:rsid w:val="001B4E67"/>
    <w:rsid w:val="001B60E5"/>
    <w:rsid w:val="001B63ED"/>
    <w:rsid w:val="001C696F"/>
    <w:rsid w:val="001C71AD"/>
    <w:rsid w:val="001C78FD"/>
    <w:rsid w:val="001D0935"/>
    <w:rsid w:val="001D3798"/>
    <w:rsid w:val="001D3A24"/>
    <w:rsid w:val="001D528B"/>
    <w:rsid w:val="001D7DC5"/>
    <w:rsid w:val="001E3327"/>
    <w:rsid w:val="001E366E"/>
    <w:rsid w:val="001E3A32"/>
    <w:rsid w:val="001E6FA6"/>
    <w:rsid w:val="001E773D"/>
    <w:rsid w:val="001F0624"/>
    <w:rsid w:val="001F4837"/>
    <w:rsid w:val="001F5CA8"/>
    <w:rsid w:val="001F664D"/>
    <w:rsid w:val="001F68F2"/>
    <w:rsid w:val="00200C33"/>
    <w:rsid w:val="002039B1"/>
    <w:rsid w:val="00205C00"/>
    <w:rsid w:val="00211F6F"/>
    <w:rsid w:val="002141AF"/>
    <w:rsid w:val="002163EE"/>
    <w:rsid w:val="0021782D"/>
    <w:rsid w:val="002208C7"/>
    <w:rsid w:val="0022407F"/>
    <w:rsid w:val="00224F50"/>
    <w:rsid w:val="0022540A"/>
    <w:rsid w:val="002261FF"/>
    <w:rsid w:val="0022764D"/>
    <w:rsid w:val="00227F4A"/>
    <w:rsid w:val="002364A6"/>
    <w:rsid w:val="00236712"/>
    <w:rsid w:val="00236C59"/>
    <w:rsid w:val="00242A9E"/>
    <w:rsid w:val="0024483E"/>
    <w:rsid w:val="00247558"/>
    <w:rsid w:val="0025047B"/>
    <w:rsid w:val="00252766"/>
    <w:rsid w:val="00254235"/>
    <w:rsid w:val="00254878"/>
    <w:rsid w:val="00255FCB"/>
    <w:rsid w:val="00256367"/>
    <w:rsid w:val="0025656C"/>
    <w:rsid w:val="00263A5E"/>
    <w:rsid w:val="00263CB9"/>
    <w:rsid w:val="0026645C"/>
    <w:rsid w:val="00272BEF"/>
    <w:rsid w:val="002759BF"/>
    <w:rsid w:val="002769FC"/>
    <w:rsid w:val="00277DAE"/>
    <w:rsid w:val="00280A43"/>
    <w:rsid w:val="002810A1"/>
    <w:rsid w:val="00285AC8"/>
    <w:rsid w:val="00285DA7"/>
    <w:rsid w:val="002926FF"/>
    <w:rsid w:val="0029358F"/>
    <w:rsid w:val="0029411D"/>
    <w:rsid w:val="0029588C"/>
    <w:rsid w:val="00296C1E"/>
    <w:rsid w:val="002A3490"/>
    <w:rsid w:val="002A40BF"/>
    <w:rsid w:val="002A49CA"/>
    <w:rsid w:val="002A5776"/>
    <w:rsid w:val="002A62AD"/>
    <w:rsid w:val="002B324D"/>
    <w:rsid w:val="002B438E"/>
    <w:rsid w:val="002B60E3"/>
    <w:rsid w:val="002B72B2"/>
    <w:rsid w:val="002C3C1D"/>
    <w:rsid w:val="002C3EC4"/>
    <w:rsid w:val="002C40CC"/>
    <w:rsid w:val="002C4EA8"/>
    <w:rsid w:val="002C6110"/>
    <w:rsid w:val="002C64E8"/>
    <w:rsid w:val="002D0459"/>
    <w:rsid w:val="002D0CF4"/>
    <w:rsid w:val="002D1796"/>
    <w:rsid w:val="002E0355"/>
    <w:rsid w:val="002E09CE"/>
    <w:rsid w:val="002F0A69"/>
    <w:rsid w:val="002F2B94"/>
    <w:rsid w:val="002F5CEC"/>
    <w:rsid w:val="002F5DDB"/>
    <w:rsid w:val="002F6242"/>
    <w:rsid w:val="00300F5A"/>
    <w:rsid w:val="00301973"/>
    <w:rsid w:val="00301FAF"/>
    <w:rsid w:val="00305965"/>
    <w:rsid w:val="003062A3"/>
    <w:rsid w:val="00315833"/>
    <w:rsid w:val="003169EF"/>
    <w:rsid w:val="00316BE9"/>
    <w:rsid w:val="00321330"/>
    <w:rsid w:val="00321D01"/>
    <w:rsid w:val="00324414"/>
    <w:rsid w:val="00325951"/>
    <w:rsid w:val="00330256"/>
    <w:rsid w:val="003304FF"/>
    <w:rsid w:val="0033509C"/>
    <w:rsid w:val="00335804"/>
    <w:rsid w:val="00335D8D"/>
    <w:rsid w:val="0033761E"/>
    <w:rsid w:val="00337EF6"/>
    <w:rsid w:val="00341C79"/>
    <w:rsid w:val="00342EF0"/>
    <w:rsid w:val="0034387B"/>
    <w:rsid w:val="00344CFA"/>
    <w:rsid w:val="00346574"/>
    <w:rsid w:val="0035009F"/>
    <w:rsid w:val="00350FA7"/>
    <w:rsid w:val="003520C9"/>
    <w:rsid w:val="00352496"/>
    <w:rsid w:val="003527B3"/>
    <w:rsid w:val="003534E7"/>
    <w:rsid w:val="003559E0"/>
    <w:rsid w:val="00356A4D"/>
    <w:rsid w:val="00356D4A"/>
    <w:rsid w:val="003577EE"/>
    <w:rsid w:val="00360CC8"/>
    <w:rsid w:val="00364B38"/>
    <w:rsid w:val="00364D15"/>
    <w:rsid w:val="00365BA2"/>
    <w:rsid w:val="0036675A"/>
    <w:rsid w:val="00366F16"/>
    <w:rsid w:val="00373DDF"/>
    <w:rsid w:val="003762CF"/>
    <w:rsid w:val="003776DA"/>
    <w:rsid w:val="003806E6"/>
    <w:rsid w:val="00382447"/>
    <w:rsid w:val="003827F9"/>
    <w:rsid w:val="00383175"/>
    <w:rsid w:val="00383FAC"/>
    <w:rsid w:val="00383FCE"/>
    <w:rsid w:val="003858EA"/>
    <w:rsid w:val="00387AC6"/>
    <w:rsid w:val="0039017C"/>
    <w:rsid w:val="003936FC"/>
    <w:rsid w:val="00395DAA"/>
    <w:rsid w:val="00395E2C"/>
    <w:rsid w:val="003A02B2"/>
    <w:rsid w:val="003A1E10"/>
    <w:rsid w:val="003A1E13"/>
    <w:rsid w:val="003A273B"/>
    <w:rsid w:val="003A750E"/>
    <w:rsid w:val="003B1383"/>
    <w:rsid w:val="003B6758"/>
    <w:rsid w:val="003B7D6F"/>
    <w:rsid w:val="003C2315"/>
    <w:rsid w:val="003C46BE"/>
    <w:rsid w:val="003C656E"/>
    <w:rsid w:val="003D316F"/>
    <w:rsid w:val="003D5DD6"/>
    <w:rsid w:val="003D6641"/>
    <w:rsid w:val="003E240D"/>
    <w:rsid w:val="003E288F"/>
    <w:rsid w:val="003E3115"/>
    <w:rsid w:val="003E35E4"/>
    <w:rsid w:val="003E3AAE"/>
    <w:rsid w:val="003E6428"/>
    <w:rsid w:val="003E7877"/>
    <w:rsid w:val="003F11D7"/>
    <w:rsid w:val="003F1369"/>
    <w:rsid w:val="003F2C34"/>
    <w:rsid w:val="003F3103"/>
    <w:rsid w:val="003F394A"/>
    <w:rsid w:val="003F3E92"/>
    <w:rsid w:val="003F6970"/>
    <w:rsid w:val="003F6EDE"/>
    <w:rsid w:val="004035A4"/>
    <w:rsid w:val="0041625D"/>
    <w:rsid w:val="00416B36"/>
    <w:rsid w:val="00421DF3"/>
    <w:rsid w:val="004226DB"/>
    <w:rsid w:val="00422C44"/>
    <w:rsid w:val="004246C8"/>
    <w:rsid w:val="0042512A"/>
    <w:rsid w:val="00426391"/>
    <w:rsid w:val="0043236A"/>
    <w:rsid w:val="00435A22"/>
    <w:rsid w:val="004363C2"/>
    <w:rsid w:val="004412D3"/>
    <w:rsid w:val="00451005"/>
    <w:rsid w:val="00454583"/>
    <w:rsid w:val="00456AC2"/>
    <w:rsid w:val="00456CF9"/>
    <w:rsid w:val="00457B1F"/>
    <w:rsid w:val="00460836"/>
    <w:rsid w:val="00461386"/>
    <w:rsid w:val="00465C48"/>
    <w:rsid w:val="00467279"/>
    <w:rsid w:val="004700B7"/>
    <w:rsid w:val="00470590"/>
    <w:rsid w:val="00471320"/>
    <w:rsid w:val="00475049"/>
    <w:rsid w:val="0047586C"/>
    <w:rsid w:val="004768B0"/>
    <w:rsid w:val="00477F47"/>
    <w:rsid w:val="00481A37"/>
    <w:rsid w:val="004823F5"/>
    <w:rsid w:val="00485B29"/>
    <w:rsid w:val="00487E14"/>
    <w:rsid w:val="00491FA1"/>
    <w:rsid w:val="00493665"/>
    <w:rsid w:val="00493B8F"/>
    <w:rsid w:val="004A4940"/>
    <w:rsid w:val="004A728B"/>
    <w:rsid w:val="004B07D2"/>
    <w:rsid w:val="004B2A0B"/>
    <w:rsid w:val="004B3F30"/>
    <w:rsid w:val="004B594F"/>
    <w:rsid w:val="004B5C48"/>
    <w:rsid w:val="004B7E30"/>
    <w:rsid w:val="004C18DE"/>
    <w:rsid w:val="004C2787"/>
    <w:rsid w:val="004C2E15"/>
    <w:rsid w:val="004C6DB4"/>
    <w:rsid w:val="004D0884"/>
    <w:rsid w:val="004D3DF1"/>
    <w:rsid w:val="004D5466"/>
    <w:rsid w:val="004D7364"/>
    <w:rsid w:val="004D7C2D"/>
    <w:rsid w:val="004D7D6E"/>
    <w:rsid w:val="004E2C7A"/>
    <w:rsid w:val="004E3139"/>
    <w:rsid w:val="004E6715"/>
    <w:rsid w:val="004F19F8"/>
    <w:rsid w:val="004F54E8"/>
    <w:rsid w:val="004F7852"/>
    <w:rsid w:val="005006C0"/>
    <w:rsid w:val="00501DD4"/>
    <w:rsid w:val="00501F1F"/>
    <w:rsid w:val="0050251C"/>
    <w:rsid w:val="00502B73"/>
    <w:rsid w:val="005030E1"/>
    <w:rsid w:val="005044FC"/>
    <w:rsid w:val="005058E5"/>
    <w:rsid w:val="00507AA2"/>
    <w:rsid w:val="00507C2D"/>
    <w:rsid w:val="0051118C"/>
    <w:rsid w:val="00514537"/>
    <w:rsid w:val="00520705"/>
    <w:rsid w:val="005225CB"/>
    <w:rsid w:val="00522678"/>
    <w:rsid w:val="00525AF9"/>
    <w:rsid w:val="005269A3"/>
    <w:rsid w:val="005307C5"/>
    <w:rsid w:val="00530DDB"/>
    <w:rsid w:val="00531262"/>
    <w:rsid w:val="005312E2"/>
    <w:rsid w:val="00532315"/>
    <w:rsid w:val="0053332C"/>
    <w:rsid w:val="005410B7"/>
    <w:rsid w:val="0054346D"/>
    <w:rsid w:val="00543DC4"/>
    <w:rsid w:val="00545F40"/>
    <w:rsid w:val="00554A41"/>
    <w:rsid w:val="00555EF3"/>
    <w:rsid w:val="00556F84"/>
    <w:rsid w:val="00562E25"/>
    <w:rsid w:val="00566DCA"/>
    <w:rsid w:val="005678C4"/>
    <w:rsid w:val="00571139"/>
    <w:rsid w:val="00577CF4"/>
    <w:rsid w:val="00584757"/>
    <w:rsid w:val="00585106"/>
    <w:rsid w:val="00593BF0"/>
    <w:rsid w:val="0059563A"/>
    <w:rsid w:val="005A0E8B"/>
    <w:rsid w:val="005A2603"/>
    <w:rsid w:val="005A5E5B"/>
    <w:rsid w:val="005B07FC"/>
    <w:rsid w:val="005B234B"/>
    <w:rsid w:val="005B5936"/>
    <w:rsid w:val="005B64C7"/>
    <w:rsid w:val="005B6867"/>
    <w:rsid w:val="005C0AB4"/>
    <w:rsid w:val="005C2773"/>
    <w:rsid w:val="005C3213"/>
    <w:rsid w:val="005C4AB9"/>
    <w:rsid w:val="005C50A9"/>
    <w:rsid w:val="005C5B4E"/>
    <w:rsid w:val="005C7B86"/>
    <w:rsid w:val="005C7FC5"/>
    <w:rsid w:val="005D02A4"/>
    <w:rsid w:val="005D3D3C"/>
    <w:rsid w:val="005D6882"/>
    <w:rsid w:val="005D6D3D"/>
    <w:rsid w:val="005D7D17"/>
    <w:rsid w:val="005D7DBA"/>
    <w:rsid w:val="005D7EF3"/>
    <w:rsid w:val="005E0C7F"/>
    <w:rsid w:val="005E5E11"/>
    <w:rsid w:val="005E6776"/>
    <w:rsid w:val="005F105A"/>
    <w:rsid w:val="005F14FF"/>
    <w:rsid w:val="005F21B8"/>
    <w:rsid w:val="005F463B"/>
    <w:rsid w:val="00601CCF"/>
    <w:rsid w:val="00606FD7"/>
    <w:rsid w:val="00610B22"/>
    <w:rsid w:val="00610E72"/>
    <w:rsid w:val="00615B3F"/>
    <w:rsid w:val="00616679"/>
    <w:rsid w:val="006171EA"/>
    <w:rsid w:val="00617533"/>
    <w:rsid w:val="006179F3"/>
    <w:rsid w:val="006202E3"/>
    <w:rsid w:val="0062100A"/>
    <w:rsid w:val="00622B77"/>
    <w:rsid w:val="006243FE"/>
    <w:rsid w:val="00627257"/>
    <w:rsid w:val="00633B21"/>
    <w:rsid w:val="00635501"/>
    <w:rsid w:val="00636A05"/>
    <w:rsid w:val="00646667"/>
    <w:rsid w:val="00647449"/>
    <w:rsid w:val="00647CE3"/>
    <w:rsid w:val="00654DFB"/>
    <w:rsid w:val="00657E05"/>
    <w:rsid w:val="006642DD"/>
    <w:rsid w:val="00664FA6"/>
    <w:rsid w:val="00665095"/>
    <w:rsid w:val="006655A3"/>
    <w:rsid w:val="00665AF1"/>
    <w:rsid w:val="00665CCC"/>
    <w:rsid w:val="0066643E"/>
    <w:rsid w:val="006704D8"/>
    <w:rsid w:val="00670B7D"/>
    <w:rsid w:val="006711EF"/>
    <w:rsid w:val="00673417"/>
    <w:rsid w:val="00676099"/>
    <w:rsid w:val="00676EAB"/>
    <w:rsid w:val="0067780D"/>
    <w:rsid w:val="00677B05"/>
    <w:rsid w:val="00680144"/>
    <w:rsid w:val="0068022E"/>
    <w:rsid w:val="00684C17"/>
    <w:rsid w:val="006862F6"/>
    <w:rsid w:val="00686468"/>
    <w:rsid w:val="00690990"/>
    <w:rsid w:val="00693C47"/>
    <w:rsid w:val="006954A5"/>
    <w:rsid w:val="0069676D"/>
    <w:rsid w:val="00696E66"/>
    <w:rsid w:val="00697CA2"/>
    <w:rsid w:val="006A0F17"/>
    <w:rsid w:val="006A45EC"/>
    <w:rsid w:val="006A6708"/>
    <w:rsid w:val="006A6B92"/>
    <w:rsid w:val="006B5FE2"/>
    <w:rsid w:val="006B7027"/>
    <w:rsid w:val="006C005A"/>
    <w:rsid w:val="006C03B9"/>
    <w:rsid w:val="006C194E"/>
    <w:rsid w:val="006C3C8B"/>
    <w:rsid w:val="006D029C"/>
    <w:rsid w:val="006D1554"/>
    <w:rsid w:val="006D398F"/>
    <w:rsid w:val="006D3ABD"/>
    <w:rsid w:val="006D4DF2"/>
    <w:rsid w:val="006D4FAE"/>
    <w:rsid w:val="006E27EE"/>
    <w:rsid w:val="006E3029"/>
    <w:rsid w:val="006E3D65"/>
    <w:rsid w:val="006F13C6"/>
    <w:rsid w:val="006F3778"/>
    <w:rsid w:val="006F6067"/>
    <w:rsid w:val="006F7288"/>
    <w:rsid w:val="007008D0"/>
    <w:rsid w:val="00700CEB"/>
    <w:rsid w:val="0070162D"/>
    <w:rsid w:val="00701985"/>
    <w:rsid w:val="00702DEF"/>
    <w:rsid w:val="00705F09"/>
    <w:rsid w:val="00706A3D"/>
    <w:rsid w:val="00713F5E"/>
    <w:rsid w:val="00717409"/>
    <w:rsid w:val="00722F51"/>
    <w:rsid w:val="00723B1E"/>
    <w:rsid w:val="00723C1A"/>
    <w:rsid w:val="007336FA"/>
    <w:rsid w:val="00736E3D"/>
    <w:rsid w:val="007409FA"/>
    <w:rsid w:val="00747F5D"/>
    <w:rsid w:val="00751707"/>
    <w:rsid w:val="00752A4B"/>
    <w:rsid w:val="00754029"/>
    <w:rsid w:val="00754244"/>
    <w:rsid w:val="00756454"/>
    <w:rsid w:val="00761166"/>
    <w:rsid w:val="00761219"/>
    <w:rsid w:val="007622E9"/>
    <w:rsid w:val="00766317"/>
    <w:rsid w:val="0076699B"/>
    <w:rsid w:val="007672B2"/>
    <w:rsid w:val="007679A6"/>
    <w:rsid w:val="00770000"/>
    <w:rsid w:val="00773E64"/>
    <w:rsid w:val="007759D5"/>
    <w:rsid w:val="007764EA"/>
    <w:rsid w:val="00776509"/>
    <w:rsid w:val="007860C2"/>
    <w:rsid w:val="00786339"/>
    <w:rsid w:val="0078698C"/>
    <w:rsid w:val="00790349"/>
    <w:rsid w:val="00790B20"/>
    <w:rsid w:val="00792529"/>
    <w:rsid w:val="00797B65"/>
    <w:rsid w:val="007A19CE"/>
    <w:rsid w:val="007A280D"/>
    <w:rsid w:val="007A2CF6"/>
    <w:rsid w:val="007A7E70"/>
    <w:rsid w:val="007B0272"/>
    <w:rsid w:val="007B10A9"/>
    <w:rsid w:val="007B2B8F"/>
    <w:rsid w:val="007B2D66"/>
    <w:rsid w:val="007C0D84"/>
    <w:rsid w:val="007C6F2E"/>
    <w:rsid w:val="007D00B8"/>
    <w:rsid w:val="007D1573"/>
    <w:rsid w:val="007D2190"/>
    <w:rsid w:val="007D3150"/>
    <w:rsid w:val="007D487E"/>
    <w:rsid w:val="007D699E"/>
    <w:rsid w:val="007E5A0F"/>
    <w:rsid w:val="007F0086"/>
    <w:rsid w:val="007F145F"/>
    <w:rsid w:val="007F46DD"/>
    <w:rsid w:val="007F6E91"/>
    <w:rsid w:val="00800687"/>
    <w:rsid w:val="0080126F"/>
    <w:rsid w:val="008021A2"/>
    <w:rsid w:val="00802AB5"/>
    <w:rsid w:val="008067D7"/>
    <w:rsid w:val="00806B83"/>
    <w:rsid w:val="008129CF"/>
    <w:rsid w:val="00816DF3"/>
    <w:rsid w:val="00817493"/>
    <w:rsid w:val="00820381"/>
    <w:rsid w:val="00820F44"/>
    <w:rsid w:val="008217A4"/>
    <w:rsid w:val="008218EA"/>
    <w:rsid w:val="00821F90"/>
    <w:rsid w:val="00823785"/>
    <w:rsid w:val="00825F20"/>
    <w:rsid w:val="00826483"/>
    <w:rsid w:val="008307F3"/>
    <w:rsid w:val="00831775"/>
    <w:rsid w:val="0083241E"/>
    <w:rsid w:val="008336FA"/>
    <w:rsid w:val="00834349"/>
    <w:rsid w:val="008346D3"/>
    <w:rsid w:val="00840786"/>
    <w:rsid w:val="0084337F"/>
    <w:rsid w:val="00843A7E"/>
    <w:rsid w:val="00850FD0"/>
    <w:rsid w:val="00853E8F"/>
    <w:rsid w:val="00860E19"/>
    <w:rsid w:val="00860EBD"/>
    <w:rsid w:val="00860EF6"/>
    <w:rsid w:val="00861D3B"/>
    <w:rsid w:val="008620E9"/>
    <w:rsid w:val="00865346"/>
    <w:rsid w:val="00865DAC"/>
    <w:rsid w:val="00865EE3"/>
    <w:rsid w:val="00871736"/>
    <w:rsid w:val="00871AD5"/>
    <w:rsid w:val="00872B54"/>
    <w:rsid w:val="00872F9E"/>
    <w:rsid w:val="00873A01"/>
    <w:rsid w:val="00874223"/>
    <w:rsid w:val="00874587"/>
    <w:rsid w:val="008751FE"/>
    <w:rsid w:val="00876AFC"/>
    <w:rsid w:val="00877FEF"/>
    <w:rsid w:val="008870B7"/>
    <w:rsid w:val="00890E3C"/>
    <w:rsid w:val="008920E2"/>
    <w:rsid w:val="008970EE"/>
    <w:rsid w:val="008A1A4F"/>
    <w:rsid w:val="008A3F3F"/>
    <w:rsid w:val="008A4A51"/>
    <w:rsid w:val="008A7971"/>
    <w:rsid w:val="008A7A4C"/>
    <w:rsid w:val="008B1CE6"/>
    <w:rsid w:val="008B3D09"/>
    <w:rsid w:val="008C07B5"/>
    <w:rsid w:val="008C0BBB"/>
    <w:rsid w:val="008C0D03"/>
    <w:rsid w:val="008C1A86"/>
    <w:rsid w:val="008C1D00"/>
    <w:rsid w:val="008C3343"/>
    <w:rsid w:val="008C5D9A"/>
    <w:rsid w:val="008D6436"/>
    <w:rsid w:val="008D6A20"/>
    <w:rsid w:val="008D744D"/>
    <w:rsid w:val="008D7686"/>
    <w:rsid w:val="008E1EA6"/>
    <w:rsid w:val="008E3395"/>
    <w:rsid w:val="008E36D9"/>
    <w:rsid w:val="008E448D"/>
    <w:rsid w:val="008E4B03"/>
    <w:rsid w:val="008E58DB"/>
    <w:rsid w:val="008E5FDA"/>
    <w:rsid w:val="008F0E19"/>
    <w:rsid w:val="008F134D"/>
    <w:rsid w:val="008F1C9E"/>
    <w:rsid w:val="008F6210"/>
    <w:rsid w:val="00905546"/>
    <w:rsid w:val="009062E9"/>
    <w:rsid w:val="009130BD"/>
    <w:rsid w:val="009139BA"/>
    <w:rsid w:val="00913F8C"/>
    <w:rsid w:val="00914C06"/>
    <w:rsid w:val="009158FC"/>
    <w:rsid w:val="009169E9"/>
    <w:rsid w:val="009230C0"/>
    <w:rsid w:val="00925670"/>
    <w:rsid w:val="00926228"/>
    <w:rsid w:val="0092665F"/>
    <w:rsid w:val="00927256"/>
    <w:rsid w:val="009273AA"/>
    <w:rsid w:val="00927C7D"/>
    <w:rsid w:val="009333B2"/>
    <w:rsid w:val="009409AB"/>
    <w:rsid w:val="00941F06"/>
    <w:rsid w:val="00943B93"/>
    <w:rsid w:val="00946A8C"/>
    <w:rsid w:val="00946BD9"/>
    <w:rsid w:val="009501DC"/>
    <w:rsid w:val="00950ABE"/>
    <w:rsid w:val="00951443"/>
    <w:rsid w:val="009540D7"/>
    <w:rsid w:val="00955B01"/>
    <w:rsid w:val="00956F58"/>
    <w:rsid w:val="00960D60"/>
    <w:rsid w:val="009614AB"/>
    <w:rsid w:val="00964E28"/>
    <w:rsid w:val="00966333"/>
    <w:rsid w:val="009727FC"/>
    <w:rsid w:val="0097285D"/>
    <w:rsid w:val="00972B53"/>
    <w:rsid w:val="00973AB9"/>
    <w:rsid w:val="00974C5B"/>
    <w:rsid w:val="009755A8"/>
    <w:rsid w:val="009757EB"/>
    <w:rsid w:val="0097741F"/>
    <w:rsid w:val="009806CB"/>
    <w:rsid w:val="00981D95"/>
    <w:rsid w:val="00982A52"/>
    <w:rsid w:val="00986179"/>
    <w:rsid w:val="00990E26"/>
    <w:rsid w:val="00991FED"/>
    <w:rsid w:val="00992CDB"/>
    <w:rsid w:val="009941A4"/>
    <w:rsid w:val="0099443A"/>
    <w:rsid w:val="0099677D"/>
    <w:rsid w:val="00996E22"/>
    <w:rsid w:val="00997F7C"/>
    <w:rsid w:val="009A16E5"/>
    <w:rsid w:val="009A27C9"/>
    <w:rsid w:val="009A3995"/>
    <w:rsid w:val="009A459D"/>
    <w:rsid w:val="009A4E42"/>
    <w:rsid w:val="009A71EF"/>
    <w:rsid w:val="009B0437"/>
    <w:rsid w:val="009B2DF7"/>
    <w:rsid w:val="009B4FDF"/>
    <w:rsid w:val="009B74C4"/>
    <w:rsid w:val="009C00B6"/>
    <w:rsid w:val="009C2EDE"/>
    <w:rsid w:val="009C2F2E"/>
    <w:rsid w:val="009C5530"/>
    <w:rsid w:val="009D4337"/>
    <w:rsid w:val="009E1544"/>
    <w:rsid w:val="009E25B1"/>
    <w:rsid w:val="009E2821"/>
    <w:rsid w:val="009E5831"/>
    <w:rsid w:val="009E5B9F"/>
    <w:rsid w:val="009E6048"/>
    <w:rsid w:val="009E73A2"/>
    <w:rsid w:val="009E7C34"/>
    <w:rsid w:val="009F000E"/>
    <w:rsid w:val="009F04FF"/>
    <w:rsid w:val="009F5205"/>
    <w:rsid w:val="009F66B1"/>
    <w:rsid w:val="009F6D7C"/>
    <w:rsid w:val="00A02DCB"/>
    <w:rsid w:val="00A042D8"/>
    <w:rsid w:val="00A07167"/>
    <w:rsid w:val="00A07C8D"/>
    <w:rsid w:val="00A10344"/>
    <w:rsid w:val="00A11CBB"/>
    <w:rsid w:val="00A13122"/>
    <w:rsid w:val="00A13E09"/>
    <w:rsid w:val="00A13E52"/>
    <w:rsid w:val="00A229FB"/>
    <w:rsid w:val="00A31275"/>
    <w:rsid w:val="00A32344"/>
    <w:rsid w:val="00A34257"/>
    <w:rsid w:val="00A36BF7"/>
    <w:rsid w:val="00A3704E"/>
    <w:rsid w:val="00A41E8D"/>
    <w:rsid w:val="00A42D97"/>
    <w:rsid w:val="00A44183"/>
    <w:rsid w:val="00A44597"/>
    <w:rsid w:val="00A5001D"/>
    <w:rsid w:val="00A51492"/>
    <w:rsid w:val="00A56CB2"/>
    <w:rsid w:val="00A60E03"/>
    <w:rsid w:val="00A615EA"/>
    <w:rsid w:val="00A62402"/>
    <w:rsid w:val="00A626EA"/>
    <w:rsid w:val="00A65761"/>
    <w:rsid w:val="00A6702C"/>
    <w:rsid w:val="00A70142"/>
    <w:rsid w:val="00A74973"/>
    <w:rsid w:val="00A7532B"/>
    <w:rsid w:val="00A77459"/>
    <w:rsid w:val="00A80BFF"/>
    <w:rsid w:val="00A8185C"/>
    <w:rsid w:val="00A848F6"/>
    <w:rsid w:val="00A850F0"/>
    <w:rsid w:val="00A85331"/>
    <w:rsid w:val="00A92BE9"/>
    <w:rsid w:val="00A946D2"/>
    <w:rsid w:val="00A94829"/>
    <w:rsid w:val="00A9590B"/>
    <w:rsid w:val="00AA0192"/>
    <w:rsid w:val="00AA74E9"/>
    <w:rsid w:val="00AB14B5"/>
    <w:rsid w:val="00AC0C7D"/>
    <w:rsid w:val="00AC23AE"/>
    <w:rsid w:val="00AC2FC4"/>
    <w:rsid w:val="00AC3D96"/>
    <w:rsid w:val="00AC439A"/>
    <w:rsid w:val="00AC4B8F"/>
    <w:rsid w:val="00AC4BAD"/>
    <w:rsid w:val="00AC4E59"/>
    <w:rsid w:val="00AD7350"/>
    <w:rsid w:val="00AE0577"/>
    <w:rsid w:val="00AE2D96"/>
    <w:rsid w:val="00AE65DC"/>
    <w:rsid w:val="00AF01F1"/>
    <w:rsid w:val="00AF28D3"/>
    <w:rsid w:val="00AF4327"/>
    <w:rsid w:val="00B0136E"/>
    <w:rsid w:val="00B01C23"/>
    <w:rsid w:val="00B103F4"/>
    <w:rsid w:val="00B10796"/>
    <w:rsid w:val="00B1452F"/>
    <w:rsid w:val="00B16ADD"/>
    <w:rsid w:val="00B21430"/>
    <w:rsid w:val="00B21C72"/>
    <w:rsid w:val="00B2521E"/>
    <w:rsid w:val="00B33167"/>
    <w:rsid w:val="00B34885"/>
    <w:rsid w:val="00B36802"/>
    <w:rsid w:val="00B410C8"/>
    <w:rsid w:val="00B41310"/>
    <w:rsid w:val="00B42124"/>
    <w:rsid w:val="00B42388"/>
    <w:rsid w:val="00B47D0E"/>
    <w:rsid w:val="00B55123"/>
    <w:rsid w:val="00B5705F"/>
    <w:rsid w:val="00B63609"/>
    <w:rsid w:val="00B64320"/>
    <w:rsid w:val="00B67E07"/>
    <w:rsid w:val="00B73A8F"/>
    <w:rsid w:val="00B74638"/>
    <w:rsid w:val="00B74A99"/>
    <w:rsid w:val="00B7779F"/>
    <w:rsid w:val="00B84CE3"/>
    <w:rsid w:val="00B8561D"/>
    <w:rsid w:val="00B858DF"/>
    <w:rsid w:val="00B85D00"/>
    <w:rsid w:val="00B939BD"/>
    <w:rsid w:val="00BA1240"/>
    <w:rsid w:val="00BA3134"/>
    <w:rsid w:val="00BA32EB"/>
    <w:rsid w:val="00BA48AF"/>
    <w:rsid w:val="00BA50F2"/>
    <w:rsid w:val="00BA649B"/>
    <w:rsid w:val="00BB131A"/>
    <w:rsid w:val="00BB1B5F"/>
    <w:rsid w:val="00BB2103"/>
    <w:rsid w:val="00BB665D"/>
    <w:rsid w:val="00BC065C"/>
    <w:rsid w:val="00BC6F7A"/>
    <w:rsid w:val="00BC7C4E"/>
    <w:rsid w:val="00BD0998"/>
    <w:rsid w:val="00BD335C"/>
    <w:rsid w:val="00BD3EBD"/>
    <w:rsid w:val="00BE2A24"/>
    <w:rsid w:val="00BE3360"/>
    <w:rsid w:val="00BE489A"/>
    <w:rsid w:val="00BE7443"/>
    <w:rsid w:val="00BE7653"/>
    <w:rsid w:val="00BF07E6"/>
    <w:rsid w:val="00BF301D"/>
    <w:rsid w:val="00BF55BE"/>
    <w:rsid w:val="00BF580D"/>
    <w:rsid w:val="00BF5BAC"/>
    <w:rsid w:val="00BF7E41"/>
    <w:rsid w:val="00C00564"/>
    <w:rsid w:val="00C01C96"/>
    <w:rsid w:val="00C0206C"/>
    <w:rsid w:val="00C0234E"/>
    <w:rsid w:val="00C023E6"/>
    <w:rsid w:val="00C02F96"/>
    <w:rsid w:val="00C03855"/>
    <w:rsid w:val="00C055CD"/>
    <w:rsid w:val="00C07F64"/>
    <w:rsid w:val="00C114DE"/>
    <w:rsid w:val="00C11BE6"/>
    <w:rsid w:val="00C1326A"/>
    <w:rsid w:val="00C1396E"/>
    <w:rsid w:val="00C13BD2"/>
    <w:rsid w:val="00C1474A"/>
    <w:rsid w:val="00C166F2"/>
    <w:rsid w:val="00C17A61"/>
    <w:rsid w:val="00C217A7"/>
    <w:rsid w:val="00C30FA9"/>
    <w:rsid w:val="00C343F8"/>
    <w:rsid w:val="00C345A7"/>
    <w:rsid w:val="00C36ED2"/>
    <w:rsid w:val="00C40B53"/>
    <w:rsid w:val="00C47B92"/>
    <w:rsid w:val="00C5075E"/>
    <w:rsid w:val="00C5111A"/>
    <w:rsid w:val="00C52E0E"/>
    <w:rsid w:val="00C5343C"/>
    <w:rsid w:val="00C62D2E"/>
    <w:rsid w:val="00C6499A"/>
    <w:rsid w:val="00C65251"/>
    <w:rsid w:val="00C65752"/>
    <w:rsid w:val="00C73B35"/>
    <w:rsid w:val="00C74D66"/>
    <w:rsid w:val="00C75E95"/>
    <w:rsid w:val="00C77E9E"/>
    <w:rsid w:val="00C8083B"/>
    <w:rsid w:val="00C85E2F"/>
    <w:rsid w:val="00C8602A"/>
    <w:rsid w:val="00C867A8"/>
    <w:rsid w:val="00C87E92"/>
    <w:rsid w:val="00C93925"/>
    <w:rsid w:val="00C93F42"/>
    <w:rsid w:val="00C9427A"/>
    <w:rsid w:val="00C95694"/>
    <w:rsid w:val="00CA48E4"/>
    <w:rsid w:val="00CA5E14"/>
    <w:rsid w:val="00CA5F93"/>
    <w:rsid w:val="00CA6093"/>
    <w:rsid w:val="00CB3DFE"/>
    <w:rsid w:val="00CB4BB9"/>
    <w:rsid w:val="00CB7350"/>
    <w:rsid w:val="00CC18AA"/>
    <w:rsid w:val="00CC3926"/>
    <w:rsid w:val="00CC56AA"/>
    <w:rsid w:val="00CC56C3"/>
    <w:rsid w:val="00CC7D90"/>
    <w:rsid w:val="00CD2569"/>
    <w:rsid w:val="00CD3D90"/>
    <w:rsid w:val="00CD5F54"/>
    <w:rsid w:val="00CE18EB"/>
    <w:rsid w:val="00CE34BD"/>
    <w:rsid w:val="00CE5D14"/>
    <w:rsid w:val="00CF1F12"/>
    <w:rsid w:val="00CF3702"/>
    <w:rsid w:val="00D0080C"/>
    <w:rsid w:val="00D01636"/>
    <w:rsid w:val="00D0351B"/>
    <w:rsid w:val="00D03F90"/>
    <w:rsid w:val="00D04973"/>
    <w:rsid w:val="00D0617B"/>
    <w:rsid w:val="00D06B53"/>
    <w:rsid w:val="00D078EF"/>
    <w:rsid w:val="00D12DDA"/>
    <w:rsid w:val="00D13511"/>
    <w:rsid w:val="00D152A8"/>
    <w:rsid w:val="00D21D65"/>
    <w:rsid w:val="00D26FEE"/>
    <w:rsid w:val="00D27959"/>
    <w:rsid w:val="00D3016D"/>
    <w:rsid w:val="00D307D8"/>
    <w:rsid w:val="00D31825"/>
    <w:rsid w:val="00D3303D"/>
    <w:rsid w:val="00D339A4"/>
    <w:rsid w:val="00D33C89"/>
    <w:rsid w:val="00D3558C"/>
    <w:rsid w:val="00D35666"/>
    <w:rsid w:val="00D42200"/>
    <w:rsid w:val="00D42FCE"/>
    <w:rsid w:val="00D51130"/>
    <w:rsid w:val="00D51262"/>
    <w:rsid w:val="00D51B7E"/>
    <w:rsid w:val="00D63350"/>
    <w:rsid w:val="00D63E24"/>
    <w:rsid w:val="00D67A9C"/>
    <w:rsid w:val="00D7303E"/>
    <w:rsid w:val="00D734C2"/>
    <w:rsid w:val="00D74A3D"/>
    <w:rsid w:val="00D762A8"/>
    <w:rsid w:val="00D77272"/>
    <w:rsid w:val="00D806AA"/>
    <w:rsid w:val="00D829E5"/>
    <w:rsid w:val="00D83CA0"/>
    <w:rsid w:val="00D87F02"/>
    <w:rsid w:val="00D92153"/>
    <w:rsid w:val="00D92B6E"/>
    <w:rsid w:val="00D9309B"/>
    <w:rsid w:val="00D939F0"/>
    <w:rsid w:val="00D9457E"/>
    <w:rsid w:val="00D94914"/>
    <w:rsid w:val="00D95A81"/>
    <w:rsid w:val="00D967C7"/>
    <w:rsid w:val="00D96B74"/>
    <w:rsid w:val="00DA0033"/>
    <w:rsid w:val="00DA0FA0"/>
    <w:rsid w:val="00DA3A19"/>
    <w:rsid w:val="00DA3B7C"/>
    <w:rsid w:val="00DA51FA"/>
    <w:rsid w:val="00DA6EC7"/>
    <w:rsid w:val="00DB20FE"/>
    <w:rsid w:val="00DB688E"/>
    <w:rsid w:val="00DC172E"/>
    <w:rsid w:val="00DC5861"/>
    <w:rsid w:val="00DD0728"/>
    <w:rsid w:val="00DD2BA5"/>
    <w:rsid w:val="00DD4B5E"/>
    <w:rsid w:val="00DD4EE6"/>
    <w:rsid w:val="00DD57AA"/>
    <w:rsid w:val="00DE6BEA"/>
    <w:rsid w:val="00DE6C9B"/>
    <w:rsid w:val="00DE6F4C"/>
    <w:rsid w:val="00DF15BF"/>
    <w:rsid w:val="00DF17F0"/>
    <w:rsid w:val="00DF7755"/>
    <w:rsid w:val="00E05176"/>
    <w:rsid w:val="00E161A2"/>
    <w:rsid w:val="00E165B9"/>
    <w:rsid w:val="00E16E8A"/>
    <w:rsid w:val="00E17E72"/>
    <w:rsid w:val="00E17E82"/>
    <w:rsid w:val="00E219E0"/>
    <w:rsid w:val="00E23D1B"/>
    <w:rsid w:val="00E3263A"/>
    <w:rsid w:val="00E34295"/>
    <w:rsid w:val="00E34F03"/>
    <w:rsid w:val="00E36C0B"/>
    <w:rsid w:val="00E404A7"/>
    <w:rsid w:val="00E416FA"/>
    <w:rsid w:val="00E42DDF"/>
    <w:rsid w:val="00E45D17"/>
    <w:rsid w:val="00E46594"/>
    <w:rsid w:val="00E475F7"/>
    <w:rsid w:val="00E47E46"/>
    <w:rsid w:val="00E50C9D"/>
    <w:rsid w:val="00E53A2E"/>
    <w:rsid w:val="00E55C09"/>
    <w:rsid w:val="00E55CCF"/>
    <w:rsid w:val="00E56B31"/>
    <w:rsid w:val="00E618E8"/>
    <w:rsid w:val="00E62BC6"/>
    <w:rsid w:val="00E63907"/>
    <w:rsid w:val="00E66ACC"/>
    <w:rsid w:val="00E73054"/>
    <w:rsid w:val="00E736F1"/>
    <w:rsid w:val="00E7492D"/>
    <w:rsid w:val="00E804A9"/>
    <w:rsid w:val="00E831C9"/>
    <w:rsid w:val="00E8574F"/>
    <w:rsid w:val="00E87FA1"/>
    <w:rsid w:val="00E914C4"/>
    <w:rsid w:val="00E94304"/>
    <w:rsid w:val="00E96315"/>
    <w:rsid w:val="00E976C7"/>
    <w:rsid w:val="00E97BE5"/>
    <w:rsid w:val="00EA1B30"/>
    <w:rsid w:val="00EA5A97"/>
    <w:rsid w:val="00EA5E2C"/>
    <w:rsid w:val="00EA603B"/>
    <w:rsid w:val="00EA7140"/>
    <w:rsid w:val="00EB1381"/>
    <w:rsid w:val="00EB169C"/>
    <w:rsid w:val="00EB1943"/>
    <w:rsid w:val="00EB49B7"/>
    <w:rsid w:val="00EB628A"/>
    <w:rsid w:val="00EC0527"/>
    <w:rsid w:val="00EC0C17"/>
    <w:rsid w:val="00EC2742"/>
    <w:rsid w:val="00EC52CF"/>
    <w:rsid w:val="00EC6956"/>
    <w:rsid w:val="00ED14E4"/>
    <w:rsid w:val="00ED151D"/>
    <w:rsid w:val="00ED1529"/>
    <w:rsid w:val="00ED1840"/>
    <w:rsid w:val="00ED3057"/>
    <w:rsid w:val="00ED4C0C"/>
    <w:rsid w:val="00EE2197"/>
    <w:rsid w:val="00EE2864"/>
    <w:rsid w:val="00EE2890"/>
    <w:rsid w:val="00EE34B4"/>
    <w:rsid w:val="00EE3DD0"/>
    <w:rsid w:val="00EE5E59"/>
    <w:rsid w:val="00EE6D75"/>
    <w:rsid w:val="00EF250B"/>
    <w:rsid w:val="00EF2689"/>
    <w:rsid w:val="00EF6AF0"/>
    <w:rsid w:val="00EF753D"/>
    <w:rsid w:val="00EF7C37"/>
    <w:rsid w:val="00F0354A"/>
    <w:rsid w:val="00F04BFD"/>
    <w:rsid w:val="00F05E92"/>
    <w:rsid w:val="00F07FD4"/>
    <w:rsid w:val="00F101A4"/>
    <w:rsid w:val="00F10C87"/>
    <w:rsid w:val="00F16A90"/>
    <w:rsid w:val="00F175D3"/>
    <w:rsid w:val="00F229CC"/>
    <w:rsid w:val="00F253ED"/>
    <w:rsid w:val="00F2602D"/>
    <w:rsid w:val="00F26220"/>
    <w:rsid w:val="00F3323F"/>
    <w:rsid w:val="00F3362F"/>
    <w:rsid w:val="00F34E33"/>
    <w:rsid w:val="00F3745D"/>
    <w:rsid w:val="00F37DCC"/>
    <w:rsid w:val="00F40036"/>
    <w:rsid w:val="00F42EF6"/>
    <w:rsid w:val="00F43BB6"/>
    <w:rsid w:val="00F443F8"/>
    <w:rsid w:val="00F45CD1"/>
    <w:rsid w:val="00F51DBA"/>
    <w:rsid w:val="00F52576"/>
    <w:rsid w:val="00F52941"/>
    <w:rsid w:val="00F52D78"/>
    <w:rsid w:val="00F55058"/>
    <w:rsid w:val="00F57CF0"/>
    <w:rsid w:val="00F623BB"/>
    <w:rsid w:val="00F62548"/>
    <w:rsid w:val="00F63E44"/>
    <w:rsid w:val="00F652C9"/>
    <w:rsid w:val="00F726C8"/>
    <w:rsid w:val="00F72F7F"/>
    <w:rsid w:val="00F7307D"/>
    <w:rsid w:val="00F73169"/>
    <w:rsid w:val="00F7421B"/>
    <w:rsid w:val="00F74E38"/>
    <w:rsid w:val="00F76F89"/>
    <w:rsid w:val="00F812F2"/>
    <w:rsid w:val="00F828A5"/>
    <w:rsid w:val="00F83126"/>
    <w:rsid w:val="00F8595B"/>
    <w:rsid w:val="00F906DA"/>
    <w:rsid w:val="00F9225D"/>
    <w:rsid w:val="00F92326"/>
    <w:rsid w:val="00FA210D"/>
    <w:rsid w:val="00FA5568"/>
    <w:rsid w:val="00FA5B4D"/>
    <w:rsid w:val="00FA752B"/>
    <w:rsid w:val="00FB0FF7"/>
    <w:rsid w:val="00FB5528"/>
    <w:rsid w:val="00FB6509"/>
    <w:rsid w:val="00FB6597"/>
    <w:rsid w:val="00FB752C"/>
    <w:rsid w:val="00FB78E8"/>
    <w:rsid w:val="00FC0984"/>
    <w:rsid w:val="00FC229C"/>
    <w:rsid w:val="00FC3822"/>
    <w:rsid w:val="00FC7CC1"/>
    <w:rsid w:val="00FD1035"/>
    <w:rsid w:val="00FD1D9D"/>
    <w:rsid w:val="00FD4C67"/>
    <w:rsid w:val="00FD4FE6"/>
    <w:rsid w:val="00FE22AC"/>
    <w:rsid w:val="00FE341B"/>
    <w:rsid w:val="00FE3700"/>
    <w:rsid w:val="00FE3B6F"/>
    <w:rsid w:val="00FE4634"/>
    <w:rsid w:val="00FE498D"/>
    <w:rsid w:val="00FE6ACB"/>
    <w:rsid w:val="00FE7290"/>
    <w:rsid w:val="00FF1734"/>
    <w:rsid w:val="00FF5590"/>
    <w:rsid w:val="00FF605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E54322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SimSun" w:hAnsiTheme="minorHAnsi" w:cstheme="minorBidi"/>
        <w:color w:val="595959" w:themeColor="text1" w:themeTint="A6"/>
        <w:lang w:val="en-US" w:eastAsia="ja-JP" w:bidi="ar-SA"/>
      </w:rPr>
    </w:rPrDefault>
    <w:pPrDefault>
      <w:pPr>
        <w:spacing w:before="120" w:after="200" w:line="264" w:lineRule="auto"/>
      </w:pPr>
    </w:pPrDefault>
  </w:docDefaults>
  <w:latentStyles w:defLockedState="0" w:defUIPriority="99" w:defSemiHidden="0" w:defUnhideWhenUsed="0" w:defQFormat="0" w:count="380">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qFormat="1"/>
    <w:lsdException w:name="List Number" w:semiHidden="1" w:uiPriority="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1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1"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9"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5BA2"/>
    <w:pPr>
      <w:spacing w:before="0" w:after="0" w:line="240" w:lineRule="auto"/>
    </w:pPr>
    <w:rPr>
      <w:rFonts w:ascii="Times New Roman" w:hAnsi="Times New Roman" w:cs="Times New Roman"/>
      <w:color w:val="auto"/>
      <w:sz w:val="24"/>
      <w:szCs w:val="24"/>
      <w:lang w:eastAsia="zh-CN"/>
    </w:rPr>
  </w:style>
  <w:style w:type="paragraph" w:styleId="Heading1">
    <w:name w:val="heading 1"/>
    <w:basedOn w:val="Normal"/>
    <w:next w:val="Normal"/>
    <w:link w:val="Heading1Char"/>
    <w:uiPriority w:val="1"/>
    <w:qFormat/>
    <w:pPr>
      <w:keepNext/>
      <w:keepLines/>
      <w:numPr>
        <w:numId w:val="3"/>
      </w:numPr>
      <w:spacing w:before="600" w:after="60"/>
      <w:outlineLvl w:val="0"/>
    </w:pPr>
    <w:rPr>
      <w:rFonts w:asciiTheme="majorHAnsi" w:eastAsiaTheme="majorEastAsia" w:hAnsiTheme="majorHAnsi" w:cstheme="majorBidi"/>
      <w:color w:val="00A0B8" w:themeColor="accent1"/>
      <w:sz w:val="30"/>
    </w:rPr>
  </w:style>
  <w:style w:type="paragraph" w:styleId="Heading2">
    <w:name w:val="heading 2"/>
    <w:basedOn w:val="Normal"/>
    <w:next w:val="Normal"/>
    <w:link w:val="Heading2Char"/>
    <w:uiPriority w:val="1"/>
    <w:unhideWhenUsed/>
    <w:qFormat/>
    <w:pPr>
      <w:keepNext/>
      <w:keepLines/>
      <w:numPr>
        <w:ilvl w:val="1"/>
        <w:numId w:val="3"/>
      </w:numPr>
      <w:spacing w:before="240"/>
      <w:outlineLvl w:val="1"/>
    </w:pPr>
    <w:rPr>
      <w:rFonts w:asciiTheme="majorHAnsi" w:eastAsiaTheme="majorEastAsia" w:hAnsiTheme="majorHAnsi" w:cstheme="majorBidi"/>
      <w:caps/>
      <w:color w:val="00A0B8" w:themeColor="accent1"/>
      <w:sz w:val="22"/>
    </w:rPr>
  </w:style>
  <w:style w:type="paragraph" w:styleId="Heading3">
    <w:name w:val="heading 3"/>
    <w:basedOn w:val="Normal"/>
    <w:next w:val="Normal"/>
    <w:link w:val="Heading3Char"/>
    <w:uiPriority w:val="1"/>
    <w:unhideWhenUsed/>
    <w:qFormat/>
    <w:pPr>
      <w:keepNext/>
      <w:keepLines/>
      <w:numPr>
        <w:ilvl w:val="2"/>
        <w:numId w:val="3"/>
      </w:numPr>
      <w:spacing w:before="200"/>
      <w:outlineLvl w:val="2"/>
    </w:pPr>
    <w:rPr>
      <w:rFonts w:asciiTheme="majorHAnsi" w:eastAsiaTheme="majorEastAsia" w:hAnsiTheme="majorHAnsi" w:cstheme="majorBidi"/>
      <w:color w:val="00A0B8" w:themeColor="accent1"/>
      <w:sz w:val="22"/>
    </w:rPr>
  </w:style>
  <w:style w:type="paragraph" w:styleId="Heading4">
    <w:name w:val="heading 4"/>
    <w:basedOn w:val="Normal"/>
    <w:next w:val="Normal"/>
    <w:link w:val="Heading4Char"/>
    <w:uiPriority w:val="9"/>
    <w:unhideWhenUsed/>
    <w:qFormat/>
    <w:pPr>
      <w:keepNext/>
      <w:keepLines/>
      <w:numPr>
        <w:ilvl w:val="3"/>
        <w:numId w:val="3"/>
      </w:numPr>
      <w:spacing w:before="200"/>
      <w:outlineLvl w:val="3"/>
    </w:pPr>
    <w:rPr>
      <w:rFonts w:asciiTheme="majorHAnsi" w:eastAsiaTheme="majorEastAsia" w:hAnsiTheme="majorHAnsi" w:cstheme="majorBidi"/>
      <w:i/>
      <w:iCs/>
      <w:color w:val="00A0B8" w:themeColor="accent1"/>
    </w:rPr>
  </w:style>
  <w:style w:type="paragraph" w:styleId="Heading5">
    <w:name w:val="heading 5"/>
    <w:basedOn w:val="Normal"/>
    <w:next w:val="Normal"/>
    <w:link w:val="Heading5Char"/>
    <w:uiPriority w:val="9"/>
    <w:semiHidden/>
    <w:unhideWhenUsed/>
    <w:qFormat/>
    <w:pPr>
      <w:keepNext/>
      <w:keepLines/>
      <w:numPr>
        <w:ilvl w:val="4"/>
        <w:numId w:val="3"/>
      </w:numPr>
      <w:spacing w:before="200"/>
      <w:outlineLvl w:val="4"/>
    </w:pPr>
    <w:rPr>
      <w:rFonts w:asciiTheme="majorHAnsi" w:eastAsiaTheme="majorEastAsia" w:hAnsiTheme="majorHAnsi" w:cstheme="majorBidi"/>
      <w:color w:val="00505C" w:themeColor="accent1" w:themeShade="80"/>
    </w:rPr>
  </w:style>
  <w:style w:type="paragraph" w:styleId="Heading6">
    <w:name w:val="heading 6"/>
    <w:basedOn w:val="Normal"/>
    <w:next w:val="Normal"/>
    <w:link w:val="Heading6Char"/>
    <w:uiPriority w:val="9"/>
    <w:semiHidden/>
    <w:unhideWhenUsed/>
    <w:qFormat/>
    <w:pPr>
      <w:keepNext/>
      <w:keepLines/>
      <w:numPr>
        <w:ilvl w:val="5"/>
        <w:numId w:val="3"/>
      </w:numPr>
      <w:spacing w:before="200"/>
      <w:outlineLvl w:val="5"/>
    </w:pPr>
    <w:rPr>
      <w:rFonts w:asciiTheme="majorHAnsi" w:eastAsiaTheme="majorEastAsia" w:hAnsiTheme="majorHAnsi" w:cstheme="majorBidi"/>
      <w:i/>
      <w:iCs/>
      <w:color w:val="004F5B" w:themeColor="accent1" w:themeShade="7F"/>
    </w:rPr>
  </w:style>
  <w:style w:type="paragraph" w:styleId="Heading7">
    <w:name w:val="heading 7"/>
    <w:basedOn w:val="Normal"/>
    <w:next w:val="Normal"/>
    <w:link w:val="Heading7Char"/>
    <w:uiPriority w:val="9"/>
    <w:semiHidden/>
    <w:unhideWhenUsed/>
    <w:qFormat/>
    <w:rsid w:val="00460836"/>
    <w:pPr>
      <w:keepNext/>
      <w:keepLines/>
      <w:numPr>
        <w:ilvl w:val="6"/>
        <w:numId w:val="3"/>
      </w:numPr>
      <w:spacing w:before="40"/>
      <w:outlineLvl w:val="6"/>
    </w:pPr>
    <w:rPr>
      <w:rFonts w:asciiTheme="majorHAnsi" w:eastAsiaTheme="majorEastAsia" w:hAnsiTheme="majorHAnsi" w:cstheme="majorBidi"/>
      <w:i/>
      <w:iCs/>
      <w:color w:val="004F5B" w:themeColor="accent1" w:themeShade="7F"/>
    </w:rPr>
  </w:style>
  <w:style w:type="paragraph" w:styleId="Heading8">
    <w:name w:val="heading 8"/>
    <w:basedOn w:val="Normal"/>
    <w:next w:val="Normal"/>
    <w:link w:val="Heading8Char"/>
    <w:uiPriority w:val="9"/>
    <w:semiHidden/>
    <w:unhideWhenUsed/>
    <w:qFormat/>
    <w:rsid w:val="00460836"/>
    <w:pPr>
      <w:keepNext/>
      <w:keepLines/>
      <w:numPr>
        <w:ilvl w:val="7"/>
        <w:numId w:val="3"/>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460836"/>
    <w:pPr>
      <w:keepNext/>
      <w:keepLines/>
      <w:numPr>
        <w:ilvl w:val="8"/>
        <w:numId w:val="3"/>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LightShading">
    <w:name w:val="Light Shading"/>
    <w:basedOn w:val="TableNormal"/>
    <w:uiPriority w:val="60"/>
    <w:pPr>
      <w:spacing w:before="40" w:after="4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val="0"/>
        <w:bCs/>
        <w:caps/>
        <w:smallCaps w:val="0"/>
        <w:color w:val="000000" w:themeColor="text1"/>
        <w:spacing w:val="20"/>
      </w:rPr>
      <w:tblPr/>
      <w:tcPr>
        <w:tcBorders>
          <w:top w:val="single" w:sz="8" w:space="0" w:color="000000" w:themeColor="text1"/>
          <w:left w:val="nil"/>
          <w:bottom w:val="single" w:sz="8" w:space="0" w:color="000000" w:themeColor="text1"/>
          <w:right w:val="nil"/>
          <w:insideH w:val="nil"/>
          <w:insideV w:val="nil"/>
        </w:tcBorders>
        <w:vAlign w:val="bottom"/>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ContactInfo">
    <w:name w:val="Contact Info"/>
    <w:basedOn w:val="Normal"/>
    <w:uiPriority w:val="99"/>
    <w:qFormat/>
    <w:pPr>
      <w:jc w:val="center"/>
    </w:pPr>
  </w:style>
  <w:style w:type="character" w:customStyle="1" w:styleId="Heading1Char">
    <w:name w:val="Heading 1 Char"/>
    <w:basedOn w:val="DefaultParagraphFont"/>
    <w:link w:val="Heading1"/>
    <w:uiPriority w:val="1"/>
    <w:rPr>
      <w:rFonts w:asciiTheme="majorHAnsi" w:eastAsiaTheme="majorEastAsia" w:hAnsiTheme="majorHAnsi" w:cstheme="majorBidi"/>
      <w:color w:val="00A0B8" w:themeColor="accent1"/>
      <w:sz w:val="30"/>
    </w:rPr>
  </w:style>
  <w:style w:type="character" w:customStyle="1" w:styleId="Heading2Char">
    <w:name w:val="Heading 2 Char"/>
    <w:basedOn w:val="DefaultParagraphFont"/>
    <w:link w:val="Heading2"/>
    <w:uiPriority w:val="1"/>
    <w:rPr>
      <w:rFonts w:asciiTheme="majorHAnsi" w:eastAsiaTheme="majorEastAsia" w:hAnsiTheme="majorHAnsi" w:cstheme="majorBidi"/>
      <w:caps/>
      <w:color w:val="00A0B8" w:themeColor="accent1"/>
      <w:sz w:val="22"/>
    </w:rPr>
  </w:style>
  <w:style w:type="character" w:customStyle="1" w:styleId="Heading3Char">
    <w:name w:val="Heading 3 Char"/>
    <w:basedOn w:val="DefaultParagraphFont"/>
    <w:link w:val="Heading3"/>
    <w:uiPriority w:val="1"/>
    <w:rPr>
      <w:rFonts w:asciiTheme="majorHAnsi" w:eastAsiaTheme="majorEastAsia" w:hAnsiTheme="majorHAnsi" w:cstheme="majorBidi"/>
      <w:color w:val="00A0B8" w:themeColor="accent1"/>
      <w:sz w:val="22"/>
    </w:rPr>
  </w:style>
  <w:style w:type="character" w:customStyle="1" w:styleId="Heading4Char">
    <w:name w:val="Heading 4 Char"/>
    <w:basedOn w:val="DefaultParagraphFont"/>
    <w:link w:val="Heading4"/>
    <w:uiPriority w:val="9"/>
    <w:rPr>
      <w:rFonts w:asciiTheme="majorHAnsi" w:eastAsiaTheme="majorEastAsia" w:hAnsiTheme="majorHAnsi" w:cstheme="majorBidi"/>
      <w:i/>
      <w:iCs/>
      <w:color w:val="00A0B8" w:themeColor="accent1"/>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505C" w:themeColor="accent1" w:themeShade="8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4F5B" w:themeColor="accent1" w:themeShade="7F"/>
    </w:rPr>
  </w:style>
  <w:style w:type="paragraph" w:styleId="Caption">
    <w:name w:val="caption"/>
    <w:basedOn w:val="Normal"/>
    <w:next w:val="Normal"/>
    <w:uiPriority w:val="35"/>
    <w:unhideWhenUsed/>
    <w:qFormat/>
    <w:pPr>
      <w:spacing w:before="200" w:after="120"/>
    </w:pPr>
    <w:rPr>
      <w:i/>
      <w:iCs/>
    </w:rPr>
  </w:style>
  <w:style w:type="paragraph" w:styleId="ListBullet">
    <w:name w:val="List Bullet"/>
    <w:basedOn w:val="Normal"/>
    <w:uiPriority w:val="1"/>
    <w:unhideWhenUsed/>
    <w:qFormat/>
    <w:pPr>
      <w:numPr>
        <w:numId w:val="1"/>
      </w:numPr>
    </w:pPr>
  </w:style>
  <w:style w:type="paragraph" w:styleId="ListNumber">
    <w:name w:val="List Number"/>
    <w:basedOn w:val="Normal"/>
    <w:uiPriority w:val="1"/>
    <w:unhideWhenUsed/>
    <w:qFormat/>
    <w:pPr>
      <w:numPr>
        <w:numId w:val="2"/>
      </w:numPr>
      <w:contextualSpacing/>
    </w:pPr>
  </w:style>
  <w:style w:type="paragraph" w:styleId="Title">
    <w:name w:val="Title"/>
    <w:basedOn w:val="Normal"/>
    <w:next w:val="Normal"/>
    <w:link w:val="TitleChar"/>
    <w:uiPriority w:val="10"/>
    <w:unhideWhenUsed/>
    <w:qFormat/>
    <w:pPr>
      <w:spacing w:before="480" w:after="40"/>
      <w:contextualSpacing/>
      <w:jc w:val="center"/>
    </w:pPr>
    <w:rPr>
      <w:rFonts w:asciiTheme="majorHAnsi" w:eastAsiaTheme="majorEastAsia" w:hAnsiTheme="majorHAnsi" w:cstheme="majorBidi"/>
      <w:color w:val="007789" w:themeColor="accent1" w:themeShade="BF"/>
      <w:kern w:val="28"/>
      <w:sz w:val="60"/>
    </w:rPr>
  </w:style>
  <w:style w:type="character" w:customStyle="1" w:styleId="TitleChar">
    <w:name w:val="Title Char"/>
    <w:basedOn w:val="DefaultParagraphFont"/>
    <w:link w:val="Title"/>
    <w:uiPriority w:val="10"/>
    <w:rPr>
      <w:rFonts w:asciiTheme="majorHAnsi" w:eastAsiaTheme="majorEastAsia" w:hAnsiTheme="majorHAnsi" w:cstheme="majorBidi"/>
      <w:color w:val="007789" w:themeColor="accent1" w:themeShade="BF"/>
      <w:kern w:val="28"/>
      <w:sz w:val="60"/>
    </w:rPr>
  </w:style>
  <w:style w:type="paragraph" w:styleId="Subtitle">
    <w:name w:val="Subtitle"/>
    <w:basedOn w:val="Normal"/>
    <w:next w:val="Normal"/>
    <w:link w:val="SubtitleChar"/>
    <w:uiPriority w:val="11"/>
    <w:unhideWhenUsed/>
    <w:qFormat/>
    <w:pPr>
      <w:numPr>
        <w:ilvl w:val="1"/>
      </w:numPr>
      <w:spacing w:after="480"/>
      <w:jc w:val="center"/>
    </w:pPr>
    <w:rPr>
      <w:rFonts w:asciiTheme="majorHAnsi" w:eastAsiaTheme="majorEastAsia" w:hAnsiTheme="majorHAnsi" w:cstheme="majorBidi"/>
      <w:caps/>
      <w:sz w:val="26"/>
    </w:rPr>
  </w:style>
  <w:style w:type="character" w:customStyle="1" w:styleId="SubtitleChar">
    <w:name w:val="Subtitle Char"/>
    <w:basedOn w:val="DefaultParagraphFont"/>
    <w:link w:val="Subtitle"/>
    <w:uiPriority w:val="11"/>
    <w:rPr>
      <w:rFonts w:asciiTheme="majorHAnsi" w:eastAsiaTheme="majorEastAsia" w:hAnsiTheme="majorHAnsi" w:cstheme="majorBidi"/>
      <w:caps/>
      <w:sz w:val="26"/>
    </w:rPr>
  </w:style>
  <w:style w:type="character" w:styleId="Emphasis">
    <w:name w:val="Emphasis"/>
    <w:basedOn w:val="DefaultParagraphFont"/>
    <w:uiPriority w:val="10"/>
    <w:unhideWhenUsed/>
    <w:qFormat/>
    <w:rPr>
      <w:i w:val="0"/>
      <w:iCs w:val="0"/>
      <w:color w:val="007789" w:themeColor="accent1" w:themeShade="BF"/>
    </w:rPr>
  </w:style>
  <w:style w:type="paragraph" w:styleId="NoSpacing">
    <w:name w:val="No Spacing"/>
    <w:link w:val="NoSpacingChar"/>
    <w:uiPriority w:val="1"/>
    <w:unhideWhenUsed/>
    <w:qFormat/>
    <w:pPr>
      <w:spacing w:before="0" w:after="0" w:line="240" w:lineRule="auto"/>
    </w:pPr>
    <w:rPr>
      <w:color w:val="auto"/>
    </w:rPr>
  </w:style>
  <w:style w:type="character" w:customStyle="1" w:styleId="NoSpacingChar">
    <w:name w:val="No Spacing Char"/>
    <w:basedOn w:val="DefaultParagraphFont"/>
    <w:link w:val="NoSpacing"/>
    <w:uiPriority w:val="1"/>
    <w:rPr>
      <w:rFonts w:asciiTheme="minorHAnsi" w:eastAsiaTheme="minorEastAsia" w:hAnsiTheme="minorHAnsi" w:cstheme="minorBidi"/>
      <w:color w:val="auto"/>
    </w:rPr>
  </w:style>
  <w:style w:type="paragraph" w:styleId="Quote">
    <w:name w:val="Quote"/>
    <w:basedOn w:val="Normal"/>
    <w:next w:val="Normal"/>
    <w:link w:val="QuoteChar"/>
    <w:uiPriority w:val="10"/>
    <w:unhideWhenUsed/>
    <w:qFormat/>
    <w:pPr>
      <w:spacing w:after="480"/>
      <w:jc w:val="center"/>
    </w:pPr>
    <w:rPr>
      <w:i/>
      <w:iCs/>
      <w:color w:val="00A0B8" w:themeColor="accent1"/>
      <w:sz w:val="26"/>
      <w14:textFill>
        <w14:solidFill>
          <w14:schemeClr w14:val="accent1">
            <w14:alpha w14:val="30000"/>
          </w14:schemeClr>
        </w14:solidFill>
      </w14:textFill>
    </w:rPr>
  </w:style>
  <w:style w:type="character" w:customStyle="1" w:styleId="QuoteChar">
    <w:name w:val="Quote Char"/>
    <w:basedOn w:val="DefaultParagraphFont"/>
    <w:link w:val="Quote"/>
    <w:uiPriority w:val="10"/>
    <w:rPr>
      <w:i/>
      <w:iCs/>
      <w:color w:val="00A0B8" w:themeColor="accent1"/>
      <w:sz w:val="26"/>
      <w14:textFill>
        <w14:solidFill>
          <w14:schemeClr w14:val="accent1">
            <w14:alpha w14:val="30000"/>
          </w14:schemeClr>
        </w14:solidFill>
      </w14:textFill>
    </w:rPr>
  </w:style>
  <w:style w:type="paragraph" w:styleId="TOCHeading">
    <w:name w:val="TOC Heading"/>
    <w:basedOn w:val="Heading1"/>
    <w:next w:val="Normal"/>
    <w:uiPriority w:val="39"/>
    <w:unhideWhenUsed/>
    <w:qFormat/>
    <w:pPr>
      <w:spacing w:before="0"/>
      <w:outlineLvl w:val="9"/>
    </w:pPr>
  </w:style>
  <w:style w:type="paragraph" w:styleId="Footer">
    <w:name w:val="footer"/>
    <w:basedOn w:val="Normal"/>
    <w:link w:val="FooterChar"/>
    <w:uiPriority w:val="99"/>
    <w:unhideWhenUsed/>
    <w:pPr>
      <w:jc w:val="right"/>
    </w:pPr>
    <w:rPr>
      <w:caps/>
      <w:sz w:val="16"/>
    </w:rPr>
  </w:style>
  <w:style w:type="character" w:customStyle="1" w:styleId="FooterChar">
    <w:name w:val="Footer Char"/>
    <w:basedOn w:val="DefaultParagraphFont"/>
    <w:link w:val="Footer"/>
    <w:uiPriority w:val="99"/>
    <w:rPr>
      <w:caps/>
      <w:sz w:val="16"/>
    </w:rPr>
  </w:style>
  <w:style w:type="paragraph" w:styleId="TOC3">
    <w:name w:val="toc 3"/>
    <w:basedOn w:val="Normal"/>
    <w:next w:val="Normal"/>
    <w:autoRedefine/>
    <w:uiPriority w:val="39"/>
    <w:unhideWhenUsed/>
    <w:pPr>
      <w:spacing w:after="100"/>
      <w:ind w:left="400"/>
    </w:pPr>
    <w:rPr>
      <w:i/>
      <w:iCs/>
    </w:rPr>
  </w:style>
  <w:style w:type="character" w:styleId="Hyperlink">
    <w:name w:val="Hyperlink"/>
    <w:basedOn w:val="DefaultParagraphFont"/>
    <w:uiPriority w:val="99"/>
    <w:unhideWhenUsed/>
    <w:rPr>
      <w:color w:val="EB8803" w:themeColor="hyperlink"/>
      <w:u w:val="single"/>
    </w:rPr>
  </w:style>
  <w:style w:type="paragraph" w:styleId="TOC1">
    <w:name w:val="toc 1"/>
    <w:basedOn w:val="Normal"/>
    <w:next w:val="Normal"/>
    <w:autoRedefine/>
    <w:uiPriority w:val="39"/>
    <w:unhideWhenUsed/>
    <w:rsid w:val="001E773D"/>
    <w:pPr>
      <w:tabs>
        <w:tab w:val="left" w:pos="720"/>
        <w:tab w:val="right" w:leader="dot" w:pos="8630"/>
      </w:tabs>
      <w:spacing w:after="100"/>
    </w:pPr>
  </w:style>
  <w:style w:type="paragraph" w:styleId="TOC2">
    <w:name w:val="toc 2"/>
    <w:basedOn w:val="Normal"/>
    <w:next w:val="Normal"/>
    <w:autoRedefine/>
    <w:uiPriority w:val="39"/>
    <w:unhideWhenUsed/>
    <w:pPr>
      <w:spacing w:after="100"/>
      <w:ind w:left="200"/>
    </w:pPr>
  </w:style>
  <w:style w:type="paragraph" w:styleId="BalloonText">
    <w:name w:val="Balloon Text"/>
    <w:basedOn w:val="Normal"/>
    <w:link w:val="BalloonTextChar"/>
    <w:uiPriority w:val="99"/>
    <w:semiHidden/>
    <w:unhideWhenUsed/>
    <w:rPr>
      <w:rFonts w:ascii="Tahoma" w:hAnsi="Tahoma" w:cs="Tahoma"/>
      <w:sz w:val="16"/>
    </w:rPr>
  </w:style>
  <w:style w:type="character" w:customStyle="1" w:styleId="BalloonTextChar">
    <w:name w:val="Balloon Text Char"/>
    <w:basedOn w:val="DefaultParagraphFont"/>
    <w:link w:val="BalloonText"/>
    <w:uiPriority w:val="99"/>
    <w:semiHidden/>
    <w:rPr>
      <w:rFonts w:ascii="Tahoma" w:hAnsi="Tahoma" w:cs="Tahoma"/>
      <w:sz w:val="16"/>
    </w:rPr>
  </w:style>
  <w:style w:type="paragraph" w:styleId="Bibliography">
    <w:name w:val="Bibliography"/>
    <w:basedOn w:val="Normal"/>
    <w:next w:val="Normal"/>
    <w:uiPriority w:val="39"/>
    <w:unhideWhenUsed/>
  </w:style>
  <w:style w:type="paragraph" w:styleId="Header">
    <w:name w:val="header"/>
    <w:basedOn w:val="Normal"/>
    <w:link w:val="HeaderChar"/>
    <w:uiPriority w:val="99"/>
    <w:unhideWhenUsed/>
  </w:style>
  <w:style w:type="character" w:customStyle="1" w:styleId="HeaderChar">
    <w:name w:val="Header Char"/>
    <w:basedOn w:val="DefaultParagraphFont"/>
    <w:link w:val="Header"/>
    <w:uiPriority w:val="99"/>
  </w:style>
  <w:style w:type="paragraph" w:styleId="NormalIndent">
    <w:name w:val="Normal Indent"/>
    <w:basedOn w:val="Normal"/>
    <w:uiPriority w:val="99"/>
    <w:unhideWhenUsed/>
    <w:pPr>
      <w:ind w:left="720"/>
    </w:pPr>
  </w:style>
  <w:style w:type="character" w:styleId="PlaceholderText">
    <w:name w:val="Placeholder Text"/>
    <w:basedOn w:val="DefaultParagraphFont"/>
    <w:uiPriority w:val="99"/>
    <w:semiHidden/>
    <w:rPr>
      <w:color w:val="808080"/>
    </w:rPr>
  </w:style>
  <w:style w:type="table" w:customStyle="1" w:styleId="ReportTable">
    <w:name w:val="Report Table"/>
    <w:basedOn w:val="TableNormal"/>
    <w:uiPriority w:val="99"/>
    <w:rsid w:val="00AC4E59"/>
    <w:pPr>
      <w:spacing w:before="60" w:after="60" w:line="240" w:lineRule="auto"/>
      <w:jc w:val="center"/>
    </w:pPr>
    <w:tblPr>
      <w:tblInd w:w="0" w:type="dxa"/>
      <w:tblBorders>
        <w:top w:val="single" w:sz="4" w:space="0" w:color="00A0B8" w:themeColor="accent1"/>
        <w:left w:val="single" w:sz="4" w:space="0" w:color="00A0B8" w:themeColor="accent1"/>
        <w:bottom w:val="single" w:sz="4" w:space="0" w:color="00A0B8" w:themeColor="accent1"/>
        <w:right w:val="single" w:sz="4" w:space="0" w:color="00A0B8" w:themeColor="accent1"/>
        <w:insideH w:val="single" w:sz="4" w:space="0" w:color="00A0B8" w:themeColor="accent1"/>
        <w:insideV w:val="single" w:sz="4" w:space="0" w:color="00A0B8" w:themeColor="accent1"/>
      </w:tblBorders>
      <w:tblCellMar>
        <w:top w:w="0" w:type="dxa"/>
        <w:left w:w="108" w:type="dxa"/>
        <w:bottom w:w="0" w:type="dxa"/>
        <w:right w:w="108" w:type="dxa"/>
      </w:tblCellMar>
    </w:tblPr>
    <w:tblStylePr w:type="firstRow">
      <w:rPr>
        <w:b/>
        <w:color w:val="000000" w:themeColor="text1"/>
      </w:rPr>
      <w:tblPr/>
      <w:tcPr>
        <w:tcBorders>
          <w:top w:val="nil"/>
          <w:left w:val="nil"/>
          <w:bottom w:val="nil"/>
          <w:right w:val="nil"/>
          <w:insideH w:val="nil"/>
          <w:insideV w:val="nil"/>
          <w:tl2br w:val="nil"/>
          <w:tr2bl w:val="nil"/>
        </w:tcBorders>
      </w:tcPr>
    </w:tblStylePr>
    <w:tblStylePr w:type="firstCol">
      <w:pPr>
        <w:wordWrap/>
        <w:jc w:val="left"/>
      </w:pPr>
    </w:tblStylePr>
  </w:style>
  <w:style w:type="table" w:styleId="TableGrid">
    <w:name w:val="Table Grid"/>
    <w:basedOn w:val="TableNormal"/>
    <w:uiPriority w:val="59"/>
    <w:pPr>
      <w:spacing w:before="0"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2261FF"/>
    <w:pPr>
      <w:ind w:left="720"/>
      <w:contextualSpacing/>
    </w:pPr>
  </w:style>
  <w:style w:type="paragraph" w:customStyle="1" w:styleId="Style1">
    <w:name w:val="Style1"/>
    <w:basedOn w:val="Heading2"/>
    <w:next w:val="ListNumber"/>
    <w:link w:val="Style1Char"/>
    <w:qFormat/>
    <w:rsid w:val="003169EF"/>
  </w:style>
  <w:style w:type="character" w:customStyle="1" w:styleId="Style1Char">
    <w:name w:val="Style1 Char"/>
    <w:basedOn w:val="Heading2Char"/>
    <w:link w:val="Style1"/>
    <w:rsid w:val="003169EF"/>
    <w:rPr>
      <w:rFonts w:asciiTheme="majorHAnsi" w:eastAsiaTheme="majorEastAsia" w:hAnsiTheme="majorHAnsi" w:cstheme="majorBidi"/>
      <w:caps/>
      <w:color w:val="00A0B8" w:themeColor="accent1"/>
      <w:sz w:val="22"/>
    </w:rPr>
  </w:style>
  <w:style w:type="character" w:styleId="CommentReference">
    <w:name w:val="annotation reference"/>
    <w:basedOn w:val="DefaultParagraphFont"/>
    <w:uiPriority w:val="99"/>
    <w:semiHidden/>
    <w:unhideWhenUsed/>
    <w:rsid w:val="004B5C48"/>
    <w:rPr>
      <w:sz w:val="18"/>
      <w:szCs w:val="18"/>
    </w:rPr>
  </w:style>
  <w:style w:type="paragraph" w:styleId="CommentText">
    <w:name w:val="annotation text"/>
    <w:basedOn w:val="Normal"/>
    <w:link w:val="CommentTextChar"/>
    <w:uiPriority w:val="99"/>
    <w:semiHidden/>
    <w:unhideWhenUsed/>
    <w:rsid w:val="004B5C48"/>
  </w:style>
  <w:style w:type="character" w:customStyle="1" w:styleId="CommentTextChar">
    <w:name w:val="Comment Text Char"/>
    <w:basedOn w:val="DefaultParagraphFont"/>
    <w:link w:val="CommentText"/>
    <w:uiPriority w:val="99"/>
    <w:semiHidden/>
    <w:rsid w:val="004B5C48"/>
    <w:rPr>
      <w:sz w:val="24"/>
      <w:szCs w:val="24"/>
    </w:rPr>
  </w:style>
  <w:style w:type="paragraph" w:styleId="CommentSubject">
    <w:name w:val="annotation subject"/>
    <w:basedOn w:val="CommentText"/>
    <w:next w:val="CommentText"/>
    <w:link w:val="CommentSubjectChar"/>
    <w:uiPriority w:val="99"/>
    <w:semiHidden/>
    <w:unhideWhenUsed/>
    <w:rsid w:val="004B5C48"/>
    <w:rPr>
      <w:b/>
      <w:bCs/>
      <w:sz w:val="20"/>
      <w:szCs w:val="20"/>
    </w:rPr>
  </w:style>
  <w:style w:type="character" w:customStyle="1" w:styleId="CommentSubjectChar">
    <w:name w:val="Comment Subject Char"/>
    <w:basedOn w:val="CommentTextChar"/>
    <w:link w:val="CommentSubject"/>
    <w:uiPriority w:val="99"/>
    <w:semiHidden/>
    <w:rsid w:val="004B5C48"/>
    <w:rPr>
      <w:b/>
      <w:bCs/>
      <w:sz w:val="24"/>
      <w:szCs w:val="24"/>
    </w:rPr>
  </w:style>
  <w:style w:type="paragraph" w:styleId="TableofFigures">
    <w:name w:val="table of figures"/>
    <w:basedOn w:val="Normal"/>
    <w:next w:val="Normal"/>
    <w:link w:val="TableofFiguresChar"/>
    <w:uiPriority w:val="99"/>
    <w:unhideWhenUsed/>
    <w:rsid w:val="005C7B86"/>
    <w:rPr>
      <w:i/>
      <w:iCs/>
    </w:rPr>
  </w:style>
  <w:style w:type="paragraph" w:customStyle="1" w:styleId="Style2">
    <w:name w:val="Style2"/>
    <w:basedOn w:val="TableofFigures"/>
    <w:link w:val="Style2Char"/>
    <w:qFormat/>
    <w:rsid w:val="009D4337"/>
    <w:pPr>
      <w:tabs>
        <w:tab w:val="right" w:leader="underscore" w:pos="8630"/>
      </w:tabs>
    </w:pPr>
    <w:rPr>
      <w:noProof/>
    </w:rPr>
  </w:style>
  <w:style w:type="paragraph" w:styleId="Index1">
    <w:name w:val="index 1"/>
    <w:basedOn w:val="Normal"/>
    <w:next w:val="Normal"/>
    <w:autoRedefine/>
    <w:uiPriority w:val="99"/>
    <w:semiHidden/>
    <w:unhideWhenUsed/>
    <w:rsid w:val="009D4337"/>
    <w:pPr>
      <w:ind w:left="200" w:hanging="200"/>
    </w:pPr>
  </w:style>
  <w:style w:type="character" w:customStyle="1" w:styleId="TableofFiguresChar">
    <w:name w:val="Table of Figures Char"/>
    <w:basedOn w:val="DefaultParagraphFont"/>
    <w:link w:val="TableofFigures"/>
    <w:uiPriority w:val="99"/>
    <w:rsid w:val="009D4337"/>
    <w:rPr>
      <w:i/>
      <w:iCs/>
    </w:rPr>
  </w:style>
  <w:style w:type="character" w:customStyle="1" w:styleId="Style2Char">
    <w:name w:val="Style2 Char"/>
    <w:basedOn w:val="TableofFiguresChar"/>
    <w:link w:val="Style2"/>
    <w:rsid w:val="009D4337"/>
    <w:rPr>
      <w:i/>
      <w:iCs/>
      <w:noProof/>
    </w:rPr>
  </w:style>
  <w:style w:type="paragraph" w:styleId="NormalWeb">
    <w:name w:val="Normal (Web)"/>
    <w:basedOn w:val="Normal"/>
    <w:uiPriority w:val="99"/>
    <w:unhideWhenUsed/>
    <w:rsid w:val="006E27EE"/>
    <w:pPr>
      <w:spacing w:before="100" w:beforeAutospacing="1" w:after="100" w:afterAutospacing="1"/>
    </w:pPr>
    <w:rPr>
      <w:rFonts w:eastAsia="Times New Roman"/>
      <w:lang w:eastAsia="en-US"/>
    </w:rPr>
  </w:style>
  <w:style w:type="paragraph" w:customStyle="1" w:styleId="text">
    <w:name w:val="text"/>
    <w:basedOn w:val="ListParagraph"/>
    <w:qFormat/>
    <w:rsid w:val="00CF3702"/>
    <w:pPr>
      <w:jc w:val="both"/>
    </w:pPr>
  </w:style>
  <w:style w:type="character" w:customStyle="1" w:styleId="Heading7Char">
    <w:name w:val="Heading 7 Char"/>
    <w:basedOn w:val="DefaultParagraphFont"/>
    <w:link w:val="Heading7"/>
    <w:uiPriority w:val="9"/>
    <w:semiHidden/>
    <w:rsid w:val="00460836"/>
    <w:rPr>
      <w:rFonts w:asciiTheme="majorHAnsi" w:eastAsiaTheme="majorEastAsia" w:hAnsiTheme="majorHAnsi" w:cstheme="majorBidi"/>
      <w:i/>
      <w:iCs/>
      <w:color w:val="004F5B" w:themeColor="accent1" w:themeShade="7F"/>
    </w:rPr>
  </w:style>
  <w:style w:type="character" w:customStyle="1" w:styleId="Heading8Char">
    <w:name w:val="Heading 8 Char"/>
    <w:basedOn w:val="DefaultParagraphFont"/>
    <w:link w:val="Heading8"/>
    <w:uiPriority w:val="9"/>
    <w:semiHidden/>
    <w:rsid w:val="00460836"/>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460836"/>
    <w:rPr>
      <w:rFonts w:asciiTheme="majorHAnsi" w:eastAsiaTheme="majorEastAsia" w:hAnsiTheme="majorHAnsi" w:cstheme="majorBidi"/>
      <w:i/>
      <w:iCs/>
      <w:color w:val="272727" w:themeColor="text1" w:themeTint="D8"/>
      <w:sz w:val="21"/>
      <w:szCs w:val="21"/>
    </w:rPr>
  </w:style>
  <w:style w:type="paragraph" w:styleId="DocumentMap">
    <w:name w:val="Document Map"/>
    <w:basedOn w:val="Normal"/>
    <w:link w:val="DocumentMapChar"/>
    <w:uiPriority w:val="99"/>
    <w:semiHidden/>
    <w:unhideWhenUsed/>
    <w:rsid w:val="00095976"/>
  </w:style>
  <w:style w:type="character" w:customStyle="1" w:styleId="DocumentMapChar">
    <w:name w:val="Document Map Char"/>
    <w:basedOn w:val="DefaultParagraphFont"/>
    <w:link w:val="DocumentMap"/>
    <w:uiPriority w:val="99"/>
    <w:semiHidden/>
    <w:rsid w:val="00095976"/>
    <w:rPr>
      <w:rFonts w:ascii="Times New Roman" w:hAnsi="Times New Roman" w:cs="Times New Roman"/>
      <w:color w:val="auto"/>
      <w:sz w:val="24"/>
      <w:szCs w:val="24"/>
      <w:lang w:eastAsia="zh-CN"/>
    </w:rPr>
  </w:style>
  <w:style w:type="paragraph" w:styleId="Revision">
    <w:name w:val="Revision"/>
    <w:hidden/>
    <w:uiPriority w:val="99"/>
    <w:semiHidden/>
    <w:rsid w:val="00095976"/>
    <w:pPr>
      <w:spacing w:before="0" w:after="0" w:line="240" w:lineRule="auto"/>
    </w:pPr>
    <w:rPr>
      <w:rFonts w:ascii="Times New Roman" w:hAnsi="Times New Roman" w:cs="Times New Roman"/>
      <w:color w:val="auto"/>
      <w:sz w:val="24"/>
      <w:szCs w:val="24"/>
      <w:lang w:eastAsia="zh-CN"/>
    </w:rPr>
  </w:style>
  <w:style w:type="character" w:customStyle="1" w:styleId="apple-converted-space">
    <w:name w:val="apple-converted-space"/>
    <w:basedOn w:val="DefaultParagraphFont"/>
    <w:rsid w:val="003F1369"/>
  </w:style>
  <w:style w:type="character" w:styleId="HTMLCode">
    <w:name w:val="HTML Code"/>
    <w:basedOn w:val="DefaultParagraphFont"/>
    <w:uiPriority w:val="99"/>
    <w:semiHidden/>
    <w:unhideWhenUsed/>
    <w:rsid w:val="003F1369"/>
    <w:rPr>
      <w:rFonts w:ascii="Courier New" w:eastAsia="Times New Roman" w:hAnsi="Courier New" w:cs="Courier New"/>
      <w:sz w:val="20"/>
      <w:szCs w:val="20"/>
    </w:rPr>
  </w:style>
  <w:style w:type="character" w:customStyle="1" w:styleId="mi">
    <w:name w:val="mi"/>
    <w:basedOn w:val="DefaultParagraphFont"/>
    <w:rsid w:val="003F1369"/>
  </w:style>
  <w:style w:type="character" w:customStyle="1" w:styleId="mjxassistivemathml">
    <w:name w:val="mjx_assistive_mathml"/>
    <w:basedOn w:val="DefaultParagraphFont"/>
    <w:rsid w:val="003F1369"/>
  </w:style>
  <w:style w:type="character" w:customStyle="1" w:styleId="mo">
    <w:name w:val="mo"/>
    <w:basedOn w:val="DefaultParagraphFont"/>
    <w:rsid w:val="003F1369"/>
  </w:style>
  <w:style w:type="character" w:customStyle="1" w:styleId="mn">
    <w:name w:val="mn"/>
    <w:basedOn w:val="DefaultParagraphFont"/>
    <w:rsid w:val="003F13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59541">
      <w:bodyDiv w:val="1"/>
      <w:marLeft w:val="0"/>
      <w:marRight w:val="0"/>
      <w:marTop w:val="0"/>
      <w:marBottom w:val="0"/>
      <w:divBdr>
        <w:top w:val="none" w:sz="0" w:space="0" w:color="auto"/>
        <w:left w:val="none" w:sz="0" w:space="0" w:color="auto"/>
        <w:bottom w:val="none" w:sz="0" w:space="0" w:color="auto"/>
        <w:right w:val="none" w:sz="0" w:space="0" w:color="auto"/>
      </w:divBdr>
    </w:div>
    <w:div w:id="15665758">
      <w:bodyDiv w:val="1"/>
      <w:marLeft w:val="0"/>
      <w:marRight w:val="0"/>
      <w:marTop w:val="0"/>
      <w:marBottom w:val="0"/>
      <w:divBdr>
        <w:top w:val="none" w:sz="0" w:space="0" w:color="auto"/>
        <w:left w:val="none" w:sz="0" w:space="0" w:color="auto"/>
        <w:bottom w:val="none" w:sz="0" w:space="0" w:color="auto"/>
        <w:right w:val="none" w:sz="0" w:space="0" w:color="auto"/>
      </w:divBdr>
    </w:div>
    <w:div w:id="20398804">
      <w:bodyDiv w:val="1"/>
      <w:marLeft w:val="0"/>
      <w:marRight w:val="0"/>
      <w:marTop w:val="0"/>
      <w:marBottom w:val="0"/>
      <w:divBdr>
        <w:top w:val="none" w:sz="0" w:space="0" w:color="auto"/>
        <w:left w:val="none" w:sz="0" w:space="0" w:color="auto"/>
        <w:bottom w:val="none" w:sz="0" w:space="0" w:color="auto"/>
        <w:right w:val="none" w:sz="0" w:space="0" w:color="auto"/>
      </w:divBdr>
    </w:div>
    <w:div w:id="26489591">
      <w:bodyDiv w:val="1"/>
      <w:marLeft w:val="0"/>
      <w:marRight w:val="0"/>
      <w:marTop w:val="0"/>
      <w:marBottom w:val="0"/>
      <w:divBdr>
        <w:top w:val="none" w:sz="0" w:space="0" w:color="auto"/>
        <w:left w:val="none" w:sz="0" w:space="0" w:color="auto"/>
        <w:bottom w:val="none" w:sz="0" w:space="0" w:color="auto"/>
        <w:right w:val="none" w:sz="0" w:space="0" w:color="auto"/>
      </w:divBdr>
    </w:div>
    <w:div w:id="33114603">
      <w:bodyDiv w:val="1"/>
      <w:marLeft w:val="0"/>
      <w:marRight w:val="0"/>
      <w:marTop w:val="0"/>
      <w:marBottom w:val="0"/>
      <w:divBdr>
        <w:top w:val="none" w:sz="0" w:space="0" w:color="auto"/>
        <w:left w:val="none" w:sz="0" w:space="0" w:color="auto"/>
        <w:bottom w:val="none" w:sz="0" w:space="0" w:color="auto"/>
        <w:right w:val="none" w:sz="0" w:space="0" w:color="auto"/>
      </w:divBdr>
    </w:div>
    <w:div w:id="49154801">
      <w:bodyDiv w:val="1"/>
      <w:marLeft w:val="0"/>
      <w:marRight w:val="0"/>
      <w:marTop w:val="0"/>
      <w:marBottom w:val="0"/>
      <w:divBdr>
        <w:top w:val="none" w:sz="0" w:space="0" w:color="auto"/>
        <w:left w:val="none" w:sz="0" w:space="0" w:color="auto"/>
        <w:bottom w:val="none" w:sz="0" w:space="0" w:color="auto"/>
        <w:right w:val="none" w:sz="0" w:space="0" w:color="auto"/>
      </w:divBdr>
    </w:div>
    <w:div w:id="53436939">
      <w:bodyDiv w:val="1"/>
      <w:marLeft w:val="0"/>
      <w:marRight w:val="0"/>
      <w:marTop w:val="0"/>
      <w:marBottom w:val="0"/>
      <w:divBdr>
        <w:top w:val="none" w:sz="0" w:space="0" w:color="auto"/>
        <w:left w:val="none" w:sz="0" w:space="0" w:color="auto"/>
        <w:bottom w:val="none" w:sz="0" w:space="0" w:color="auto"/>
        <w:right w:val="none" w:sz="0" w:space="0" w:color="auto"/>
      </w:divBdr>
    </w:div>
    <w:div w:id="64111580">
      <w:bodyDiv w:val="1"/>
      <w:marLeft w:val="0"/>
      <w:marRight w:val="0"/>
      <w:marTop w:val="0"/>
      <w:marBottom w:val="0"/>
      <w:divBdr>
        <w:top w:val="none" w:sz="0" w:space="0" w:color="auto"/>
        <w:left w:val="none" w:sz="0" w:space="0" w:color="auto"/>
        <w:bottom w:val="none" w:sz="0" w:space="0" w:color="auto"/>
        <w:right w:val="none" w:sz="0" w:space="0" w:color="auto"/>
      </w:divBdr>
    </w:div>
    <w:div w:id="68505350">
      <w:bodyDiv w:val="1"/>
      <w:marLeft w:val="0"/>
      <w:marRight w:val="0"/>
      <w:marTop w:val="0"/>
      <w:marBottom w:val="0"/>
      <w:divBdr>
        <w:top w:val="none" w:sz="0" w:space="0" w:color="auto"/>
        <w:left w:val="none" w:sz="0" w:space="0" w:color="auto"/>
        <w:bottom w:val="none" w:sz="0" w:space="0" w:color="auto"/>
        <w:right w:val="none" w:sz="0" w:space="0" w:color="auto"/>
      </w:divBdr>
    </w:div>
    <w:div w:id="74593085">
      <w:bodyDiv w:val="1"/>
      <w:marLeft w:val="0"/>
      <w:marRight w:val="0"/>
      <w:marTop w:val="0"/>
      <w:marBottom w:val="0"/>
      <w:divBdr>
        <w:top w:val="none" w:sz="0" w:space="0" w:color="auto"/>
        <w:left w:val="none" w:sz="0" w:space="0" w:color="auto"/>
        <w:bottom w:val="none" w:sz="0" w:space="0" w:color="auto"/>
        <w:right w:val="none" w:sz="0" w:space="0" w:color="auto"/>
      </w:divBdr>
    </w:div>
    <w:div w:id="95249175">
      <w:bodyDiv w:val="1"/>
      <w:marLeft w:val="0"/>
      <w:marRight w:val="0"/>
      <w:marTop w:val="0"/>
      <w:marBottom w:val="0"/>
      <w:divBdr>
        <w:top w:val="none" w:sz="0" w:space="0" w:color="auto"/>
        <w:left w:val="none" w:sz="0" w:space="0" w:color="auto"/>
        <w:bottom w:val="none" w:sz="0" w:space="0" w:color="auto"/>
        <w:right w:val="none" w:sz="0" w:space="0" w:color="auto"/>
      </w:divBdr>
    </w:div>
    <w:div w:id="97021597">
      <w:bodyDiv w:val="1"/>
      <w:marLeft w:val="0"/>
      <w:marRight w:val="0"/>
      <w:marTop w:val="0"/>
      <w:marBottom w:val="0"/>
      <w:divBdr>
        <w:top w:val="none" w:sz="0" w:space="0" w:color="auto"/>
        <w:left w:val="none" w:sz="0" w:space="0" w:color="auto"/>
        <w:bottom w:val="none" w:sz="0" w:space="0" w:color="auto"/>
        <w:right w:val="none" w:sz="0" w:space="0" w:color="auto"/>
      </w:divBdr>
    </w:div>
    <w:div w:id="109404026">
      <w:bodyDiv w:val="1"/>
      <w:marLeft w:val="0"/>
      <w:marRight w:val="0"/>
      <w:marTop w:val="0"/>
      <w:marBottom w:val="0"/>
      <w:divBdr>
        <w:top w:val="none" w:sz="0" w:space="0" w:color="auto"/>
        <w:left w:val="none" w:sz="0" w:space="0" w:color="auto"/>
        <w:bottom w:val="none" w:sz="0" w:space="0" w:color="auto"/>
        <w:right w:val="none" w:sz="0" w:space="0" w:color="auto"/>
      </w:divBdr>
    </w:div>
    <w:div w:id="114033361">
      <w:bodyDiv w:val="1"/>
      <w:marLeft w:val="0"/>
      <w:marRight w:val="0"/>
      <w:marTop w:val="0"/>
      <w:marBottom w:val="0"/>
      <w:divBdr>
        <w:top w:val="none" w:sz="0" w:space="0" w:color="auto"/>
        <w:left w:val="none" w:sz="0" w:space="0" w:color="auto"/>
        <w:bottom w:val="none" w:sz="0" w:space="0" w:color="auto"/>
        <w:right w:val="none" w:sz="0" w:space="0" w:color="auto"/>
      </w:divBdr>
    </w:div>
    <w:div w:id="129252072">
      <w:bodyDiv w:val="1"/>
      <w:marLeft w:val="0"/>
      <w:marRight w:val="0"/>
      <w:marTop w:val="0"/>
      <w:marBottom w:val="0"/>
      <w:divBdr>
        <w:top w:val="none" w:sz="0" w:space="0" w:color="auto"/>
        <w:left w:val="none" w:sz="0" w:space="0" w:color="auto"/>
        <w:bottom w:val="none" w:sz="0" w:space="0" w:color="auto"/>
        <w:right w:val="none" w:sz="0" w:space="0" w:color="auto"/>
      </w:divBdr>
    </w:div>
    <w:div w:id="131293427">
      <w:bodyDiv w:val="1"/>
      <w:marLeft w:val="0"/>
      <w:marRight w:val="0"/>
      <w:marTop w:val="0"/>
      <w:marBottom w:val="0"/>
      <w:divBdr>
        <w:top w:val="none" w:sz="0" w:space="0" w:color="auto"/>
        <w:left w:val="none" w:sz="0" w:space="0" w:color="auto"/>
        <w:bottom w:val="none" w:sz="0" w:space="0" w:color="auto"/>
        <w:right w:val="none" w:sz="0" w:space="0" w:color="auto"/>
      </w:divBdr>
    </w:div>
    <w:div w:id="131798544">
      <w:bodyDiv w:val="1"/>
      <w:marLeft w:val="0"/>
      <w:marRight w:val="0"/>
      <w:marTop w:val="0"/>
      <w:marBottom w:val="0"/>
      <w:divBdr>
        <w:top w:val="none" w:sz="0" w:space="0" w:color="auto"/>
        <w:left w:val="none" w:sz="0" w:space="0" w:color="auto"/>
        <w:bottom w:val="none" w:sz="0" w:space="0" w:color="auto"/>
        <w:right w:val="none" w:sz="0" w:space="0" w:color="auto"/>
      </w:divBdr>
    </w:div>
    <w:div w:id="150876175">
      <w:bodyDiv w:val="1"/>
      <w:marLeft w:val="0"/>
      <w:marRight w:val="0"/>
      <w:marTop w:val="0"/>
      <w:marBottom w:val="0"/>
      <w:divBdr>
        <w:top w:val="none" w:sz="0" w:space="0" w:color="auto"/>
        <w:left w:val="none" w:sz="0" w:space="0" w:color="auto"/>
        <w:bottom w:val="none" w:sz="0" w:space="0" w:color="auto"/>
        <w:right w:val="none" w:sz="0" w:space="0" w:color="auto"/>
      </w:divBdr>
    </w:div>
    <w:div w:id="163859020">
      <w:bodyDiv w:val="1"/>
      <w:marLeft w:val="0"/>
      <w:marRight w:val="0"/>
      <w:marTop w:val="0"/>
      <w:marBottom w:val="0"/>
      <w:divBdr>
        <w:top w:val="none" w:sz="0" w:space="0" w:color="auto"/>
        <w:left w:val="none" w:sz="0" w:space="0" w:color="auto"/>
        <w:bottom w:val="none" w:sz="0" w:space="0" w:color="auto"/>
        <w:right w:val="none" w:sz="0" w:space="0" w:color="auto"/>
      </w:divBdr>
    </w:div>
    <w:div w:id="177891702">
      <w:bodyDiv w:val="1"/>
      <w:marLeft w:val="0"/>
      <w:marRight w:val="0"/>
      <w:marTop w:val="0"/>
      <w:marBottom w:val="0"/>
      <w:divBdr>
        <w:top w:val="none" w:sz="0" w:space="0" w:color="auto"/>
        <w:left w:val="none" w:sz="0" w:space="0" w:color="auto"/>
        <w:bottom w:val="none" w:sz="0" w:space="0" w:color="auto"/>
        <w:right w:val="none" w:sz="0" w:space="0" w:color="auto"/>
      </w:divBdr>
    </w:div>
    <w:div w:id="188222744">
      <w:bodyDiv w:val="1"/>
      <w:marLeft w:val="0"/>
      <w:marRight w:val="0"/>
      <w:marTop w:val="0"/>
      <w:marBottom w:val="0"/>
      <w:divBdr>
        <w:top w:val="none" w:sz="0" w:space="0" w:color="auto"/>
        <w:left w:val="none" w:sz="0" w:space="0" w:color="auto"/>
        <w:bottom w:val="none" w:sz="0" w:space="0" w:color="auto"/>
        <w:right w:val="none" w:sz="0" w:space="0" w:color="auto"/>
      </w:divBdr>
    </w:div>
    <w:div w:id="201678734">
      <w:bodyDiv w:val="1"/>
      <w:marLeft w:val="0"/>
      <w:marRight w:val="0"/>
      <w:marTop w:val="0"/>
      <w:marBottom w:val="0"/>
      <w:divBdr>
        <w:top w:val="none" w:sz="0" w:space="0" w:color="auto"/>
        <w:left w:val="none" w:sz="0" w:space="0" w:color="auto"/>
        <w:bottom w:val="none" w:sz="0" w:space="0" w:color="auto"/>
        <w:right w:val="none" w:sz="0" w:space="0" w:color="auto"/>
      </w:divBdr>
    </w:div>
    <w:div w:id="211575810">
      <w:bodyDiv w:val="1"/>
      <w:marLeft w:val="0"/>
      <w:marRight w:val="0"/>
      <w:marTop w:val="0"/>
      <w:marBottom w:val="0"/>
      <w:divBdr>
        <w:top w:val="none" w:sz="0" w:space="0" w:color="auto"/>
        <w:left w:val="none" w:sz="0" w:space="0" w:color="auto"/>
        <w:bottom w:val="none" w:sz="0" w:space="0" w:color="auto"/>
        <w:right w:val="none" w:sz="0" w:space="0" w:color="auto"/>
      </w:divBdr>
    </w:div>
    <w:div w:id="215967821">
      <w:bodyDiv w:val="1"/>
      <w:marLeft w:val="0"/>
      <w:marRight w:val="0"/>
      <w:marTop w:val="0"/>
      <w:marBottom w:val="0"/>
      <w:divBdr>
        <w:top w:val="none" w:sz="0" w:space="0" w:color="auto"/>
        <w:left w:val="none" w:sz="0" w:space="0" w:color="auto"/>
        <w:bottom w:val="none" w:sz="0" w:space="0" w:color="auto"/>
        <w:right w:val="none" w:sz="0" w:space="0" w:color="auto"/>
      </w:divBdr>
    </w:div>
    <w:div w:id="235746366">
      <w:bodyDiv w:val="1"/>
      <w:marLeft w:val="0"/>
      <w:marRight w:val="0"/>
      <w:marTop w:val="0"/>
      <w:marBottom w:val="0"/>
      <w:divBdr>
        <w:top w:val="none" w:sz="0" w:space="0" w:color="auto"/>
        <w:left w:val="none" w:sz="0" w:space="0" w:color="auto"/>
        <w:bottom w:val="none" w:sz="0" w:space="0" w:color="auto"/>
        <w:right w:val="none" w:sz="0" w:space="0" w:color="auto"/>
      </w:divBdr>
    </w:div>
    <w:div w:id="261500889">
      <w:bodyDiv w:val="1"/>
      <w:marLeft w:val="0"/>
      <w:marRight w:val="0"/>
      <w:marTop w:val="0"/>
      <w:marBottom w:val="0"/>
      <w:divBdr>
        <w:top w:val="none" w:sz="0" w:space="0" w:color="auto"/>
        <w:left w:val="none" w:sz="0" w:space="0" w:color="auto"/>
        <w:bottom w:val="none" w:sz="0" w:space="0" w:color="auto"/>
        <w:right w:val="none" w:sz="0" w:space="0" w:color="auto"/>
      </w:divBdr>
    </w:div>
    <w:div w:id="280652838">
      <w:bodyDiv w:val="1"/>
      <w:marLeft w:val="0"/>
      <w:marRight w:val="0"/>
      <w:marTop w:val="0"/>
      <w:marBottom w:val="0"/>
      <w:divBdr>
        <w:top w:val="none" w:sz="0" w:space="0" w:color="auto"/>
        <w:left w:val="none" w:sz="0" w:space="0" w:color="auto"/>
        <w:bottom w:val="none" w:sz="0" w:space="0" w:color="auto"/>
        <w:right w:val="none" w:sz="0" w:space="0" w:color="auto"/>
      </w:divBdr>
    </w:div>
    <w:div w:id="284891283">
      <w:bodyDiv w:val="1"/>
      <w:marLeft w:val="0"/>
      <w:marRight w:val="0"/>
      <w:marTop w:val="0"/>
      <w:marBottom w:val="0"/>
      <w:divBdr>
        <w:top w:val="none" w:sz="0" w:space="0" w:color="auto"/>
        <w:left w:val="none" w:sz="0" w:space="0" w:color="auto"/>
        <w:bottom w:val="none" w:sz="0" w:space="0" w:color="auto"/>
        <w:right w:val="none" w:sz="0" w:space="0" w:color="auto"/>
      </w:divBdr>
    </w:div>
    <w:div w:id="287470321">
      <w:bodyDiv w:val="1"/>
      <w:marLeft w:val="0"/>
      <w:marRight w:val="0"/>
      <w:marTop w:val="0"/>
      <w:marBottom w:val="0"/>
      <w:divBdr>
        <w:top w:val="none" w:sz="0" w:space="0" w:color="auto"/>
        <w:left w:val="none" w:sz="0" w:space="0" w:color="auto"/>
        <w:bottom w:val="none" w:sz="0" w:space="0" w:color="auto"/>
        <w:right w:val="none" w:sz="0" w:space="0" w:color="auto"/>
      </w:divBdr>
    </w:div>
    <w:div w:id="292101566">
      <w:bodyDiv w:val="1"/>
      <w:marLeft w:val="0"/>
      <w:marRight w:val="0"/>
      <w:marTop w:val="0"/>
      <w:marBottom w:val="0"/>
      <w:divBdr>
        <w:top w:val="none" w:sz="0" w:space="0" w:color="auto"/>
        <w:left w:val="none" w:sz="0" w:space="0" w:color="auto"/>
        <w:bottom w:val="none" w:sz="0" w:space="0" w:color="auto"/>
        <w:right w:val="none" w:sz="0" w:space="0" w:color="auto"/>
      </w:divBdr>
    </w:div>
    <w:div w:id="295796466">
      <w:bodyDiv w:val="1"/>
      <w:marLeft w:val="0"/>
      <w:marRight w:val="0"/>
      <w:marTop w:val="0"/>
      <w:marBottom w:val="0"/>
      <w:divBdr>
        <w:top w:val="none" w:sz="0" w:space="0" w:color="auto"/>
        <w:left w:val="none" w:sz="0" w:space="0" w:color="auto"/>
        <w:bottom w:val="none" w:sz="0" w:space="0" w:color="auto"/>
        <w:right w:val="none" w:sz="0" w:space="0" w:color="auto"/>
      </w:divBdr>
    </w:div>
    <w:div w:id="297229786">
      <w:bodyDiv w:val="1"/>
      <w:marLeft w:val="0"/>
      <w:marRight w:val="0"/>
      <w:marTop w:val="0"/>
      <w:marBottom w:val="0"/>
      <w:divBdr>
        <w:top w:val="none" w:sz="0" w:space="0" w:color="auto"/>
        <w:left w:val="none" w:sz="0" w:space="0" w:color="auto"/>
        <w:bottom w:val="none" w:sz="0" w:space="0" w:color="auto"/>
        <w:right w:val="none" w:sz="0" w:space="0" w:color="auto"/>
      </w:divBdr>
    </w:div>
    <w:div w:id="327637971">
      <w:bodyDiv w:val="1"/>
      <w:marLeft w:val="0"/>
      <w:marRight w:val="0"/>
      <w:marTop w:val="0"/>
      <w:marBottom w:val="0"/>
      <w:divBdr>
        <w:top w:val="none" w:sz="0" w:space="0" w:color="auto"/>
        <w:left w:val="none" w:sz="0" w:space="0" w:color="auto"/>
        <w:bottom w:val="none" w:sz="0" w:space="0" w:color="auto"/>
        <w:right w:val="none" w:sz="0" w:space="0" w:color="auto"/>
      </w:divBdr>
    </w:div>
    <w:div w:id="331371924">
      <w:bodyDiv w:val="1"/>
      <w:marLeft w:val="0"/>
      <w:marRight w:val="0"/>
      <w:marTop w:val="0"/>
      <w:marBottom w:val="0"/>
      <w:divBdr>
        <w:top w:val="none" w:sz="0" w:space="0" w:color="auto"/>
        <w:left w:val="none" w:sz="0" w:space="0" w:color="auto"/>
        <w:bottom w:val="none" w:sz="0" w:space="0" w:color="auto"/>
        <w:right w:val="none" w:sz="0" w:space="0" w:color="auto"/>
      </w:divBdr>
    </w:div>
    <w:div w:id="333610438">
      <w:bodyDiv w:val="1"/>
      <w:marLeft w:val="0"/>
      <w:marRight w:val="0"/>
      <w:marTop w:val="0"/>
      <w:marBottom w:val="0"/>
      <w:divBdr>
        <w:top w:val="none" w:sz="0" w:space="0" w:color="auto"/>
        <w:left w:val="none" w:sz="0" w:space="0" w:color="auto"/>
        <w:bottom w:val="none" w:sz="0" w:space="0" w:color="auto"/>
        <w:right w:val="none" w:sz="0" w:space="0" w:color="auto"/>
      </w:divBdr>
    </w:div>
    <w:div w:id="335886916">
      <w:bodyDiv w:val="1"/>
      <w:marLeft w:val="0"/>
      <w:marRight w:val="0"/>
      <w:marTop w:val="0"/>
      <w:marBottom w:val="0"/>
      <w:divBdr>
        <w:top w:val="none" w:sz="0" w:space="0" w:color="auto"/>
        <w:left w:val="none" w:sz="0" w:space="0" w:color="auto"/>
        <w:bottom w:val="none" w:sz="0" w:space="0" w:color="auto"/>
        <w:right w:val="none" w:sz="0" w:space="0" w:color="auto"/>
      </w:divBdr>
    </w:div>
    <w:div w:id="344862599">
      <w:bodyDiv w:val="1"/>
      <w:marLeft w:val="0"/>
      <w:marRight w:val="0"/>
      <w:marTop w:val="0"/>
      <w:marBottom w:val="0"/>
      <w:divBdr>
        <w:top w:val="none" w:sz="0" w:space="0" w:color="auto"/>
        <w:left w:val="none" w:sz="0" w:space="0" w:color="auto"/>
        <w:bottom w:val="none" w:sz="0" w:space="0" w:color="auto"/>
        <w:right w:val="none" w:sz="0" w:space="0" w:color="auto"/>
      </w:divBdr>
    </w:div>
    <w:div w:id="364985163">
      <w:bodyDiv w:val="1"/>
      <w:marLeft w:val="0"/>
      <w:marRight w:val="0"/>
      <w:marTop w:val="0"/>
      <w:marBottom w:val="0"/>
      <w:divBdr>
        <w:top w:val="none" w:sz="0" w:space="0" w:color="auto"/>
        <w:left w:val="none" w:sz="0" w:space="0" w:color="auto"/>
        <w:bottom w:val="none" w:sz="0" w:space="0" w:color="auto"/>
        <w:right w:val="none" w:sz="0" w:space="0" w:color="auto"/>
      </w:divBdr>
    </w:div>
    <w:div w:id="366299142">
      <w:bodyDiv w:val="1"/>
      <w:marLeft w:val="0"/>
      <w:marRight w:val="0"/>
      <w:marTop w:val="0"/>
      <w:marBottom w:val="0"/>
      <w:divBdr>
        <w:top w:val="none" w:sz="0" w:space="0" w:color="auto"/>
        <w:left w:val="none" w:sz="0" w:space="0" w:color="auto"/>
        <w:bottom w:val="none" w:sz="0" w:space="0" w:color="auto"/>
        <w:right w:val="none" w:sz="0" w:space="0" w:color="auto"/>
      </w:divBdr>
    </w:div>
    <w:div w:id="373889949">
      <w:bodyDiv w:val="1"/>
      <w:marLeft w:val="0"/>
      <w:marRight w:val="0"/>
      <w:marTop w:val="0"/>
      <w:marBottom w:val="0"/>
      <w:divBdr>
        <w:top w:val="none" w:sz="0" w:space="0" w:color="auto"/>
        <w:left w:val="none" w:sz="0" w:space="0" w:color="auto"/>
        <w:bottom w:val="none" w:sz="0" w:space="0" w:color="auto"/>
        <w:right w:val="none" w:sz="0" w:space="0" w:color="auto"/>
      </w:divBdr>
    </w:div>
    <w:div w:id="392705574">
      <w:bodyDiv w:val="1"/>
      <w:marLeft w:val="0"/>
      <w:marRight w:val="0"/>
      <w:marTop w:val="0"/>
      <w:marBottom w:val="0"/>
      <w:divBdr>
        <w:top w:val="none" w:sz="0" w:space="0" w:color="auto"/>
        <w:left w:val="none" w:sz="0" w:space="0" w:color="auto"/>
        <w:bottom w:val="none" w:sz="0" w:space="0" w:color="auto"/>
        <w:right w:val="none" w:sz="0" w:space="0" w:color="auto"/>
      </w:divBdr>
    </w:div>
    <w:div w:id="405108679">
      <w:bodyDiv w:val="1"/>
      <w:marLeft w:val="0"/>
      <w:marRight w:val="0"/>
      <w:marTop w:val="0"/>
      <w:marBottom w:val="0"/>
      <w:divBdr>
        <w:top w:val="none" w:sz="0" w:space="0" w:color="auto"/>
        <w:left w:val="none" w:sz="0" w:space="0" w:color="auto"/>
        <w:bottom w:val="none" w:sz="0" w:space="0" w:color="auto"/>
        <w:right w:val="none" w:sz="0" w:space="0" w:color="auto"/>
      </w:divBdr>
    </w:div>
    <w:div w:id="414134903">
      <w:bodyDiv w:val="1"/>
      <w:marLeft w:val="0"/>
      <w:marRight w:val="0"/>
      <w:marTop w:val="0"/>
      <w:marBottom w:val="0"/>
      <w:divBdr>
        <w:top w:val="none" w:sz="0" w:space="0" w:color="auto"/>
        <w:left w:val="none" w:sz="0" w:space="0" w:color="auto"/>
        <w:bottom w:val="none" w:sz="0" w:space="0" w:color="auto"/>
        <w:right w:val="none" w:sz="0" w:space="0" w:color="auto"/>
      </w:divBdr>
      <w:divsChild>
        <w:div w:id="663435992">
          <w:marLeft w:val="0"/>
          <w:marRight w:val="0"/>
          <w:marTop w:val="240"/>
          <w:marBottom w:val="30"/>
          <w:divBdr>
            <w:top w:val="none" w:sz="0" w:space="0" w:color="auto"/>
            <w:left w:val="none" w:sz="0" w:space="0" w:color="auto"/>
            <w:bottom w:val="none" w:sz="0" w:space="0" w:color="auto"/>
            <w:right w:val="none" w:sz="0" w:space="0" w:color="auto"/>
          </w:divBdr>
        </w:div>
        <w:div w:id="270860315">
          <w:marLeft w:val="0"/>
          <w:marRight w:val="0"/>
          <w:marTop w:val="0"/>
          <w:marBottom w:val="0"/>
          <w:divBdr>
            <w:top w:val="none" w:sz="0" w:space="0" w:color="auto"/>
            <w:left w:val="none" w:sz="0" w:space="0" w:color="auto"/>
            <w:bottom w:val="none" w:sz="0" w:space="0" w:color="auto"/>
            <w:right w:val="none" w:sz="0" w:space="0" w:color="auto"/>
          </w:divBdr>
        </w:div>
        <w:div w:id="74015416">
          <w:marLeft w:val="0"/>
          <w:marRight w:val="0"/>
          <w:marTop w:val="0"/>
          <w:marBottom w:val="0"/>
          <w:divBdr>
            <w:top w:val="none" w:sz="0" w:space="0" w:color="auto"/>
            <w:left w:val="none" w:sz="0" w:space="0" w:color="auto"/>
            <w:bottom w:val="none" w:sz="0" w:space="0" w:color="auto"/>
            <w:right w:val="none" w:sz="0" w:space="0" w:color="auto"/>
          </w:divBdr>
        </w:div>
        <w:div w:id="1436051714">
          <w:marLeft w:val="0"/>
          <w:marRight w:val="0"/>
          <w:marTop w:val="0"/>
          <w:marBottom w:val="0"/>
          <w:divBdr>
            <w:top w:val="none" w:sz="0" w:space="0" w:color="auto"/>
            <w:left w:val="none" w:sz="0" w:space="0" w:color="auto"/>
            <w:bottom w:val="none" w:sz="0" w:space="0" w:color="auto"/>
            <w:right w:val="none" w:sz="0" w:space="0" w:color="auto"/>
          </w:divBdr>
        </w:div>
      </w:divsChild>
    </w:div>
    <w:div w:id="444269938">
      <w:bodyDiv w:val="1"/>
      <w:marLeft w:val="0"/>
      <w:marRight w:val="0"/>
      <w:marTop w:val="0"/>
      <w:marBottom w:val="0"/>
      <w:divBdr>
        <w:top w:val="none" w:sz="0" w:space="0" w:color="auto"/>
        <w:left w:val="none" w:sz="0" w:space="0" w:color="auto"/>
        <w:bottom w:val="none" w:sz="0" w:space="0" w:color="auto"/>
        <w:right w:val="none" w:sz="0" w:space="0" w:color="auto"/>
      </w:divBdr>
    </w:div>
    <w:div w:id="444741009">
      <w:bodyDiv w:val="1"/>
      <w:marLeft w:val="0"/>
      <w:marRight w:val="0"/>
      <w:marTop w:val="0"/>
      <w:marBottom w:val="0"/>
      <w:divBdr>
        <w:top w:val="none" w:sz="0" w:space="0" w:color="auto"/>
        <w:left w:val="none" w:sz="0" w:space="0" w:color="auto"/>
        <w:bottom w:val="none" w:sz="0" w:space="0" w:color="auto"/>
        <w:right w:val="none" w:sz="0" w:space="0" w:color="auto"/>
      </w:divBdr>
    </w:div>
    <w:div w:id="470169175">
      <w:bodyDiv w:val="1"/>
      <w:marLeft w:val="0"/>
      <w:marRight w:val="0"/>
      <w:marTop w:val="0"/>
      <w:marBottom w:val="0"/>
      <w:divBdr>
        <w:top w:val="none" w:sz="0" w:space="0" w:color="auto"/>
        <w:left w:val="none" w:sz="0" w:space="0" w:color="auto"/>
        <w:bottom w:val="none" w:sz="0" w:space="0" w:color="auto"/>
        <w:right w:val="none" w:sz="0" w:space="0" w:color="auto"/>
      </w:divBdr>
    </w:div>
    <w:div w:id="474834332">
      <w:bodyDiv w:val="1"/>
      <w:marLeft w:val="0"/>
      <w:marRight w:val="0"/>
      <w:marTop w:val="0"/>
      <w:marBottom w:val="0"/>
      <w:divBdr>
        <w:top w:val="none" w:sz="0" w:space="0" w:color="auto"/>
        <w:left w:val="none" w:sz="0" w:space="0" w:color="auto"/>
        <w:bottom w:val="none" w:sz="0" w:space="0" w:color="auto"/>
        <w:right w:val="none" w:sz="0" w:space="0" w:color="auto"/>
      </w:divBdr>
    </w:div>
    <w:div w:id="478378270">
      <w:bodyDiv w:val="1"/>
      <w:marLeft w:val="0"/>
      <w:marRight w:val="0"/>
      <w:marTop w:val="0"/>
      <w:marBottom w:val="0"/>
      <w:divBdr>
        <w:top w:val="none" w:sz="0" w:space="0" w:color="auto"/>
        <w:left w:val="none" w:sz="0" w:space="0" w:color="auto"/>
        <w:bottom w:val="none" w:sz="0" w:space="0" w:color="auto"/>
        <w:right w:val="none" w:sz="0" w:space="0" w:color="auto"/>
      </w:divBdr>
    </w:div>
    <w:div w:id="478812187">
      <w:bodyDiv w:val="1"/>
      <w:marLeft w:val="0"/>
      <w:marRight w:val="0"/>
      <w:marTop w:val="0"/>
      <w:marBottom w:val="0"/>
      <w:divBdr>
        <w:top w:val="none" w:sz="0" w:space="0" w:color="auto"/>
        <w:left w:val="none" w:sz="0" w:space="0" w:color="auto"/>
        <w:bottom w:val="none" w:sz="0" w:space="0" w:color="auto"/>
        <w:right w:val="none" w:sz="0" w:space="0" w:color="auto"/>
      </w:divBdr>
    </w:div>
    <w:div w:id="493880289">
      <w:bodyDiv w:val="1"/>
      <w:marLeft w:val="0"/>
      <w:marRight w:val="0"/>
      <w:marTop w:val="0"/>
      <w:marBottom w:val="0"/>
      <w:divBdr>
        <w:top w:val="none" w:sz="0" w:space="0" w:color="auto"/>
        <w:left w:val="none" w:sz="0" w:space="0" w:color="auto"/>
        <w:bottom w:val="none" w:sz="0" w:space="0" w:color="auto"/>
        <w:right w:val="none" w:sz="0" w:space="0" w:color="auto"/>
      </w:divBdr>
      <w:divsChild>
        <w:div w:id="1829664787">
          <w:marLeft w:val="0"/>
          <w:marRight w:val="0"/>
          <w:marTop w:val="240"/>
          <w:marBottom w:val="240"/>
          <w:divBdr>
            <w:top w:val="none" w:sz="0" w:space="0" w:color="auto"/>
            <w:left w:val="none" w:sz="0" w:space="0" w:color="auto"/>
            <w:bottom w:val="none" w:sz="0" w:space="0" w:color="auto"/>
            <w:right w:val="none" w:sz="0" w:space="0" w:color="auto"/>
          </w:divBdr>
        </w:div>
        <w:div w:id="251477974">
          <w:marLeft w:val="0"/>
          <w:marRight w:val="0"/>
          <w:marTop w:val="240"/>
          <w:marBottom w:val="240"/>
          <w:divBdr>
            <w:top w:val="none" w:sz="0" w:space="0" w:color="auto"/>
            <w:left w:val="none" w:sz="0" w:space="0" w:color="auto"/>
            <w:bottom w:val="none" w:sz="0" w:space="0" w:color="auto"/>
            <w:right w:val="none" w:sz="0" w:space="0" w:color="auto"/>
          </w:divBdr>
        </w:div>
      </w:divsChild>
    </w:div>
    <w:div w:id="500852221">
      <w:bodyDiv w:val="1"/>
      <w:marLeft w:val="0"/>
      <w:marRight w:val="0"/>
      <w:marTop w:val="0"/>
      <w:marBottom w:val="0"/>
      <w:divBdr>
        <w:top w:val="none" w:sz="0" w:space="0" w:color="auto"/>
        <w:left w:val="none" w:sz="0" w:space="0" w:color="auto"/>
        <w:bottom w:val="none" w:sz="0" w:space="0" w:color="auto"/>
        <w:right w:val="none" w:sz="0" w:space="0" w:color="auto"/>
      </w:divBdr>
    </w:div>
    <w:div w:id="515654163">
      <w:bodyDiv w:val="1"/>
      <w:marLeft w:val="0"/>
      <w:marRight w:val="0"/>
      <w:marTop w:val="0"/>
      <w:marBottom w:val="0"/>
      <w:divBdr>
        <w:top w:val="none" w:sz="0" w:space="0" w:color="auto"/>
        <w:left w:val="none" w:sz="0" w:space="0" w:color="auto"/>
        <w:bottom w:val="none" w:sz="0" w:space="0" w:color="auto"/>
        <w:right w:val="none" w:sz="0" w:space="0" w:color="auto"/>
      </w:divBdr>
    </w:div>
    <w:div w:id="531184397">
      <w:bodyDiv w:val="1"/>
      <w:marLeft w:val="0"/>
      <w:marRight w:val="0"/>
      <w:marTop w:val="0"/>
      <w:marBottom w:val="0"/>
      <w:divBdr>
        <w:top w:val="none" w:sz="0" w:space="0" w:color="auto"/>
        <w:left w:val="none" w:sz="0" w:space="0" w:color="auto"/>
        <w:bottom w:val="none" w:sz="0" w:space="0" w:color="auto"/>
        <w:right w:val="none" w:sz="0" w:space="0" w:color="auto"/>
      </w:divBdr>
    </w:div>
    <w:div w:id="538663733">
      <w:bodyDiv w:val="1"/>
      <w:marLeft w:val="0"/>
      <w:marRight w:val="0"/>
      <w:marTop w:val="0"/>
      <w:marBottom w:val="0"/>
      <w:divBdr>
        <w:top w:val="none" w:sz="0" w:space="0" w:color="auto"/>
        <w:left w:val="none" w:sz="0" w:space="0" w:color="auto"/>
        <w:bottom w:val="none" w:sz="0" w:space="0" w:color="auto"/>
        <w:right w:val="none" w:sz="0" w:space="0" w:color="auto"/>
      </w:divBdr>
    </w:div>
    <w:div w:id="541408202">
      <w:bodyDiv w:val="1"/>
      <w:marLeft w:val="0"/>
      <w:marRight w:val="0"/>
      <w:marTop w:val="0"/>
      <w:marBottom w:val="0"/>
      <w:divBdr>
        <w:top w:val="none" w:sz="0" w:space="0" w:color="auto"/>
        <w:left w:val="none" w:sz="0" w:space="0" w:color="auto"/>
        <w:bottom w:val="none" w:sz="0" w:space="0" w:color="auto"/>
        <w:right w:val="none" w:sz="0" w:space="0" w:color="auto"/>
      </w:divBdr>
    </w:div>
    <w:div w:id="577329566">
      <w:bodyDiv w:val="1"/>
      <w:marLeft w:val="0"/>
      <w:marRight w:val="0"/>
      <w:marTop w:val="0"/>
      <w:marBottom w:val="0"/>
      <w:divBdr>
        <w:top w:val="none" w:sz="0" w:space="0" w:color="auto"/>
        <w:left w:val="none" w:sz="0" w:space="0" w:color="auto"/>
        <w:bottom w:val="none" w:sz="0" w:space="0" w:color="auto"/>
        <w:right w:val="none" w:sz="0" w:space="0" w:color="auto"/>
      </w:divBdr>
    </w:div>
    <w:div w:id="602762204">
      <w:bodyDiv w:val="1"/>
      <w:marLeft w:val="0"/>
      <w:marRight w:val="0"/>
      <w:marTop w:val="0"/>
      <w:marBottom w:val="0"/>
      <w:divBdr>
        <w:top w:val="none" w:sz="0" w:space="0" w:color="auto"/>
        <w:left w:val="none" w:sz="0" w:space="0" w:color="auto"/>
        <w:bottom w:val="none" w:sz="0" w:space="0" w:color="auto"/>
        <w:right w:val="none" w:sz="0" w:space="0" w:color="auto"/>
      </w:divBdr>
    </w:div>
    <w:div w:id="610404102">
      <w:bodyDiv w:val="1"/>
      <w:marLeft w:val="0"/>
      <w:marRight w:val="0"/>
      <w:marTop w:val="0"/>
      <w:marBottom w:val="0"/>
      <w:divBdr>
        <w:top w:val="none" w:sz="0" w:space="0" w:color="auto"/>
        <w:left w:val="none" w:sz="0" w:space="0" w:color="auto"/>
        <w:bottom w:val="none" w:sz="0" w:space="0" w:color="auto"/>
        <w:right w:val="none" w:sz="0" w:space="0" w:color="auto"/>
      </w:divBdr>
    </w:div>
    <w:div w:id="611591128">
      <w:bodyDiv w:val="1"/>
      <w:marLeft w:val="0"/>
      <w:marRight w:val="0"/>
      <w:marTop w:val="0"/>
      <w:marBottom w:val="0"/>
      <w:divBdr>
        <w:top w:val="none" w:sz="0" w:space="0" w:color="auto"/>
        <w:left w:val="none" w:sz="0" w:space="0" w:color="auto"/>
        <w:bottom w:val="none" w:sz="0" w:space="0" w:color="auto"/>
        <w:right w:val="none" w:sz="0" w:space="0" w:color="auto"/>
      </w:divBdr>
    </w:div>
    <w:div w:id="617765019">
      <w:bodyDiv w:val="1"/>
      <w:marLeft w:val="0"/>
      <w:marRight w:val="0"/>
      <w:marTop w:val="0"/>
      <w:marBottom w:val="0"/>
      <w:divBdr>
        <w:top w:val="none" w:sz="0" w:space="0" w:color="auto"/>
        <w:left w:val="none" w:sz="0" w:space="0" w:color="auto"/>
        <w:bottom w:val="none" w:sz="0" w:space="0" w:color="auto"/>
        <w:right w:val="none" w:sz="0" w:space="0" w:color="auto"/>
      </w:divBdr>
    </w:div>
    <w:div w:id="630792135">
      <w:bodyDiv w:val="1"/>
      <w:marLeft w:val="0"/>
      <w:marRight w:val="0"/>
      <w:marTop w:val="0"/>
      <w:marBottom w:val="0"/>
      <w:divBdr>
        <w:top w:val="none" w:sz="0" w:space="0" w:color="auto"/>
        <w:left w:val="none" w:sz="0" w:space="0" w:color="auto"/>
        <w:bottom w:val="none" w:sz="0" w:space="0" w:color="auto"/>
        <w:right w:val="none" w:sz="0" w:space="0" w:color="auto"/>
      </w:divBdr>
    </w:div>
    <w:div w:id="641472088">
      <w:bodyDiv w:val="1"/>
      <w:marLeft w:val="0"/>
      <w:marRight w:val="0"/>
      <w:marTop w:val="0"/>
      <w:marBottom w:val="0"/>
      <w:divBdr>
        <w:top w:val="none" w:sz="0" w:space="0" w:color="auto"/>
        <w:left w:val="none" w:sz="0" w:space="0" w:color="auto"/>
        <w:bottom w:val="none" w:sz="0" w:space="0" w:color="auto"/>
        <w:right w:val="none" w:sz="0" w:space="0" w:color="auto"/>
      </w:divBdr>
    </w:div>
    <w:div w:id="657920823">
      <w:bodyDiv w:val="1"/>
      <w:marLeft w:val="0"/>
      <w:marRight w:val="0"/>
      <w:marTop w:val="0"/>
      <w:marBottom w:val="0"/>
      <w:divBdr>
        <w:top w:val="none" w:sz="0" w:space="0" w:color="auto"/>
        <w:left w:val="none" w:sz="0" w:space="0" w:color="auto"/>
        <w:bottom w:val="none" w:sz="0" w:space="0" w:color="auto"/>
        <w:right w:val="none" w:sz="0" w:space="0" w:color="auto"/>
      </w:divBdr>
    </w:div>
    <w:div w:id="674381132">
      <w:bodyDiv w:val="1"/>
      <w:marLeft w:val="0"/>
      <w:marRight w:val="0"/>
      <w:marTop w:val="0"/>
      <w:marBottom w:val="0"/>
      <w:divBdr>
        <w:top w:val="none" w:sz="0" w:space="0" w:color="auto"/>
        <w:left w:val="none" w:sz="0" w:space="0" w:color="auto"/>
        <w:bottom w:val="none" w:sz="0" w:space="0" w:color="auto"/>
        <w:right w:val="none" w:sz="0" w:space="0" w:color="auto"/>
      </w:divBdr>
    </w:div>
    <w:div w:id="691106682">
      <w:bodyDiv w:val="1"/>
      <w:marLeft w:val="0"/>
      <w:marRight w:val="0"/>
      <w:marTop w:val="0"/>
      <w:marBottom w:val="0"/>
      <w:divBdr>
        <w:top w:val="none" w:sz="0" w:space="0" w:color="auto"/>
        <w:left w:val="none" w:sz="0" w:space="0" w:color="auto"/>
        <w:bottom w:val="none" w:sz="0" w:space="0" w:color="auto"/>
        <w:right w:val="none" w:sz="0" w:space="0" w:color="auto"/>
      </w:divBdr>
    </w:div>
    <w:div w:id="707343555">
      <w:bodyDiv w:val="1"/>
      <w:marLeft w:val="0"/>
      <w:marRight w:val="0"/>
      <w:marTop w:val="0"/>
      <w:marBottom w:val="0"/>
      <w:divBdr>
        <w:top w:val="none" w:sz="0" w:space="0" w:color="auto"/>
        <w:left w:val="none" w:sz="0" w:space="0" w:color="auto"/>
        <w:bottom w:val="none" w:sz="0" w:space="0" w:color="auto"/>
        <w:right w:val="none" w:sz="0" w:space="0" w:color="auto"/>
      </w:divBdr>
    </w:div>
    <w:div w:id="709191406">
      <w:bodyDiv w:val="1"/>
      <w:marLeft w:val="0"/>
      <w:marRight w:val="0"/>
      <w:marTop w:val="0"/>
      <w:marBottom w:val="0"/>
      <w:divBdr>
        <w:top w:val="none" w:sz="0" w:space="0" w:color="auto"/>
        <w:left w:val="none" w:sz="0" w:space="0" w:color="auto"/>
        <w:bottom w:val="none" w:sz="0" w:space="0" w:color="auto"/>
        <w:right w:val="none" w:sz="0" w:space="0" w:color="auto"/>
      </w:divBdr>
    </w:div>
    <w:div w:id="734012100">
      <w:bodyDiv w:val="1"/>
      <w:marLeft w:val="0"/>
      <w:marRight w:val="0"/>
      <w:marTop w:val="0"/>
      <w:marBottom w:val="0"/>
      <w:divBdr>
        <w:top w:val="none" w:sz="0" w:space="0" w:color="auto"/>
        <w:left w:val="none" w:sz="0" w:space="0" w:color="auto"/>
        <w:bottom w:val="none" w:sz="0" w:space="0" w:color="auto"/>
        <w:right w:val="none" w:sz="0" w:space="0" w:color="auto"/>
      </w:divBdr>
    </w:div>
    <w:div w:id="739519750">
      <w:bodyDiv w:val="1"/>
      <w:marLeft w:val="0"/>
      <w:marRight w:val="0"/>
      <w:marTop w:val="0"/>
      <w:marBottom w:val="0"/>
      <w:divBdr>
        <w:top w:val="none" w:sz="0" w:space="0" w:color="auto"/>
        <w:left w:val="none" w:sz="0" w:space="0" w:color="auto"/>
        <w:bottom w:val="none" w:sz="0" w:space="0" w:color="auto"/>
        <w:right w:val="none" w:sz="0" w:space="0" w:color="auto"/>
      </w:divBdr>
    </w:div>
    <w:div w:id="742606216">
      <w:bodyDiv w:val="1"/>
      <w:marLeft w:val="0"/>
      <w:marRight w:val="0"/>
      <w:marTop w:val="0"/>
      <w:marBottom w:val="0"/>
      <w:divBdr>
        <w:top w:val="none" w:sz="0" w:space="0" w:color="auto"/>
        <w:left w:val="none" w:sz="0" w:space="0" w:color="auto"/>
        <w:bottom w:val="none" w:sz="0" w:space="0" w:color="auto"/>
        <w:right w:val="none" w:sz="0" w:space="0" w:color="auto"/>
      </w:divBdr>
    </w:div>
    <w:div w:id="748233354">
      <w:bodyDiv w:val="1"/>
      <w:marLeft w:val="0"/>
      <w:marRight w:val="0"/>
      <w:marTop w:val="0"/>
      <w:marBottom w:val="0"/>
      <w:divBdr>
        <w:top w:val="none" w:sz="0" w:space="0" w:color="auto"/>
        <w:left w:val="none" w:sz="0" w:space="0" w:color="auto"/>
        <w:bottom w:val="none" w:sz="0" w:space="0" w:color="auto"/>
        <w:right w:val="none" w:sz="0" w:space="0" w:color="auto"/>
      </w:divBdr>
    </w:div>
    <w:div w:id="749428882">
      <w:bodyDiv w:val="1"/>
      <w:marLeft w:val="0"/>
      <w:marRight w:val="0"/>
      <w:marTop w:val="0"/>
      <w:marBottom w:val="0"/>
      <w:divBdr>
        <w:top w:val="none" w:sz="0" w:space="0" w:color="auto"/>
        <w:left w:val="none" w:sz="0" w:space="0" w:color="auto"/>
        <w:bottom w:val="none" w:sz="0" w:space="0" w:color="auto"/>
        <w:right w:val="none" w:sz="0" w:space="0" w:color="auto"/>
      </w:divBdr>
      <w:divsChild>
        <w:div w:id="1361665262">
          <w:marLeft w:val="0"/>
          <w:marRight w:val="0"/>
          <w:marTop w:val="0"/>
          <w:marBottom w:val="0"/>
          <w:divBdr>
            <w:top w:val="none" w:sz="0" w:space="0" w:color="auto"/>
            <w:left w:val="none" w:sz="0" w:space="0" w:color="auto"/>
            <w:bottom w:val="none" w:sz="0" w:space="0" w:color="auto"/>
            <w:right w:val="none" w:sz="0" w:space="0" w:color="auto"/>
          </w:divBdr>
        </w:div>
      </w:divsChild>
    </w:div>
    <w:div w:id="757218244">
      <w:bodyDiv w:val="1"/>
      <w:marLeft w:val="0"/>
      <w:marRight w:val="0"/>
      <w:marTop w:val="0"/>
      <w:marBottom w:val="0"/>
      <w:divBdr>
        <w:top w:val="none" w:sz="0" w:space="0" w:color="auto"/>
        <w:left w:val="none" w:sz="0" w:space="0" w:color="auto"/>
        <w:bottom w:val="none" w:sz="0" w:space="0" w:color="auto"/>
        <w:right w:val="none" w:sz="0" w:space="0" w:color="auto"/>
      </w:divBdr>
    </w:div>
    <w:div w:id="760100124">
      <w:bodyDiv w:val="1"/>
      <w:marLeft w:val="0"/>
      <w:marRight w:val="0"/>
      <w:marTop w:val="0"/>
      <w:marBottom w:val="0"/>
      <w:divBdr>
        <w:top w:val="none" w:sz="0" w:space="0" w:color="auto"/>
        <w:left w:val="none" w:sz="0" w:space="0" w:color="auto"/>
        <w:bottom w:val="none" w:sz="0" w:space="0" w:color="auto"/>
        <w:right w:val="none" w:sz="0" w:space="0" w:color="auto"/>
      </w:divBdr>
      <w:divsChild>
        <w:div w:id="1513061901">
          <w:marLeft w:val="0"/>
          <w:marRight w:val="0"/>
          <w:marTop w:val="240"/>
          <w:marBottom w:val="30"/>
          <w:divBdr>
            <w:top w:val="none" w:sz="0" w:space="0" w:color="auto"/>
            <w:left w:val="none" w:sz="0" w:space="0" w:color="auto"/>
            <w:bottom w:val="none" w:sz="0" w:space="0" w:color="auto"/>
            <w:right w:val="none" w:sz="0" w:space="0" w:color="auto"/>
          </w:divBdr>
        </w:div>
        <w:div w:id="1751654154">
          <w:marLeft w:val="0"/>
          <w:marRight w:val="0"/>
          <w:marTop w:val="0"/>
          <w:marBottom w:val="0"/>
          <w:divBdr>
            <w:top w:val="none" w:sz="0" w:space="0" w:color="auto"/>
            <w:left w:val="none" w:sz="0" w:space="0" w:color="auto"/>
            <w:bottom w:val="none" w:sz="0" w:space="0" w:color="auto"/>
            <w:right w:val="none" w:sz="0" w:space="0" w:color="auto"/>
          </w:divBdr>
        </w:div>
        <w:div w:id="1450859013">
          <w:marLeft w:val="0"/>
          <w:marRight w:val="0"/>
          <w:marTop w:val="0"/>
          <w:marBottom w:val="0"/>
          <w:divBdr>
            <w:top w:val="none" w:sz="0" w:space="0" w:color="auto"/>
            <w:left w:val="none" w:sz="0" w:space="0" w:color="auto"/>
            <w:bottom w:val="none" w:sz="0" w:space="0" w:color="auto"/>
            <w:right w:val="none" w:sz="0" w:space="0" w:color="auto"/>
          </w:divBdr>
        </w:div>
        <w:div w:id="634524161">
          <w:marLeft w:val="0"/>
          <w:marRight w:val="0"/>
          <w:marTop w:val="0"/>
          <w:marBottom w:val="0"/>
          <w:divBdr>
            <w:top w:val="none" w:sz="0" w:space="0" w:color="auto"/>
            <w:left w:val="none" w:sz="0" w:space="0" w:color="auto"/>
            <w:bottom w:val="none" w:sz="0" w:space="0" w:color="auto"/>
            <w:right w:val="none" w:sz="0" w:space="0" w:color="auto"/>
          </w:divBdr>
        </w:div>
      </w:divsChild>
    </w:div>
    <w:div w:id="773553870">
      <w:bodyDiv w:val="1"/>
      <w:marLeft w:val="0"/>
      <w:marRight w:val="0"/>
      <w:marTop w:val="0"/>
      <w:marBottom w:val="0"/>
      <w:divBdr>
        <w:top w:val="none" w:sz="0" w:space="0" w:color="auto"/>
        <w:left w:val="none" w:sz="0" w:space="0" w:color="auto"/>
        <w:bottom w:val="none" w:sz="0" w:space="0" w:color="auto"/>
        <w:right w:val="none" w:sz="0" w:space="0" w:color="auto"/>
      </w:divBdr>
    </w:div>
    <w:div w:id="777137866">
      <w:bodyDiv w:val="1"/>
      <w:marLeft w:val="0"/>
      <w:marRight w:val="0"/>
      <w:marTop w:val="0"/>
      <w:marBottom w:val="0"/>
      <w:divBdr>
        <w:top w:val="none" w:sz="0" w:space="0" w:color="auto"/>
        <w:left w:val="none" w:sz="0" w:space="0" w:color="auto"/>
        <w:bottom w:val="none" w:sz="0" w:space="0" w:color="auto"/>
        <w:right w:val="none" w:sz="0" w:space="0" w:color="auto"/>
      </w:divBdr>
    </w:div>
    <w:div w:id="807016418">
      <w:bodyDiv w:val="1"/>
      <w:marLeft w:val="0"/>
      <w:marRight w:val="0"/>
      <w:marTop w:val="0"/>
      <w:marBottom w:val="0"/>
      <w:divBdr>
        <w:top w:val="none" w:sz="0" w:space="0" w:color="auto"/>
        <w:left w:val="none" w:sz="0" w:space="0" w:color="auto"/>
        <w:bottom w:val="none" w:sz="0" w:space="0" w:color="auto"/>
        <w:right w:val="none" w:sz="0" w:space="0" w:color="auto"/>
      </w:divBdr>
    </w:div>
    <w:div w:id="821460934">
      <w:bodyDiv w:val="1"/>
      <w:marLeft w:val="0"/>
      <w:marRight w:val="0"/>
      <w:marTop w:val="0"/>
      <w:marBottom w:val="0"/>
      <w:divBdr>
        <w:top w:val="none" w:sz="0" w:space="0" w:color="auto"/>
        <w:left w:val="none" w:sz="0" w:space="0" w:color="auto"/>
        <w:bottom w:val="none" w:sz="0" w:space="0" w:color="auto"/>
        <w:right w:val="none" w:sz="0" w:space="0" w:color="auto"/>
      </w:divBdr>
    </w:div>
    <w:div w:id="831414192">
      <w:bodyDiv w:val="1"/>
      <w:marLeft w:val="0"/>
      <w:marRight w:val="0"/>
      <w:marTop w:val="0"/>
      <w:marBottom w:val="0"/>
      <w:divBdr>
        <w:top w:val="none" w:sz="0" w:space="0" w:color="auto"/>
        <w:left w:val="none" w:sz="0" w:space="0" w:color="auto"/>
        <w:bottom w:val="none" w:sz="0" w:space="0" w:color="auto"/>
        <w:right w:val="none" w:sz="0" w:space="0" w:color="auto"/>
      </w:divBdr>
    </w:div>
    <w:div w:id="847594633">
      <w:bodyDiv w:val="1"/>
      <w:marLeft w:val="0"/>
      <w:marRight w:val="0"/>
      <w:marTop w:val="0"/>
      <w:marBottom w:val="0"/>
      <w:divBdr>
        <w:top w:val="none" w:sz="0" w:space="0" w:color="auto"/>
        <w:left w:val="none" w:sz="0" w:space="0" w:color="auto"/>
        <w:bottom w:val="none" w:sz="0" w:space="0" w:color="auto"/>
        <w:right w:val="none" w:sz="0" w:space="0" w:color="auto"/>
      </w:divBdr>
    </w:div>
    <w:div w:id="852188595">
      <w:bodyDiv w:val="1"/>
      <w:marLeft w:val="0"/>
      <w:marRight w:val="0"/>
      <w:marTop w:val="0"/>
      <w:marBottom w:val="0"/>
      <w:divBdr>
        <w:top w:val="none" w:sz="0" w:space="0" w:color="auto"/>
        <w:left w:val="none" w:sz="0" w:space="0" w:color="auto"/>
        <w:bottom w:val="none" w:sz="0" w:space="0" w:color="auto"/>
        <w:right w:val="none" w:sz="0" w:space="0" w:color="auto"/>
      </w:divBdr>
    </w:div>
    <w:div w:id="895550521">
      <w:bodyDiv w:val="1"/>
      <w:marLeft w:val="0"/>
      <w:marRight w:val="0"/>
      <w:marTop w:val="0"/>
      <w:marBottom w:val="0"/>
      <w:divBdr>
        <w:top w:val="none" w:sz="0" w:space="0" w:color="auto"/>
        <w:left w:val="none" w:sz="0" w:space="0" w:color="auto"/>
        <w:bottom w:val="none" w:sz="0" w:space="0" w:color="auto"/>
        <w:right w:val="none" w:sz="0" w:space="0" w:color="auto"/>
      </w:divBdr>
    </w:div>
    <w:div w:id="897590038">
      <w:bodyDiv w:val="1"/>
      <w:marLeft w:val="0"/>
      <w:marRight w:val="0"/>
      <w:marTop w:val="0"/>
      <w:marBottom w:val="0"/>
      <w:divBdr>
        <w:top w:val="none" w:sz="0" w:space="0" w:color="auto"/>
        <w:left w:val="none" w:sz="0" w:space="0" w:color="auto"/>
        <w:bottom w:val="none" w:sz="0" w:space="0" w:color="auto"/>
        <w:right w:val="none" w:sz="0" w:space="0" w:color="auto"/>
      </w:divBdr>
    </w:div>
    <w:div w:id="919946591">
      <w:bodyDiv w:val="1"/>
      <w:marLeft w:val="0"/>
      <w:marRight w:val="0"/>
      <w:marTop w:val="0"/>
      <w:marBottom w:val="0"/>
      <w:divBdr>
        <w:top w:val="none" w:sz="0" w:space="0" w:color="auto"/>
        <w:left w:val="none" w:sz="0" w:space="0" w:color="auto"/>
        <w:bottom w:val="none" w:sz="0" w:space="0" w:color="auto"/>
        <w:right w:val="none" w:sz="0" w:space="0" w:color="auto"/>
      </w:divBdr>
    </w:div>
    <w:div w:id="931206524">
      <w:bodyDiv w:val="1"/>
      <w:marLeft w:val="0"/>
      <w:marRight w:val="0"/>
      <w:marTop w:val="0"/>
      <w:marBottom w:val="0"/>
      <w:divBdr>
        <w:top w:val="none" w:sz="0" w:space="0" w:color="auto"/>
        <w:left w:val="none" w:sz="0" w:space="0" w:color="auto"/>
        <w:bottom w:val="none" w:sz="0" w:space="0" w:color="auto"/>
        <w:right w:val="none" w:sz="0" w:space="0" w:color="auto"/>
      </w:divBdr>
    </w:div>
    <w:div w:id="934363371">
      <w:bodyDiv w:val="1"/>
      <w:marLeft w:val="0"/>
      <w:marRight w:val="0"/>
      <w:marTop w:val="0"/>
      <w:marBottom w:val="0"/>
      <w:divBdr>
        <w:top w:val="none" w:sz="0" w:space="0" w:color="auto"/>
        <w:left w:val="none" w:sz="0" w:space="0" w:color="auto"/>
        <w:bottom w:val="none" w:sz="0" w:space="0" w:color="auto"/>
        <w:right w:val="none" w:sz="0" w:space="0" w:color="auto"/>
      </w:divBdr>
    </w:div>
    <w:div w:id="937060370">
      <w:bodyDiv w:val="1"/>
      <w:marLeft w:val="0"/>
      <w:marRight w:val="0"/>
      <w:marTop w:val="0"/>
      <w:marBottom w:val="0"/>
      <w:divBdr>
        <w:top w:val="none" w:sz="0" w:space="0" w:color="auto"/>
        <w:left w:val="none" w:sz="0" w:space="0" w:color="auto"/>
        <w:bottom w:val="none" w:sz="0" w:space="0" w:color="auto"/>
        <w:right w:val="none" w:sz="0" w:space="0" w:color="auto"/>
      </w:divBdr>
    </w:div>
    <w:div w:id="937639941">
      <w:bodyDiv w:val="1"/>
      <w:marLeft w:val="0"/>
      <w:marRight w:val="0"/>
      <w:marTop w:val="0"/>
      <w:marBottom w:val="0"/>
      <w:divBdr>
        <w:top w:val="none" w:sz="0" w:space="0" w:color="auto"/>
        <w:left w:val="none" w:sz="0" w:space="0" w:color="auto"/>
        <w:bottom w:val="none" w:sz="0" w:space="0" w:color="auto"/>
        <w:right w:val="none" w:sz="0" w:space="0" w:color="auto"/>
      </w:divBdr>
    </w:div>
    <w:div w:id="964233652">
      <w:bodyDiv w:val="1"/>
      <w:marLeft w:val="0"/>
      <w:marRight w:val="0"/>
      <w:marTop w:val="0"/>
      <w:marBottom w:val="0"/>
      <w:divBdr>
        <w:top w:val="none" w:sz="0" w:space="0" w:color="auto"/>
        <w:left w:val="none" w:sz="0" w:space="0" w:color="auto"/>
        <w:bottom w:val="none" w:sz="0" w:space="0" w:color="auto"/>
        <w:right w:val="none" w:sz="0" w:space="0" w:color="auto"/>
      </w:divBdr>
    </w:div>
    <w:div w:id="966278510">
      <w:bodyDiv w:val="1"/>
      <w:marLeft w:val="0"/>
      <w:marRight w:val="0"/>
      <w:marTop w:val="0"/>
      <w:marBottom w:val="0"/>
      <w:divBdr>
        <w:top w:val="none" w:sz="0" w:space="0" w:color="auto"/>
        <w:left w:val="none" w:sz="0" w:space="0" w:color="auto"/>
        <w:bottom w:val="none" w:sz="0" w:space="0" w:color="auto"/>
        <w:right w:val="none" w:sz="0" w:space="0" w:color="auto"/>
      </w:divBdr>
    </w:div>
    <w:div w:id="978340567">
      <w:bodyDiv w:val="1"/>
      <w:marLeft w:val="0"/>
      <w:marRight w:val="0"/>
      <w:marTop w:val="0"/>
      <w:marBottom w:val="0"/>
      <w:divBdr>
        <w:top w:val="none" w:sz="0" w:space="0" w:color="auto"/>
        <w:left w:val="none" w:sz="0" w:space="0" w:color="auto"/>
        <w:bottom w:val="none" w:sz="0" w:space="0" w:color="auto"/>
        <w:right w:val="none" w:sz="0" w:space="0" w:color="auto"/>
      </w:divBdr>
    </w:div>
    <w:div w:id="991371959">
      <w:bodyDiv w:val="1"/>
      <w:marLeft w:val="0"/>
      <w:marRight w:val="0"/>
      <w:marTop w:val="0"/>
      <w:marBottom w:val="0"/>
      <w:divBdr>
        <w:top w:val="none" w:sz="0" w:space="0" w:color="auto"/>
        <w:left w:val="none" w:sz="0" w:space="0" w:color="auto"/>
        <w:bottom w:val="none" w:sz="0" w:space="0" w:color="auto"/>
        <w:right w:val="none" w:sz="0" w:space="0" w:color="auto"/>
      </w:divBdr>
    </w:div>
    <w:div w:id="1000111586">
      <w:bodyDiv w:val="1"/>
      <w:marLeft w:val="0"/>
      <w:marRight w:val="0"/>
      <w:marTop w:val="0"/>
      <w:marBottom w:val="0"/>
      <w:divBdr>
        <w:top w:val="none" w:sz="0" w:space="0" w:color="auto"/>
        <w:left w:val="none" w:sz="0" w:space="0" w:color="auto"/>
        <w:bottom w:val="none" w:sz="0" w:space="0" w:color="auto"/>
        <w:right w:val="none" w:sz="0" w:space="0" w:color="auto"/>
      </w:divBdr>
    </w:div>
    <w:div w:id="1004627811">
      <w:bodyDiv w:val="1"/>
      <w:marLeft w:val="0"/>
      <w:marRight w:val="0"/>
      <w:marTop w:val="0"/>
      <w:marBottom w:val="0"/>
      <w:divBdr>
        <w:top w:val="none" w:sz="0" w:space="0" w:color="auto"/>
        <w:left w:val="none" w:sz="0" w:space="0" w:color="auto"/>
        <w:bottom w:val="none" w:sz="0" w:space="0" w:color="auto"/>
        <w:right w:val="none" w:sz="0" w:space="0" w:color="auto"/>
      </w:divBdr>
    </w:div>
    <w:div w:id="1037117727">
      <w:bodyDiv w:val="1"/>
      <w:marLeft w:val="0"/>
      <w:marRight w:val="0"/>
      <w:marTop w:val="0"/>
      <w:marBottom w:val="0"/>
      <w:divBdr>
        <w:top w:val="none" w:sz="0" w:space="0" w:color="auto"/>
        <w:left w:val="none" w:sz="0" w:space="0" w:color="auto"/>
        <w:bottom w:val="none" w:sz="0" w:space="0" w:color="auto"/>
        <w:right w:val="none" w:sz="0" w:space="0" w:color="auto"/>
      </w:divBdr>
    </w:div>
    <w:div w:id="1049257843">
      <w:bodyDiv w:val="1"/>
      <w:marLeft w:val="0"/>
      <w:marRight w:val="0"/>
      <w:marTop w:val="0"/>
      <w:marBottom w:val="0"/>
      <w:divBdr>
        <w:top w:val="none" w:sz="0" w:space="0" w:color="auto"/>
        <w:left w:val="none" w:sz="0" w:space="0" w:color="auto"/>
        <w:bottom w:val="none" w:sz="0" w:space="0" w:color="auto"/>
        <w:right w:val="none" w:sz="0" w:space="0" w:color="auto"/>
      </w:divBdr>
    </w:div>
    <w:div w:id="1068188506">
      <w:bodyDiv w:val="1"/>
      <w:marLeft w:val="0"/>
      <w:marRight w:val="0"/>
      <w:marTop w:val="0"/>
      <w:marBottom w:val="0"/>
      <w:divBdr>
        <w:top w:val="none" w:sz="0" w:space="0" w:color="auto"/>
        <w:left w:val="none" w:sz="0" w:space="0" w:color="auto"/>
        <w:bottom w:val="none" w:sz="0" w:space="0" w:color="auto"/>
        <w:right w:val="none" w:sz="0" w:space="0" w:color="auto"/>
      </w:divBdr>
    </w:div>
    <w:div w:id="1080719100">
      <w:bodyDiv w:val="1"/>
      <w:marLeft w:val="0"/>
      <w:marRight w:val="0"/>
      <w:marTop w:val="0"/>
      <w:marBottom w:val="0"/>
      <w:divBdr>
        <w:top w:val="none" w:sz="0" w:space="0" w:color="auto"/>
        <w:left w:val="none" w:sz="0" w:space="0" w:color="auto"/>
        <w:bottom w:val="none" w:sz="0" w:space="0" w:color="auto"/>
        <w:right w:val="none" w:sz="0" w:space="0" w:color="auto"/>
      </w:divBdr>
    </w:div>
    <w:div w:id="1112438266">
      <w:bodyDiv w:val="1"/>
      <w:marLeft w:val="0"/>
      <w:marRight w:val="0"/>
      <w:marTop w:val="0"/>
      <w:marBottom w:val="0"/>
      <w:divBdr>
        <w:top w:val="none" w:sz="0" w:space="0" w:color="auto"/>
        <w:left w:val="none" w:sz="0" w:space="0" w:color="auto"/>
        <w:bottom w:val="none" w:sz="0" w:space="0" w:color="auto"/>
        <w:right w:val="none" w:sz="0" w:space="0" w:color="auto"/>
      </w:divBdr>
    </w:div>
    <w:div w:id="1124423722">
      <w:bodyDiv w:val="1"/>
      <w:marLeft w:val="0"/>
      <w:marRight w:val="0"/>
      <w:marTop w:val="0"/>
      <w:marBottom w:val="0"/>
      <w:divBdr>
        <w:top w:val="none" w:sz="0" w:space="0" w:color="auto"/>
        <w:left w:val="none" w:sz="0" w:space="0" w:color="auto"/>
        <w:bottom w:val="none" w:sz="0" w:space="0" w:color="auto"/>
        <w:right w:val="none" w:sz="0" w:space="0" w:color="auto"/>
      </w:divBdr>
    </w:div>
    <w:div w:id="1132862745">
      <w:bodyDiv w:val="1"/>
      <w:marLeft w:val="0"/>
      <w:marRight w:val="0"/>
      <w:marTop w:val="0"/>
      <w:marBottom w:val="0"/>
      <w:divBdr>
        <w:top w:val="none" w:sz="0" w:space="0" w:color="auto"/>
        <w:left w:val="none" w:sz="0" w:space="0" w:color="auto"/>
        <w:bottom w:val="none" w:sz="0" w:space="0" w:color="auto"/>
        <w:right w:val="none" w:sz="0" w:space="0" w:color="auto"/>
      </w:divBdr>
    </w:div>
    <w:div w:id="1144003119">
      <w:bodyDiv w:val="1"/>
      <w:marLeft w:val="0"/>
      <w:marRight w:val="0"/>
      <w:marTop w:val="0"/>
      <w:marBottom w:val="0"/>
      <w:divBdr>
        <w:top w:val="none" w:sz="0" w:space="0" w:color="auto"/>
        <w:left w:val="none" w:sz="0" w:space="0" w:color="auto"/>
        <w:bottom w:val="none" w:sz="0" w:space="0" w:color="auto"/>
        <w:right w:val="none" w:sz="0" w:space="0" w:color="auto"/>
      </w:divBdr>
    </w:div>
    <w:div w:id="1147042539">
      <w:bodyDiv w:val="1"/>
      <w:marLeft w:val="0"/>
      <w:marRight w:val="0"/>
      <w:marTop w:val="0"/>
      <w:marBottom w:val="0"/>
      <w:divBdr>
        <w:top w:val="none" w:sz="0" w:space="0" w:color="auto"/>
        <w:left w:val="none" w:sz="0" w:space="0" w:color="auto"/>
        <w:bottom w:val="none" w:sz="0" w:space="0" w:color="auto"/>
        <w:right w:val="none" w:sz="0" w:space="0" w:color="auto"/>
      </w:divBdr>
    </w:div>
    <w:div w:id="1187598304">
      <w:bodyDiv w:val="1"/>
      <w:marLeft w:val="0"/>
      <w:marRight w:val="0"/>
      <w:marTop w:val="0"/>
      <w:marBottom w:val="0"/>
      <w:divBdr>
        <w:top w:val="none" w:sz="0" w:space="0" w:color="auto"/>
        <w:left w:val="none" w:sz="0" w:space="0" w:color="auto"/>
        <w:bottom w:val="none" w:sz="0" w:space="0" w:color="auto"/>
        <w:right w:val="none" w:sz="0" w:space="0" w:color="auto"/>
      </w:divBdr>
    </w:div>
    <w:div w:id="1191333164">
      <w:bodyDiv w:val="1"/>
      <w:marLeft w:val="0"/>
      <w:marRight w:val="0"/>
      <w:marTop w:val="0"/>
      <w:marBottom w:val="0"/>
      <w:divBdr>
        <w:top w:val="none" w:sz="0" w:space="0" w:color="auto"/>
        <w:left w:val="none" w:sz="0" w:space="0" w:color="auto"/>
        <w:bottom w:val="none" w:sz="0" w:space="0" w:color="auto"/>
        <w:right w:val="none" w:sz="0" w:space="0" w:color="auto"/>
      </w:divBdr>
    </w:div>
    <w:div w:id="1197497979">
      <w:bodyDiv w:val="1"/>
      <w:marLeft w:val="0"/>
      <w:marRight w:val="0"/>
      <w:marTop w:val="0"/>
      <w:marBottom w:val="0"/>
      <w:divBdr>
        <w:top w:val="none" w:sz="0" w:space="0" w:color="auto"/>
        <w:left w:val="none" w:sz="0" w:space="0" w:color="auto"/>
        <w:bottom w:val="none" w:sz="0" w:space="0" w:color="auto"/>
        <w:right w:val="none" w:sz="0" w:space="0" w:color="auto"/>
      </w:divBdr>
    </w:div>
    <w:div w:id="1207179261">
      <w:bodyDiv w:val="1"/>
      <w:marLeft w:val="0"/>
      <w:marRight w:val="0"/>
      <w:marTop w:val="0"/>
      <w:marBottom w:val="0"/>
      <w:divBdr>
        <w:top w:val="none" w:sz="0" w:space="0" w:color="auto"/>
        <w:left w:val="none" w:sz="0" w:space="0" w:color="auto"/>
        <w:bottom w:val="none" w:sz="0" w:space="0" w:color="auto"/>
        <w:right w:val="none" w:sz="0" w:space="0" w:color="auto"/>
      </w:divBdr>
    </w:div>
    <w:div w:id="1208493781">
      <w:bodyDiv w:val="1"/>
      <w:marLeft w:val="0"/>
      <w:marRight w:val="0"/>
      <w:marTop w:val="0"/>
      <w:marBottom w:val="0"/>
      <w:divBdr>
        <w:top w:val="none" w:sz="0" w:space="0" w:color="auto"/>
        <w:left w:val="none" w:sz="0" w:space="0" w:color="auto"/>
        <w:bottom w:val="none" w:sz="0" w:space="0" w:color="auto"/>
        <w:right w:val="none" w:sz="0" w:space="0" w:color="auto"/>
      </w:divBdr>
    </w:div>
    <w:div w:id="1229075898">
      <w:bodyDiv w:val="1"/>
      <w:marLeft w:val="0"/>
      <w:marRight w:val="0"/>
      <w:marTop w:val="0"/>
      <w:marBottom w:val="0"/>
      <w:divBdr>
        <w:top w:val="none" w:sz="0" w:space="0" w:color="auto"/>
        <w:left w:val="none" w:sz="0" w:space="0" w:color="auto"/>
        <w:bottom w:val="none" w:sz="0" w:space="0" w:color="auto"/>
        <w:right w:val="none" w:sz="0" w:space="0" w:color="auto"/>
      </w:divBdr>
    </w:div>
    <w:div w:id="1244340016">
      <w:bodyDiv w:val="1"/>
      <w:marLeft w:val="0"/>
      <w:marRight w:val="0"/>
      <w:marTop w:val="0"/>
      <w:marBottom w:val="0"/>
      <w:divBdr>
        <w:top w:val="none" w:sz="0" w:space="0" w:color="auto"/>
        <w:left w:val="none" w:sz="0" w:space="0" w:color="auto"/>
        <w:bottom w:val="none" w:sz="0" w:space="0" w:color="auto"/>
        <w:right w:val="none" w:sz="0" w:space="0" w:color="auto"/>
      </w:divBdr>
    </w:div>
    <w:div w:id="1253051943">
      <w:bodyDiv w:val="1"/>
      <w:marLeft w:val="0"/>
      <w:marRight w:val="0"/>
      <w:marTop w:val="0"/>
      <w:marBottom w:val="0"/>
      <w:divBdr>
        <w:top w:val="none" w:sz="0" w:space="0" w:color="auto"/>
        <w:left w:val="none" w:sz="0" w:space="0" w:color="auto"/>
        <w:bottom w:val="none" w:sz="0" w:space="0" w:color="auto"/>
        <w:right w:val="none" w:sz="0" w:space="0" w:color="auto"/>
      </w:divBdr>
    </w:div>
    <w:div w:id="1254509145">
      <w:bodyDiv w:val="1"/>
      <w:marLeft w:val="0"/>
      <w:marRight w:val="0"/>
      <w:marTop w:val="0"/>
      <w:marBottom w:val="0"/>
      <w:divBdr>
        <w:top w:val="none" w:sz="0" w:space="0" w:color="auto"/>
        <w:left w:val="none" w:sz="0" w:space="0" w:color="auto"/>
        <w:bottom w:val="none" w:sz="0" w:space="0" w:color="auto"/>
        <w:right w:val="none" w:sz="0" w:space="0" w:color="auto"/>
      </w:divBdr>
    </w:div>
    <w:div w:id="1293562747">
      <w:bodyDiv w:val="1"/>
      <w:marLeft w:val="0"/>
      <w:marRight w:val="0"/>
      <w:marTop w:val="0"/>
      <w:marBottom w:val="0"/>
      <w:divBdr>
        <w:top w:val="none" w:sz="0" w:space="0" w:color="auto"/>
        <w:left w:val="none" w:sz="0" w:space="0" w:color="auto"/>
        <w:bottom w:val="none" w:sz="0" w:space="0" w:color="auto"/>
        <w:right w:val="none" w:sz="0" w:space="0" w:color="auto"/>
      </w:divBdr>
    </w:div>
    <w:div w:id="1315334342">
      <w:bodyDiv w:val="1"/>
      <w:marLeft w:val="0"/>
      <w:marRight w:val="0"/>
      <w:marTop w:val="0"/>
      <w:marBottom w:val="0"/>
      <w:divBdr>
        <w:top w:val="none" w:sz="0" w:space="0" w:color="auto"/>
        <w:left w:val="none" w:sz="0" w:space="0" w:color="auto"/>
        <w:bottom w:val="none" w:sz="0" w:space="0" w:color="auto"/>
        <w:right w:val="none" w:sz="0" w:space="0" w:color="auto"/>
      </w:divBdr>
    </w:div>
    <w:div w:id="1336226023">
      <w:bodyDiv w:val="1"/>
      <w:marLeft w:val="0"/>
      <w:marRight w:val="0"/>
      <w:marTop w:val="0"/>
      <w:marBottom w:val="0"/>
      <w:divBdr>
        <w:top w:val="none" w:sz="0" w:space="0" w:color="auto"/>
        <w:left w:val="none" w:sz="0" w:space="0" w:color="auto"/>
        <w:bottom w:val="none" w:sz="0" w:space="0" w:color="auto"/>
        <w:right w:val="none" w:sz="0" w:space="0" w:color="auto"/>
      </w:divBdr>
    </w:div>
    <w:div w:id="1339230817">
      <w:bodyDiv w:val="1"/>
      <w:marLeft w:val="0"/>
      <w:marRight w:val="0"/>
      <w:marTop w:val="0"/>
      <w:marBottom w:val="0"/>
      <w:divBdr>
        <w:top w:val="none" w:sz="0" w:space="0" w:color="auto"/>
        <w:left w:val="none" w:sz="0" w:space="0" w:color="auto"/>
        <w:bottom w:val="none" w:sz="0" w:space="0" w:color="auto"/>
        <w:right w:val="none" w:sz="0" w:space="0" w:color="auto"/>
      </w:divBdr>
    </w:div>
    <w:div w:id="1377507348">
      <w:bodyDiv w:val="1"/>
      <w:marLeft w:val="0"/>
      <w:marRight w:val="0"/>
      <w:marTop w:val="0"/>
      <w:marBottom w:val="0"/>
      <w:divBdr>
        <w:top w:val="none" w:sz="0" w:space="0" w:color="auto"/>
        <w:left w:val="none" w:sz="0" w:space="0" w:color="auto"/>
        <w:bottom w:val="none" w:sz="0" w:space="0" w:color="auto"/>
        <w:right w:val="none" w:sz="0" w:space="0" w:color="auto"/>
      </w:divBdr>
    </w:div>
    <w:div w:id="1378623814">
      <w:bodyDiv w:val="1"/>
      <w:marLeft w:val="0"/>
      <w:marRight w:val="0"/>
      <w:marTop w:val="0"/>
      <w:marBottom w:val="0"/>
      <w:divBdr>
        <w:top w:val="none" w:sz="0" w:space="0" w:color="auto"/>
        <w:left w:val="none" w:sz="0" w:space="0" w:color="auto"/>
        <w:bottom w:val="none" w:sz="0" w:space="0" w:color="auto"/>
        <w:right w:val="none" w:sz="0" w:space="0" w:color="auto"/>
      </w:divBdr>
    </w:div>
    <w:div w:id="1403600245">
      <w:bodyDiv w:val="1"/>
      <w:marLeft w:val="0"/>
      <w:marRight w:val="0"/>
      <w:marTop w:val="0"/>
      <w:marBottom w:val="0"/>
      <w:divBdr>
        <w:top w:val="none" w:sz="0" w:space="0" w:color="auto"/>
        <w:left w:val="none" w:sz="0" w:space="0" w:color="auto"/>
        <w:bottom w:val="none" w:sz="0" w:space="0" w:color="auto"/>
        <w:right w:val="none" w:sz="0" w:space="0" w:color="auto"/>
      </w:divBdr>
    </w:div>
    <w:div w:id="1409226077">
      <w:bodyDiv w:val="1"/>
      <w:marLeft w:val="0"/>
      <w:marRight w:val="0"/>
      <w:marTop w:val="0"/>
      <w:marBottom w:val="0"/>
      <w:divBdr>
        <w:top w:val="none" w:sz="0" w:space="0" w:color="auto"/>
        <w:left w:val="none" w:sz="0" w:space="0" w:color="auto"/>
        <w:bottom w:val="none" w:sz="0" w:space="0" w:color="auto"/>
        <w:right w:val="none" w:sz="0" w:space="0" w:color="auto"/>
      </w:divBdr>
    </w:div>
    <w:div w:id="1413576867">
      <w:bodyDiv w:val="1"/>
      <w:marLeft w:val="0"/>
      <w:marRight w:val="0"/>
      <w:marTop w:val="0"/>
      <w:marBottom w:val="0"/>
      <w:divBdr>
        <w:top w:val="none" w:sz="0" w:space="0" w:color="auto"/>
        <w:left w:val="none" w:sz="0" w:space="0" w:color="auto"/>
        <w:bottom w:val="none" w:sz="0" w:space="0" w:color="auto"/>
        <w:right w:val="none" w:sz="0" w:space="0" w:color="auto"/>
      </w:divBdr>
    </w:div>
    <w:div w:id="1434742491">
      <w:bodyDiv w:val="1"/>
      <w:marLeft w:val="0"/>
      <w:marRight w:val="0"/>
      <w:marTop w:val="0"/>
      <w:marBottom w:val="0"/>
      <w:divBdr>
        <w:top w:val="none" w:sz="0" w:space="0" w:color="auto"/>
        <w:left w:val="none" w:sz="0" w:space="0" w:color="auto"/>
        <w:bottom w:val="none" w:sz="0" w:space="0" w:color="auto"/>
        <w:right w:val="none" w:sz="0" w:space="0" w:color="auto"/>
      </w:divBdr>
    </w:div>
    <w:div w:id="1444836229">
      <w:bodyDiv w:val="1"/>
      <w:marLeft w:val="0"/>
      <w:marRight w:val="0"/>
      <w:marTop w:val="0"/>
      <w:marBottom w:val="0"/>
      <w:divBdr>
        <w:top w:val="none" w:sz="0" w:space="0" w:color="auto"/>
        <w:left w:val="none" w:sz="0" w:space="0" w:color="auto"/>
        <w:bottom w:val="none" w:sz="0" w:space="0" w:color="auto"/>
        <w:right w:val="none" w:sz="0" w:space="0" w:color="auto"/>
      </w:divBdr>
    </w:div>
    <w:div w:id="1461413682">
      <w:bodyDiv w:val="1"/>
      <w:marLeft w:val="0"/>
      <w:marRight w:val="0"/>
      <w:marTop w:val="0"/>
      <w:marBottom w:val="0"/>
      <w:divBdr>
        <w:top w:val="none" w:sz="0" w:space="0" w:color="auto"/>
        <w:left w:val="none" w:sz="0" w:space="0" w:color="auto"/>
        <w:bottom w:val="none" w:sz="0" w:space="0" w:color="auto"/>
        <w:right w:val="none" w:sz="0" w:space="0" w:color="auto"/>
      </w:divBdr>
    </w:div>
    <w:div w:id="1465124923">
      <w:bodyDiv w:val="1"/>
      <w:marLeft w:val="0"/>
      <w:marRight w:val="0"/>
      <w:marTop w:val="0"/>
      <w:marBottom w:val="0"/>
      <w:divBdr>
        <w:top w:val="none" w:sz="0" w:space="0" w:color="auto"/>
        <w:left w:val="none" w:sz="0" w:space="0" w:color="auto"/>
        <w:bottom w:val="none" w:sz="0" w:space="0" w:color="auto"/>
        <w:right w:val="none" w:sz="0" w:space="0" w:color="auto"/>
      </w:divBdr>
    </w:div>
    <w:div w:id="1486435333">
      <w:bodyDiv w:val="1"/>
      <w:marLeft w:val="0"/>
      <w:marRight w:val="0"/>
      <w:marTop w:val="0"/>
      <w:marBottom w:val="0"/>
      <w:divBdr>
        <w:top w:val="none" w:sz="0" w:space="0" w:color="auto"/>
        <w:left w:val="none" w:sz="0" w:space="0" w:color="auto"/>
        <w:bottom w:val="none" w:sz="0" w:space="0" w:color="auto"/>
        <w:right w:val="none" w:sz="0" w:space="0" w:color="auto"/>
      </w:divBdr>
    </w:div>
    <w:div w:id="1512718987">
      <w:bodyDiv w:val="1"/>
      <w:marLeft w:val="0"/>
      <w:marRight w:val="0"/>
      <w:marTop w:val="0"/>
      <w:marBottom w:val="0"/>
      <w:divBdr>
        <w:top w:val="none" w:sz="0" w:space="0" w:color="auto"/>
        <w:left w:val="none" w:sz="0" w:space="0" w:color="auto"/>
        <w:bottom w:val="none" w:sz="0" w:space="0" w:color="auto"/>
        <w:right w:val="none" w:sz="0" w:space="0" w:color="auto"/>
      </w:divBdr>
    </w:div>
    <w:div w:id="1534424067">
      <w:bodyDiv w:val="1"/>
      <w:marLeft w:val="0"/>
      <w:marRight w:val="0"/>
      <w:marTop w:val="0"/>
      <w:marBottom w:val="0"/>
      <w:divBdr>
        <w:top w:val="none" w:sz="0" w:space="0" w:color="auto"/>
        <w:left w:val="none" w:sz="0" w:space="0" w:color="auto"/>
        <w:bottom w:val="none" w:sz="0" w:space="0" w:color="auto"/>
        <w:right w:val="none" w:sz="0" w:space="0" w:color="auto"/>
      </w:divBdr>
    </w:div>
    <w:div w:id="1560746860">
      <w:bodyDiv w:val="1"/>
      <w:marLeft w:val="0"/>
      <w:marRight w:val="0"/>
      <w:marTop w:val="0"/>
      <w:marBottom w:val="0"/>
      <w:divBdr>
        <w:top w:val="none" w:sz="0" w:space="0" w:color="auto"/>
        <w:left w:val="none" w:sz="0" w:space="0" w:color="auto"/>
        <w:bottom w:val="none" w:sz="0" w:space="0" w:color="auto"/>
        <w:right w:val="none" w:sz="0" w:space="0" w:color="auto"/>
      </w:divBdr>
    </w:div>
    <w:div w:id="1573848528">
      <w:bodyDiv w:val="1"/>
      <w:marLeft w:val="0"/>
      <w:marRight w:val="0"/>
      <w:marTop w:val="0"/>
      <w:marBottom w:val="0"/>
      <w:divBdr>
        <w:top w:val="none" w:sz="0" w:space="0" w:color="auto"/>
        <w:left w:val="none" w:sz="0" w:space="0" w:color="auto"/>
        <w:bottom w:val="none" w:sz="0" w:space="0" w:color="auto"/>
        <w:right w:val="none" w:sz="0" w:space="0" w:color="auto"/>
      </w:divBdr>
    </w:div>
    <w:div w:id="1573924976">
      <w:bodyDiv w:val="1"/>
      <w:marLeft w:val="0"/>
      <w:marRight w:val="0"/>
      <w:marTop w:val="0"/>
      <w:marBottom w:val="0"/>
      <w:divBdr>
        <w:top w:val="none" w:sz="0" w:space="0" w:color="auto"/>
        <w:left w:val="none" w:sz="0" w:space="0" w:color="auto"/>
        <w:bottom w:val="none" w:sz="0" w:space="0" w:color="auto"/>
        <w:right w:val="none" w:sz="0" w:space="0" w:color="auto"/>
      </w:divBdr>
    </w:div>
    <w:div w:id="1576164763">
      <w:bodyDiv w:val="1"/>
      <w:marLeft w:val="0"/>
      <w:marRight w:val="0"/>
      <w:marTop w:val="0"/>
      <w:marBottom w:val="0"/>
      <w:divBdr>
        <w:top w:val="none" w:sz="0" w:space="0" w:color="auto"/>
        <w:left w:val="none" w:sz="0" w:space="0" w:color="auto"/>
        <w:bottom w:val="none" w:sz="0" w:space="0" w:color="auto"/>
        <w:right w:val="none" w:sz="0" w:space="0" w:color="auto"/>
      </w:divBdr>
    </w:div>
    <w:div w:id="1583223735">
      <w:bodyDiv w:val="1"/>
      <w:marLeft w:val="0"/>
      <w:marRight w:val="0"/>
      <w:marTop w:val="0"/>
      <w:marBottom w:val="0"/>
      <w:divBdr>
        <w:top w:val="none" w:sz="0" w:space="0" w:color="auto"/>
        <w:left w:val="none" w:sz="0" w:space="0" w:color="auto"/>
        <w:bottom w:val="none" w:sz="0" w:space="0" w:color="auto"/>
        <w:right w:val="none" w:sz="0" w:space="0" w:color="auto"/>
      </w:divBdr>
    </w:div>
    <w:div w:id="1584990364">
      <w:bodyDiv w:val="1"/>
      <w:marLeft w:val="0"/>
      <w:marRight w:val="0"/>
      <w:marTop w:val="0"/>
      <w:marBottom w:val="0"/>
      <w:divBdr>
        <w:top w:val="none" w:sz="0" w:space="0" w:color="auto"/>
        <w:left w:val="none" w:sz="0" w:space="0" w:color="auto"/>
        <w:bottom w:val="none" w:sz="0" w:space="0" w:color="auto"/>
        <w:right w:val="none" w:sz="0" w:space="0" w:color="auto"/>
      </w:divBdr>
    </w:div>
    <w:div w:id="1596743114">
      <w:bodyDiv w:val="1"/>
      <w:marLeft w:val="0"/>
      <w:marRight w:val="0"/>
      <w:marTop w:val="0"/>
      <w:marBottom w:val="0"/>
      <w:divBdr>
        <w:top w:val="none" w:sz="0" w:space="0" w:color="auto"/>
        <w:left w:val="none" w:sz="0" w:space="0" w:color="auto"/>
        <w:bottom w:val="none" w:sz="0" w:space="0" w:color="auto"/>
        <w:right w:val="none" w:sz="0" w:space="0" w:color="auto"/>
      </w:divBdr>
    </w:div>
    <w:div w:id="1610576660">
      <w:bodyDiv w:val="1"/>
      <w:marLeft w:val="0"/>
      <w:marRight w:val="0"/>
      <w:marTop w:val="0"/>
      <w:marBottom w:val="0"/>
      <w:divBdr>
        <w:top w:val="none" w:sz="0" w:space="0" w:color="auto"/>
        <w:left w:val="none" w:sz="0" w:space="0" w:color="auto"/>
        <w:bottom w:val="none" w:sz="0" w:space="0" w:color="auto"/>
        <w:right w:val="none" w:sz="0" w:space="0" w:color="auto"/>
      </w:divBdr>
    </w:div>
    <w:div w:id="1641154442">
      <w:bodyDiv w:val="1"/>
      <w:marLeft w:val="0"/>
      <w:marRight w:val="0"/>
      <w:marTop w:val="0"/>
      <w:marBottom w:val="0"/>
      <w:divBdr>
        <w:top w:val="none" w:sz="0" w:space="0" w:color="auto"/>
        <w:left w:val="none" w:sz="0" w:space="0" w:color="auto"/>
        <w:bottom w:val="none" w:sz="0" w:space="0" w:color="auto"/>
        <w:right w:val="none" w:sz="0" w:space="0" w:color="auto"/>
      </w:divBdr>
    </w:div>
    <w:div w:id="1649171019">
      <w:bodyDiv w:val="1"/>
      <w:marLeft w:val="0"/>
      <w:marRight w:val="0"/>
      <w:marTop w:val="0"/>
      <w:marBottom w:val="0"/>
      <w:divBdr>
        <w:top w:val="none" w:sz="0" w:space="0" w:color="auto"/>
        <w:left w:val="none" w:sz="0" w:space="0" w:color="auto"/>
        <w:bottom w:val="none" w:sz="0" w:space="0" w:color="auto"/>
        <w:right w:val="none" w:sz="0" w:space="0" w:color="auto"/>
      </w:divBdr>
    </w:div>
    <w:div w:id="1650205835">
      <w:bodyDiv w:val="1"/>
      <w:marLeft w:val="0"/>
      <w:marRight w:val="0"/>
      <w:marTop w:val="0"/>
      <w:marBottom w:val="0"/>
      <w:divBdr>
        <w:top w:val="none" w:sz="0" w:space="0" w:color="auto"/>
        <w:left w:val="none" w:sz="0" w:space="0" w:color="auto"/>
        <w:bottom w:val="none" w:sz="0" w:space="0" w:color="auto"/>
        <w:right w:val="none" w:sz="0" w:space="0" w:color="auto"/>
      </w:divBdr>
      <w:divsChild>
        <w:div w:id="1085297682">
          <w:marLeft w:val="0"/>
          <w:marRight w:val="0"/>
          <w:marTop w:val="0"/>
          <w:marBottom w:val="0"/>
          <w:divBdr>
            <w:top w:val="none" w:sz="0" w:space="0" w:color="auto"/>
            <w:left w:val="none" w:sz="0" w:space="0" w:color="auto"/>
            <w:bottom w:val="none" w:sz="0" w:space="0" w:color="auto"/>
            <w:right w:val="none" w:sz="0" w:space="0" w:color="auto"/>
          </w:divBdr>
        </w:div>
      </w:divsChild>
    </w:div>
    <w:div w:id="1663771045">
      <w:bodyDiv w:val="1"/>
      <w:marLeft w:val="0"/>
      <w:marRight w:val="0"/>
      <w:marTop w:val="0"/>
      <w:marBottom w:val="0"/>
      <w:divBdr>
        <w:top w:val="none" w:sz="0" w:space="0" w:color="auto"/>
        <w:left w:val="none" w:sz="0" w:space="0" w:color="auto"/>
        <w:bottom w:val="none" w:sz="0" w:space="0" w:color="auto"/>
        <w:right w:val="none" w:sz="0" w:space="0" w:color="auto"/>
      </w:divBdr>
      <w:divsChild>
        <w:div w:id="1745489226">
          <w:marLeft w:val="0"/>
          <w:marRight w:val="0"/>
          <w:marTop w:val="0"/>
          <w:marBottom w:val="0"/>
          <w:divBdr>
            <w:top w:val="none" w:sz="0" w:space="0" w:color="auto"/>
            <w:left w:val="none" w:sz="0" w:space="0" w:color="auto"/>
            <w:bottom w:val="none" w:sz="0" w:space="0" w:color="auto"/>
            <w:right w:val="none" w:sz="0" w:space="0" w:color="auto"/>
          </w:divBdr>
        </w:div>
      </w:divsChild>
    </w:div>
    <w:div w:id="1665665943">
      <w:bodyDiv w:val="1"/>
      <w:marLeft w:val="0"/>
      <w:marRight w:val="0"/>
      <w:marTop w:val="0"/>
      <w:marBottom w:val="0"/>
      <w:divBdr>
        <w:top w:val="none" w:sz="0" w:space="0" w:color="auto"/>
        <w:left w:val="none" w:sz="0" w:space="0" w:color="auto"/>
        <w:bottom w:val="none" w:sz="0" w:space="0" w:color="auto"/>
        <w:right w:val="none" w:sz="0" w:space="0" w:color="auto"/>
      </w:divBdr>
    </w:div>
    <w:div w:id="1677220661">
      <w:bodyDiv w:val="1"/>
      <w:marLeft w:val="0"/>
      <w:marRight w:val="0"/>
      <w:marTop w:val="0"/>
      <w:marBottom w:val="0"/>
      <w:divBdr>
        <w:top w:val="none" w:sz="0" w:space="0" w:color="auto"/>
        <w:left w:val="none" w:sz="0" w:space="0" w:color="auto"/>
        <w:bottom w:val="none" w:sz="0" w:space="0" w:color="auto"/>
        <w:right w:val="none" w:sz="0" w:space="0" w:color="auto"/>
      </w:divBdr>
    </w:div>
    <w:div w:id="1699045379">
      <w:bodyDiv w:val="1"/>
      <w:marLeft w:val="0"/>
      <w:marRight w:val="0"/>
      <w:marTop w:val="0"/>
      <w:marBottom w:val="0"/>
      <w:divBdr>
        <w:top w:val="none" w:sz="0" w:space="0" w:color="auto"/>
        <w:left w:val="none" w:sz="0" w:space="0" w:color="auto"/>
        <w:bottom w:val="none" w:sz="0" w:space="0" w:color="auto"/>
        <w:right w:val="none" w:sz="0" w:space="0" w:color="auto"/>
      </w:divBdr>
    </w:div>
    <w:div w:id="1728604115">
      <w:bodyDiv w:val="1"/>
      <w:marLeft w:val="0"/>
      <w:marRight w:val="0"/>
      <w:marTop w:val="0"/>
      <w:marBottom w:val="0"/>
      <w:divBdr>
        <w:top w:val="none" w:sz="0" w:space="0" w:color="auto"/>
        <w:left w:val="none" w:sz="0" w:space="0" w:color="auto"/>
        <w:bottom w:val="none" w:sz="0" w:space="0" w:color="auto"/>
        <w:right w:val="none" w:sz="0" w:space="0" w:color="auto"/>
      </w:divBdr>
    </w:div>
    <w:div w:id="1769351381">
      <w:bodyDiv w:val="1"/>
      <w:marLeft w:val="0"/>
      <w:marRight w:val="0"/>
      <w:marTop w:val="0"/>
      <w:marBottom w:val="0"/>
      <w:divBdr>
        <w:top w:val="none" w:sz="0" w:space="0" w:color="auto"/>
        <w:left w:val="none" w:sz="0" w:space="0" w:color="auto"/>
        <w:bottom w:val="none" w:sz="0" w:space="0" w:color="auto"/>
        <w:right w:val="none" w:sz="0" w:space="0" w:color="auto"/>
      </w:divBdr>
    </w:div>
    <w:div w:id="1823959937">
      <w:bodyDiv w:val="1"/>
      <w:marLeft w:val="0"/>
      <w:marRight w:val="0"/>
      <w:marTop w:val="0"/>
      <w:marBottom w:val="0"/>
      <w:divBdr>
        <w:top w:val="none" w:sz="0" w:space="0" w:color="auto"/>
        <w:left w:val="none" w:sz="0" w:space="0" w:color="auto"/>
        <w:bottom w:val="none" w:sz="0" w:space="0" w:color="auto"/>
        <w:right w:val="none" w:sz="0" w:space="0" w:color="auto"/>
      </w:divBdr>
    </w:div>
    <w:div w:id="1851409957">
      <w:bodyDiv w:val="1"/>
      <w:marLeft w:val="0"/>
      <w:marRight w:val="0"/>
      <w:marTop w:val="0"/>
      <w:marBottom w:val="0"/>
      <w:divBdr>
        <w:top w:val="none" w:sz="0" w:space="0" w:color="auto"/>
        <w:left w:val="none" w:sz="0" w:space="0" w:color="auto"/>
        <w:bottom w:val="none" w:sz="0" w:space="0" w:color="auto"/>
        <w:right w:val="none" w:sz="0" w:space="0" w:color="auto"/>
      </w:divBdr>
    </w:div>
    <w:div w:id="1857496220">
      <w:bodyDiv w:val="1"/>
      <w:marLeft w:val="0"/>
      <w:marRight w:val="0"/>
      <w:marTop w:val="0"/>
      <w:marBottom w:val="0"/>
      <w:divBdr>
        <w:top w:val="none" w:sz="0" w:space="0" w:color="auto"/>
        <w:left w:val="none" w:sz="0" w:space="0" w:color="auto"/>
        <w:bottom w:val="none" w:sz="0" w:space="0" w:color="auto"/>
        <w:right w:val="none" w:sz="0" w:space="0" w:color="auto"/>
      </w:divBdr>
    </w:div>
    <w:div w:id="1858347661">
      <w:bodyDiv w:val="1"/>
      <w:marLeft w:val="0"/>
      <w:marRight w:val="0"/>
      <w:marTop w:val="0"/>
      <w:marBottom w:val="0"/>
      <w:divBdr>
        <w:top w:val="none" w:sz="0" w:space="0" w:color="auto"/>
        <w:left w:val="none" w:sz="0" w:space="0" w:color="auto"/>
        <w:bottom w:val="none" w:sz="0" w:space="0" w:color="auto"/>
        <w:right w:val="none" w:sz="0" w:space="0" w:color="auto"/>
      </w:divBdr>
    </w:div>
    <w:div w:id="1859810275">
      <w:bodyDiv w:val="1"/>
      <w:marLeft w:val="0"/>
      <w:marRight w:val="0"/>
      <w:marTop w:val="0"/>
      <w:marBottom w:val="0"/>
      <w:divBdr>
        <w:top w:val="none" w:sz="0" w:space="0" w:color="auto"/>
        <w:left w:val="none" w:sz="0" w:space="0" w:color="auto"/>
        <w:bottom w:val="none" w:sz="0" w:space="0" w:color="auto"/>
        <w:right w:val="none" w:sz="0" w:space="0" w:color="auto"/>
      </w:divBdr>
    </w:div>
    <w:div w:id="1870601349">
      <w:bodyDiv w:val="1"/>
      <w:marLeft w:val="0"/>
      <w:marRight w:val="0"/>
      <w:marTop w:val="0"/>
      <w:marBottom w:val="0"/>
      <w:divBdr>
        <w:top w:val="none" w:sz="0" w:space="0" w:color="auto"/>
        <w:left w:val="none" w:sz="0" w:space="0" w:color="auto"/>
        <w:bottom w:val="none" w:sz="0" w:space="0" w:color="auto"/>
        <w:right w:val="none" w:sz="0" w:space="0" w:color="auto"/>
      </w:divBdr>
    </w:div>
    <w:div w:id="1891307960">
      <w:bodyDiv w:val="1"/>
      <w:marLeft w:val="0"/>
      <w:marRight w:val="0"/>
      <w:marTop w:val="0"/>
      <w:marBottom w:val="0"/>
      <w:divBdr>
        <w:top w:val="none" w:sz="0" w:space="0" w:color="auto"/>
        <w:left w:val="none" w:sz="0" w:space="0" w:color="auto"/>
        <w:bottom w:val="none" w:sz="0" w:space="0" w:color="auto"/>
        <w:right w:val="none" w:sz="0" w:space="0" w:color="auto"/>
      </w:divBdr>
    </w:div>
    <w:div w:id="1906645955">
      <w:bodyDiv w:val="1"/>
      <w:marLeft w:val="0"/>
      <w:marRight w:val="0"/>
      <w:marTop w:val="0"/>
      <w:marBottom w:val="0"/>
      <w:divBdr>
        <w:top w:val="none" w:sz="0" w:space="0" w:color="auto"/>
        <w:left w:val="none" w:sz="0" w:space="0" w:color="auto"/>
        <w:bottom w:val="none" w:sz="0" w:space="0" w:color="auto"/>
        <w:right w:val="none" w:sz="0" w:space="0" w:color="auto"/>
      </w:divBdr>
    </w:div>
    <w:div w:id="1907448806">
      <w:bodyDiv w:val="1"/>
      <w:marLeft w:val="0"/>
      <w:marRight w:val="0"/>
      <w:marTop w:val="0"/>
      <w:marBottom w:val="0"/>
      <w:divBdr>
        <w:top w:val="none" w:sz="0" w:space="0" w:color="auto"/>
        <w:left w:val="none" w:sz="0" w:space="0" w:color="auto"/>
        <w:bottom w:val="none" w:sz="0" w:space="0" w:color="auto"/>
        <w:right w:val="none" w:sz="0" w:space="0" w:color="auto"/>
      </w:divBdr>
    </w:div>
    <w:div w:id="1923445240">
      <w:bodyDiv w:val="1"/>
      <w:marLeft w:val="0"/>
      <w:marRight w:val="0"/>
      <w:marTop w:val="0"/>
      <w:marBottom w:val="0"/>
      <w:divBdr>
        <w:top w:val="none" w:sz="0" w:space="0" w:color="auto"/>
        <w:left w:val="none" w:sz="0" w:space="0" w:color="auto"/>
        <w:bottom w:val="none" w:sz="0" w:space="0" w:color="auto"/>
        <w:right w:val="none" w:sz="0" w:space="0" w:color="auto"/>
      </w:divBdr>
    </w:div>
    <w:div w:id="1943486596">
      <w:bodyDiv w:val="1"/>
      <w:marLeft w:val="0"/>
      <w:marRight w:val="0"/>
      <w:marTop w:val="0"/>
      <w:marBottom w:val="0"/>
      <w:divBdr>
        <w:top w:val="none" w:sz="0" w:space="0" w:color="auto"/>
        <w:left w:val="none" w:sz="0" w:space="0" w:color="auto"/>
        <w:bottom w:val="none" w:sz="0" w:space="0" w:color="auto"/>
        <w:right w:val="none" w:sz="0" w:space="0" w:color="auto"/>
      </w:divBdr>
    </w:div>
    <w:div w:id="1944142019">
      <w:bodyDiv w:val="1"/>
      <w:marLeft w:val="0"/>
      <w:marRight w:val="0"/>
      <w:marTop w:val="0"/>
      <w:marBottom w:val="0"/>
      <w:divBdr>
        <w:top w:val="none" w:sz="0" w:space="0" w:color="auto"/>
        <w:left w:val="none" w:sz="0" w:space="0" w:color="auto"/>
        <w:bottom w:val="none" w:sz="0" w:space="0" w:color="auto"/>
        <w:right w:val="none" w:sz="0" w:space="0" w:color="auto"/>
      </w:divBdr>
    </w:div>
    <w:div w:id="1951545933">
      <w:bodyDiv w:val="1"/>
      <w:marLeft w:val="0"/>
      <w:marRight w:val="0"/>
      <w:marTop w:val="0"/>
      <w:marBottom w:val="0"/>
      <w:divBdr>
        <w:top w:val="none" w:sz="0" w:space="0" w:color="auto"/>
        <w:left w:val="none" w:sz="0" w:space="0" w:color="auto"/>
        <w:bottom w:val="none" w:sz="0" w:space="0" w:color="auto"/>
        <w:right w:val="none" w:sz="0" w:space="0" w:color="auto"/>
      </w:divBdr>
    </w:div>
    <w:div w:id="1954508690">
      <w:bodyDiv w:val="1"/>
      <w:marLeft w:val="0"/>
      <w:marRight w:val="0"/>
      <w:marTop w:val="0"/>
      <w:marBottom w:val="0"/>
      <w:divBdr>
        <w:top w:val="none" w:sz="0" w:space="0" w:color="auto"/>
        <w:left w:val="none" w:sz="0" w:space="0" w:color="auto"/>
        <w:bottom w:val="none" w:sz="0" w:space="0" w:color="auto"/>
        <w:right w:val="none" w:sz="0" w:space="0" w:color="auto"/>
      </w:divBdr>
    </w:div>
    <w:div w:id="1957910893">
      <w:bodyDiv w:val="1"/>
      <w:marLeft w:val="0"/>
      <w:marRight w:val="0"/>
      <w:marTop w:val="0"/>
      <w:marBottom w:val="0"/>
      <w:divBdr>
        <w:top w:val="none" w:sz="0" w:space="0" w:color="auto"/>
        <w:left w:val="none" w:sz="0" w:space="0" w:color="auto"/>
        <w:bottom w:val="none" w:sz="0" w:space="0" w:color="auto"/>
        <w:right w:val="none" w:sz="0" w:space="0" w:color="auto"/>
      </w:divBdr>
    </w:div>
    <w:div w:id="1962420767">
      <w:bodyDiv w:val="1"/>
      <w:marLeft w:val="0"/>
      <w:marRight w:val="0"/>
      <w:marTop w:val="0"/>
      <w:marBottom w:val="0"/>
      <w:divBdr>
        <w:top w:val="none" w:sz="0" w:space="0" w:color="auto"/>
        <w:left w:val="none" w:sz="0" w:space="0" w:color="auto"/>
        <w:bottom w:val="none" w:sz="0" w:space="0" w:color="auto"/>
        <w:right w:val="none" w:sz="0" w:space="0" w:color="auto"/>
      </w:divBdr>
    </w:div>
    <w:div w:id="1966619504">
      <w:bodyDiv w:val="1"/>
      <w:marLeft w:val="0"/>
      <w:marRight w:val="0"/>
      <w:marTop w:val="0"/>
      <w:marBottom w:val="0"/>
      <w:divBdr>
        <w:top w:val="none" w:sz="0" w:space="0" w:color="auto"/>
        <w:left w:val="none" w:sz="0" w:space="0" w:color="auto"/>
        <w:bottom w:val="none" w:sz="0" w:space="0" w:color="auto"/>
        <w:right w:val="none" w:sz="0" w:space="0" w:color="auto"/>
      </w:divBdr>
    </w:div>
    <w:div w:id="1967467028">
      <w:bodyDiv w:val="1"/>
      <w:marLeft w:val="0"/>
      <w:marRight w:val="0"/>
      <w:marTop w:val="0"/>
      <w:marBottom w:val="0"/>
      <w:divBdr>
        <w:top w:val="none" w:sz="0" w:space="0" w:color="auto"/>
        <w:left w:val="none" w:sz="0" w:space="0" w:color="auto"/>
        <w:bottom w:val="none" w:sz="0" w:space="0" w:color="auto"/>
        <w:right w:val="none" w:sz="0" w:space="0" w:color="auto"/>
      </w:divBdr>
    </w:div>
    <w:div w:id="1992520979">
      <w:bodyDiv w:val="1"/>
      <w:marLeft w:val="0"/>
      <w:marRight w:val="0"/>
      <w:marTop w:val="0"/>
      <w:marBottom w:val="0"/>
      <w:divBdr>
        <w:top w:val="none" w:sz="0" w:space="0" w:color="auto"/>
        <w:left w:val="none" w:sz="0" w:space="0" w:color="auto"/>
        <w:bottom w:val="none" w:sz="0" w:space="0" w:color="auto"/>
        <w:right w:val="none" w:sz="0" w:space="0" w:color="auto"/>
      </w:divBdr>
    </w:div>
    <w:div w:id="2003656482">
      <w:bodyDiv w:val="1"/>
      <w:marLeft w:val="0"/>
      <w:marRight w:val="0"/>
      <w:marTop w:val="0"/>
      <w:marBottom w:val="0"/>
      <w:divBdr>
        <w:top w:val="none" w:sz="0" w:space="0" w:color="auto"/>
        <w:left w:val="none" w:sz="0" w:space="0" w:color="auto"/>
        <w:bottom w:val="none" w:sz="0" w:space="0" w:color="auto"/>
        <w:right w:val="none" w:sz="0" w:space="0" w:color="auto"/>
      </w:divBdr>
    </w:div>
    <w:div w:id="2004356633">
      <w:bodyDiv w:val="1"/>
      <w:marLeft w:val="0"/>
      <w:marRight w:val="0"/>
      <w:marTop w:val="0"/>
      <w:marBottom w:val="0"/>
      <w:divBdr>
        <w:top w:val="none" w:sz="0" w:space="0" w:color="auto"/>
        <w:left w:val="none" w:sz="0" w:space="0" w:color="auto"/>
        <w:bottom w:val="none" w:sz="0" w:space="0" w:color="auto"/>
        <w:right w:val="none" w:sz="0" w:space="0" w:color="auto"/>
      </w:divBdr>
    </w:div>
    <w:div w:id="2013799952">
      <w:bodyDiv w:val="1"/>
      <w:marLeft w:val="0"/>
      <w:marRight w:val="0"/>
      <w:marTop w:val="0"/>
      <w:marBottom w:val="0"/>
      <w:divBdr>
        <w:top w:val="none" w:sz="0" w:space="0" w:color="auto"/>
        <w:left w:val="none" w:sz="0" w:space="0" w:color="auto"/>
        <w:bottom w:val="none" w:sz="0" w:space="0" w:color="auto"/>
        <w:right w:val="none" w:sz="0" w:space="0" w:color="auto"/>
      </w:divBdr>
    </w:div>
    <w:div w:id="2015721381">
      <w:bodyDiv w:val="1"/>
      <w:marLeft w:val="0"/>
      <w:marRight w:val="0"/>
      <w:marTop w:val="0"/>
      <w:marBottom w:val="0"/>
      <w:divBdr>
        <w:top w:val="none" w:sz="0" w:space="0" w:color="auto"/>
        <w:left w:val="none" w:sz="0" w:space="0" w:color="auto"/>
        <w:bottom w:val="none" w:sz="0" w:space="0" w:color="auto"/>
        <w:right w:val="none" w:sz="0" w:space="0" w:color="auto"/>
      </w:divBdr>
    </w:div>
    <w:div w:id="2022004439">
      <w:bodyDiv w:val="1"/>
      <w:marLeft w:val="0"/>
      <w:marRight w:val="0"/>
      <w:marTop w:val="0"/>
      <w:marBottom w:val="0"/>
      <w:divBdr>
        <w:top w:val="none" w:sz="0" w:space="0" w:color="auto"/>
        <w:left w:val="none" w:sz="0" w:space="0" w:color="auto"/>
        <w:bottom w:val="none" w:sz="0" w:space="0" w:color="auto"/>
        <w:right w:val="none" w:sz="0" w:space="0" w:color="auto"/>
      </w:divBdr>
    </w:div>
    <w:div w:id="2073235145">
      <w:bodyDiv w:val="1"/>
      <w:marLeft w:val="0"/>
      <w:marRight w:val="0"/>
      <w:marTop w:val="0"/>
      <w:marBottom w:val="0"/>
      <w:divBdr>
        <w:top w:val="none" w:sz="0" w:space="0" w:color="auto"/>
        <w:left w:val="none" w:sz="0" w:space="0" w:color="auto"/>
        <w:bottom w:val="none" w:sz="0" w:space="0" w:color="auto"/>
        <w:right w:val="none" w:sz="0" w:space="0" w:color="auto"/>
      </w:divBdr>
    </w:div>
    <w:div w:id="2077238312">
      <w:bodyDiv w:val="1"/>
      <w:marLeft w:val="0"/>
      <w:marRight w:val="0"/>
      <w:marTop w:val="0"/>
      <w:marBottom w:val="0"/>
      <w:divBdr>
        <w:top w:val="none" w:sz="0" w:space="0" w:color="auto"/>
        <w:left w:val="none" w:sz="0" w:space="0" w:color="auto"/>
        <w:bottom w:val="none" w:sz="0" w:space="0" w:color="auto"/>
        <w:right w:val="none" w:sz="0" w:space="0" w:color="auto"/>
      </w:divBdr>
    </w:div>
    <w:div w:id="2085295602">
      <w:bodyDiv w:val="1"/>
      <w:marLeft w:val="0"/>
      <w:marRight w:val="0"/>
      <w:marTop w:val="0"/>
      <w:marBottom w:val="0"/>
      <w:divBdr>
        <w:top w:val="none" w:sz="0" w:space="0" w:color="auto"/>
        <w:left w:val="none" w:sz="0" w:space="0" w:color="auto"/>
        <w:bottom w:val="none" w:sz="0" w:space="0" w:color="auto"/>
        <w:right w:val="none" w:sz="0" w:space="0" w:color="auto"/>
      </w:divBdr>
    </w:div>
    <w:div w:id="2129153192">
      <w:bodyDiv w:val="1"/>
      <w:marLeft w:val="0"/>
      <w:marRight w:val="0"/>
      <w:marTop w:val="0"/>
      <w:marBottom w:val="0"/>
      <w:divBdr>
        <w:top w:val="none" w:sz="0" w:space="0" w:color="auto"/>
        <w:left w:val="none" w:sz="0" w:space="0" w:color="auto"/>
        <w:bottom w:val="none" w:sz="0" w:space="0" w:color="auto"/>
        <w:right w:val="none" w:sz="0" w:space="0" w:color="auto"/>
      </w:divBdr>
    </w:div>
    <w:div w:id="2139182790">
      <w:bodyDiv w:val="1"/>
      <w:marLeft w:val="0"/>
      <w:marRight w:val="0"/>
      <w:marTop w:val="0"/>
      <w:marBottom w:val="0"/>
      <w:divBdr>
        <w:top w:val="none" w:sz="0" w:space="0" w:color="auto"/>
        <w:left w:val="none" w:sz="0" w:space="0" w:color="auto"/>
        <w:bottom w:val="none" w:sz="0" w:space="0" w:color="auto"/>
        <w:right w:val="none" w:sz="0" w:space="0" w:color="auto"/>
      </w:divBdr>
    </w:div>
    <w:div w:id="2141411591">
      <w:bodyDiv w:val="1"/>
      <w:marLeft w:val="0"/>
      <w:marRight w:val="0"/>
      <w:marTop w:val="0"/>
      <w:marBottom w:val="0"/>
      <w:divBdr>
        <w:top w:val="none" w:sz="0" w:space="0" w:color="auto"/>
        <w:left w:val="none" w:sz="0" w:space="0" w:color="auto"/>
        <w:bottom w:val="none" w:sz="0" w:space="0" w:color="auto"/>
        <w:right w:val="none" w:sz="0" w:space="0" w:color="auto"/>
      </w:divBdr>
    </w:div>
    <w:div w:id="2143034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46" Type="http://schemas.openxmlformats.org/officeDocument/2006/relationships/fontTable" Target="fontTable.xml"/><Relationship Id="rId47" Type="http://schemas.openxmlformats.org/officeDocument/2006/relationships/theme" Target="theme/theme1.xml"/><Relationship Id="rId20" Type="http://schemas.openxmlformats.org/officeDocument/2006/relationships/image" Target="media/image9.png"/><Relationship Id="rId21" Type="http://schemas.openxmlformats.org/officeDocument/2006/relationships/image" Target="media/image10.png"/><Relationship Id="rId22" Type="http://schemas.openxmlformats.org/officeDocument/2006/relationships/image" Target="media/image11.png"/><Relationship Id="rId23" Type="http://schemas.openxmlformats.org/officeDocument/2006/relationships/hyperlink" Target="http://t.co/VTzwqsErsP" TargetMode="External"/><Relationship Id="rId24" Type="http://schemas.openxmlformats.org/officeDocument/2006/relationships/hyperlink" Target="http://t.co/w7WntEXUx2" TargetMode="External"/><Relationship Id="rId25" Type="http://schemas.openxmlformats.org/officeDocument/2006/relationships/image" Target="media/image12.png"/><Relationship Id="rId26" Type="http://schemas.openxmlformats.org/officeDocument/2006/relationships/image" Target="media/image13.png"/><Relationship Id="rId27" Type="http://schemas.openxmlformats.org/officeDocument/2006/relationships/image" Target="media/image14.png"/><Relationship Id="rId28" Type="http://schemas.openxmlformats.org/officeDocument/2006/relationships/image" Target="media/image15.png"/><Relationship Id="rId29" Type="http://schemas.openxmlformats.org/officeDocument/2006/relationships/image" Target="media/image16.png"/><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numbering" Target="numbering.xml"/><Relationship Id="rId5" Type="http://schemas.openxmlformats.org/officeDocument/2006/relationships/styles" Target="styles.xml"/><Relationship Id="rId30" Type="http://schemas.openxmlformats.org/officeDocument/2006/relationships/image" Target="media/image17.png"/><Relationship Id="rId31" Type="http://schemas.openxmlformats.org/officeDocument/2006/relationships/image" Target="media/image18.png"/><Relationship Id="rId32" Type="http://schemas.openxmlformats.org/officeDocument/2006/relationships/image" Target="media/image19.png"/><Relationship Id="rId9" Type="http://schemas.openxmlformats.org/officeDocument/2006/relationships/endnotes" Target="endnotes.xml"/><Relationship Id="rId6" Type="http://schemas.openxmlformats.org/officeDocument/2006/relationships/settings" Target="settings.xml"/><Relationship Id="rId7" Type="http://schemas.openxmlformats.org/officeDocument/2006/relationships/webSettings" Target="webSettings.xml"/><Relationship Id="rId8" Type="http://schemas.openxmlformats.org/officeDocument/2006/relationships/footnotes" Target="footnotes.xml"/><Relationship Id="rId33" Type="http://schemas.openxmlformats.org/officeDocument/2006/relationships/image" Target="media/image20.png"/><Relationship Id="rId34" Type="http://schemas.openxmlformats.org/officeDocument/2006/relationships/image" Target="media/image21.png"/><Relationship Id="rId35" Type="http://schemas.openxmlformats.org/officeDocument/2006/relationships/image" Target="media/image22.png"/><Relationship Id="rId36" Type="http://schemas.openxmlformats.org/officeDocument/2006/relationships/image" Target="media/image23.png"/><Relationship Id="rId10" Type="http://schemas.openxmlformats.org/officeDocument/2006/relationships/hyperlink" Target="file://localhost/Users/tianyili/VT/Academic/Class2016Spring/CS-5604/assignments/project-CF/FinalSubmission/CollaborativeFilteringFinalReport.docx" TargetMode="External"/><Relationship Id="rId11" Type="http://schemas.openxmlformats.org/officeDocument/2006/relationships/image" Target="media/image1.png"/><Relationship Id="rId12" Type="http://schemas.openxmlformats.org/officeDocument/2006/relationships/image" Target="media/image2.png"/><Relationship Id="rId13" Type="http://schemas.openxmlformats.org/officeDocument/2006/relationships/image" Target="media/image3.png"/><Relationship Id="rId14" Type="http://schemas.openxmlformats.org/officeDocument/2006/relationships/image" Target="media/image4.png"/><Relationship Id="rId15" Type="http://schemas.openxmlformats.org/officeDocument/2006/relationships/image" Target="media/image5.png"/><Relationship Id="rId16" Type="http://schemas.openxmlformats.org/officeDocument/2006/relationships/image" Target="media/image6.png"/><Relationship Id="rId17" Type="http://schemas.openxmlformats.org/officeDocument/2006/relationships/image" Target="media/image7.png"/><Relationship Id="rId18" Type="http://schemas.openxmlformats.org/officeDocument/2006/relationships/image" Target="media/image8.png"/><Relationship Id="rId19" Type="http://schemas.openxmlformats.org/officeDocument/2006/relationships/hyperlink" Target="http://en.wikipedia.org/wiki/Tf%E2%80%93idf" TargetMode="External"/><Relationship Id="rId37" Type="http://schemas.openxmlformats.org/officeDocument/2006/relationships/image" Target="media/image24.png"/><Relationship Id="rId38" Type="http://schemas.openxmlformats.org/officeDocument/2006/relationships/image" Target="media/image25.png"/><Relationship Id="rId39" Type="http://schemas.openxmlformats.org/officeDocument/2006/relationships/image" Target="media/image26.png"/><Relationship Id="rId40" Type="http://schemas.openxmlformats.org/officeDocument/2006/relationships/hyperlink" Target="https://drive.google.com/open?id=0B1ivYOQz7rFlYndBZXF6TV8xcG8" TargetMode="External"/><Relationship Id="rId41" Type="http://schemas.openxmlformats.org/officeDocument/2006/relationships/hyperlink" Target="http://www.cin.ufpe.br/~idal/rs/Amazon-Recommendations.pdf" TargetMode="External"/><Relationship Id="rId42" Type="http://schemas.openxmlformats.org/officeDocument/2006/relationships/hyperlink" Target="http://spark.apache.org/docs/latest/quick-start.html" TargetMode="External"/><Relationship Id="rId43" Type="http://schemas.openxmlformats.org/officeDocument/2006/relationships/hyperlink" Target="https://goo.gl/64hFx3" TargetMode="External"/><Relationship Id="rId44" Type="http://schemas.openxmlformats.org/officeDocument/2006/relationships/hyperlink" Target="http://www.scala-sbt.org/index.html" TargetMode="External"/><Relationship Id="rId45"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ranav36\AppData\Roaming\Microsoft\Templates\Student%20report%20with%20cover%20photo.dotx" TargetMode="External"/></Relationships>
</file>

<file path=word/theme/theme1.xml><?xml version="1.0" encoding="utf-8"?>
<a:theme xmlns:a="http://schemas.openxmlformats.org/drawingml/2006/main" name="Student Report">
  <a:themeElements>
    <a:clrScheme name="Report">
      <a:dk1>
        <a:sysClr val="windowText" lastClr="000000"/>
      </a:dk1>
      <a:lt1>
        <a:sysClr val="window" lastClr="FFFFFF"/>
      </a:lt1>
      <a:dk2>
        <a:srgbClr val="4E5B6F"/>
      </a:dk2>
      <a:lt2>
        <a:srgbClr val="D6ECFF"/>
      </a:lt2>
      <a:accent1>
        <a:srgbClr val="00A0B8"/>
      </a:accent1>
      <a:accent2>
        <a:srgbClr val="EA157A"/>
      </a:accent2>
      <a:accent3>
        <a:srgbClr val="FEB80A"/>
      </a:accent3>
      <a:accent4>
        <a:srgbClr val="00ADDC"/>
      </a:accent4>
      <a:accent5>
        <a:srgbClr val="738AC8"/>
      </a:accent5>
      <a:accent6>
        <a:srgbClr val="1AB39F"/>
      </a:accent6>
      <a:hlink>
        <a:srgbClr val="EB8803"/>
      </a:hlink>
      <a:folHlink>
        <a:srgbClr val="5F7791"/>
      </a:folHlink>
    </a:clrScheme>
    <a:fontScheme name="Paper">
      <a:majorFont>
        <a:latin typeface="Constantia"/>
        <a:ea typeface=""/>
        <a:cs typeface=""/>
        <a:font script="Jpan" typeface="HG明朝E"/>
        <a:font script="Hang" typeface="궁서"/>
        <a:font script="Hans" typeface="华文新魏"/>
        <a:font script="Hant" typeface="標楷體"/>
        <a:font script="Arab" typeface="Times New Roman"/>
        <a:font script="Hebr" typeface="Times New Roman"/>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onstantia"/>
        <a:ea typeface=""/>
        <a:cs typeface=""/>
        <a:font script="Jpan" typeface="HG明朝E"/>
        <a:font script="Hang" typeface="궁서"/>
        <a:font script="Hans" typeface="华文新魏"/>
        <a:font script="Hant" typeface="標楷體"/>
        <a:font script="Arab" typeface="Times New Roman"/>
        <a:font script="Hebr" typeface="Times New Roman"/>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tx1"/>
        </a:solidFill>
        <a:ln>
          <a:noFill/>
        </a:ln>
        <a:effectLst/>
      </a:spPr>
      <a:bodyPr wrap="square" lIns="108000" tIns="0" bIns="0" rtlCol="0" anchor="ctr" anchorCtr="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FormTemplates xmlns="http://schemas.microsoft.com/sharepoint/v3/contenttype/forms">
  <Display>DocumentLibraryForm</Display>
  <Edit>AssetEditForm</Edit>
  <New>DocumentLibraryForm</New>
</FormTemplate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9A2E4E7-F428-410C-9577-E14748C19ADE}">
  <ds:schemaRefs>
    <ds:schemaRef ds:uri="http://schemas.microsoft.com/sharepoint/v3/contenttype/forms"/>
  </ds:schemaRefs>
</ds:datastoreItem>
</file>

<file path=customXml/itemProps3.xml><?xml version="1.0" encoding="utf-8"?>
<ds:datastoreItem xmlns:ds="http://schemas.openxmlformats.org/officeDocument/2006/customXml" ds:itemID="{8F4FAEA1-2953-8146-968D-D619E4BE8F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C:\Users\pranav36\AppData\Roaming\Microsoft\Templates\Student report with cover photo.dotx</Template>
  <TotalTime>218</TotalTime>
  <Pages>37</Pages>
  <Words>10019</Words>
  <Characters>57110</Characters>
  <Application>Microsoft Macintosh Word</Application>
  <DocSecurity>0</DocSecurity>
  <Lines>475</Lines>
  <Paragraphs>133</Paragraphs>
  <ScaleCrop>false</ScaleCrop>
  <HeadingPairs>
    <vt:vector size="2" baseType="variant">
      <vt:variant>
        <vt:lpstr>Title</vt:lpstr>
      </vt:variant>
      <vt:variant>
        <vt:i4>1</vt:i4>
      </vt:variant>
    </vt:vector>
  </HeadingPairs>
  <TitlesOfParts>
    <vt:vector size="1" baseType="lpstr">
      <vt:lpstr>Collaborative Filtering</vt:lpstr>
    </vt:vector>
  </TitlesOfParts>
  <Company/>
  <LinksUpToDate>false</LinksUpToDate>
  <CharactersWithSpaces>66996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Collaborative Filtering</dc:title>
  <dc:creator>pranav36</dc:creator>
  <cp:keywords/>
  <cp:lastModifiedBy> </cp:lastModifiedBy>
  <cp:revision>140</cp:revision>
  <cp:lastPrinted>2016-04-01T03:45:00Z</cp:lastPrinted>
  <dcterms:created xsi:type="dcterms:W3CDTF">2016-04-21T03:02:00Z</dcterms:created>
  <dcterms:modified xsi:type="dcterms:W3CDTF">2016-05-09T23:13:00Z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TC028350589991</vt:lpwstr>
  </property>
</Properties>
</file>