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B67BB0" w:rsidRDefault="00B67BB0" w14:paraId="13F012E2" w14:textId="77777777">
      <w:pPr>
        <w:rPr>
          <w:rFonts w:ascii="Acherus Grotesque Thin" w:hAnsi="Acherus Grotesque Thin"/>
        </w:rPr>
      </w:pPr>
    </w:p>
    <w:p w:rsidR="00B67BB0" w:rsidRDefault="00B67BB0" w14:paraId="7C11368C" w14:textId="77777777">
      <w:pPr>
        <w:rPr>
          <w:rFonts w:ascii="Acherus Grotesque Thin" w:hAnsi="Acherus Grotesque Thin"/>
        </w:rPr>
      </w:pPr>
    </w:p>
    <w:p w:rsidR="00B67BB0" w:rsidRDefault="00B67BB0" w14:paraId="3B669FE1" w14:textId="77777777">
      <w:pPr>
        <w:rPr>
          <w:rFonts w:ascii="Acherus Grotesque Thin" w:hAnsi="Acherus Grotesque Thin"/>
        </w:rPr>
      </w:pPr>
    </w:p>
    <w:p w:rsidR="5355143C" w:rsidP="5DA58E2E" w:rsidRDefault="5355143C" w14:paraId="3BE8F805" w14:textId="18B9CE73">
      <w:pPr>
        <w:pStyle w:val="Title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/>
        <w:jc w:val="left"/>
      </w:pPr>
      <w:r w:rsidR="5355143C">
        <w:rPr/>
        <w:t>GPSS Senate Meeting: Agenda</w:t>
      </w:r>
    </w:p>
    <w:p w:rsidRPr="009C6793" w:rsidR="00504CCD" w:rsidP="02AE2E14" w:rsidRDefault="00504CCD" w14:paraId="448772AE" w14:textId="238E6166">
      <w:pPr>
        <w:spacing w:before="0" w:beforeAutospacing="off" w:after="0" w:afterAutospacing="off"/>
        <w:jc w:val="left"/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</w:p>
    <w:p w:rsidRPr="009C6793" w:rsidR="00504CCD" w:rsidP="02AE2E14" w:rsidRDefault="00504CCD" w14:paraId="2A997A96" w14:textId="434178CD">
      <w:pPr>
        <w:spacing w:before="0" w:beforeAutospacing="off" w:after="0" w:afterAutospacing="off"/>
        <w:jc w:val="left"/>
      </w:pPr>
      <w:r w:rsidRPr="02AE2E14" w:rsidR="2A8FF019"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Meeting: </w:t>
      </w:r>
    </w:p>
    <w:p w:rsidRPr="009C6793" w:rsidR="00504CCD" w:rsidP="02AE2E14" w:rsidRDefault="00504CCD" w14:paraId="542DDE7C" w14:textId="53D60A81">
      <w:pPr>
        <w:spacing w:before="0" w:beforeAutospacing="off" w:after="0" w:afterAutospacing="off"/>
        <w:jc w:val="left"/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9-5-24 from 5:30pm - 7:00pm hybrid in the GLC MPR and over zoom </w:t>
      </w:r>
      <w:r>
        <w:br/>
      </w: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Open forum runs from 5:00pm - 5:30pm.</w:t>
      </w:r>
      <w:r>
        <w:br/>
      </w:r>
      <w:hyperlink r:id="R7f12c7b0cb134a5d">
        <w:r w:rsidRPr="02AE2E14" w:rsidR="2A8FF019">
          <w:rPr>
            <w:rStyle w:val="Hyperlink"/>
            <w:rFonts w:ascii="Aptos" w:hAnsi="Aptos" w:eastAsia="Aptos" w:cs="Aptos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4"/>
            <w:szCs w:val="24"/>
            <w:lang w:val="en-US"/>
          </w:rPr>
          <w:t>Zoom Link</w:t>
        </w:r>
      </w:hyperlink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 | </w:t>
      </w:r>
      <w:hyperlink r:id="Rbf27825197e44c31">
        <w:r w:rsidRPr="02AE2E14" w:rsidR="2A8FF019">
          <w:rPr>
            <w:rStyle w:val="Hyperlink"/>
            <w:rFonts w:ascii="Aptos" w:hAnsi="Aptos" w:eastAsia="Aptos" w:cs="Aptos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4"/>
            <w:szCs w:val="24"/>
            <w:lang w:val="en-US"/>
          </w:rPr>
          <w:t>Sign-In Link</w:t>
        </w:r>
      </w:hyperlink>
    </w:p>
    <w:p w:rsidRPr="009C6793" w:rsidR="00504CCD" w:rsidP="6B46AAF0" w:rsidRDefault="00504CCD" w14:paraId="27F0ECC1" w14:textId="2FD6B4A8">
      <w:pPr>
        <w:pStyle w:val="Normal"/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6B46AAF0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</w:t>
      </w:r>
    </w:p>
    <w:p w:rsidR="6B46AAF0" w:rsidP="3D7C8EDF" w:rsidRDefault="6B46AAF0" w14:paraId="061BA4DF" w14:textId="4B67F85D">
      <w:pPr>
        <w:pStyle w:val="Normal"/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</w:p>
    <w:p w:rsidRPr="009C6793" w:rsidR="00504CCD" w:rsidP="02AE2E14" w:rsidRDefault="00504CCD" w14:paraId="2275C317" w14:textId="1F61F1CE">
      <w:pPr>
        <w:spacing w:before="0" w:beforeAutospacing="off" w:after="0" w:afterAutospacing="off"/>
        <w:jc w:val="left"/>
      </w:pPr>
      <w:r w:rsidRPr="02AE2E14" w:rsidR="2A8FF019"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single"/>
          <w:lang w:val="en-US"/>
        </w:rPr>
        <w:t>Agenda:</w:t>
      </w:r>
    </w:p>
    <w:p w:rsidRPr="009C6793" w:rsidR="00504CCD" w:rsidP="02AE2E14" w:rsidRDefault="00504CCD" w14:paraId="111E1D7E" w14:textId="04DE8D1A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Opening Remarks and Senator sign-in</w:t>
      </w:r>
    </w:p>
    <w:p w:rsidRPr="009C6793" w:rsidR="00504CCD" w:rsidP="02AE2E14" w:rsidRDefault="00504CCD" w14:paraId="1A764E91" w14:textId="706F8ACA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General Notes</w:t>
      </w:r>
    </w:p>
    <w:p w:rsidRPr="009C6793" w:rsidR="00504CCD" w:rsidP="02AE2E14" w:rsidRDefault="00504CCD" w14:paraId="0229FF57" w14:textId="5FE46E42">
      <w:pPr>
        <w:pStyle w:val="ListParagraph"/>
        <w:numPr>
          <w:ilvl w:val="1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Orientation</w:t>
      </w:r>
    </w:p>
    <w:p w:rsidRPr="009C6793" w:rsidR="00504CCD" w:rsidP="02AE2E14" w:rsidRDefault="00504CCD" w14:paraId="4E961E0E" w14:textId="1309AEF9">
      <w:pPr>
        <w:pStyle w:val="ListParagraph"/>
        <w:numPr>
          <w:ilvl w:val="1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Roster</w:t>
      </w:r>
    </w:p>
    <w:p w:rsidRPr="009C6793" w:rsidR="00504CCD" w:rsidP="02AE2E14" w:rsidRDefault="00504CCD" w14:paraId="036002AD" w14:textId="382206E6">
      <w:pPr>
        <w:pStyle w:val="ListParagraph"/>
        <w:numPr>
          <w:ilvl w:val="1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Committee Assignments</w:t>
      </w:r>
    </w:p>
    <w:p w:rsidRPr="009C6793" w:rsidR="00504CCD" w:rsidP="02AE2E14" w:rsidRDefault="00504CCD" w14:paraId="7B359DF9" w14:textId="38EF5833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Reports</w:t>
      </w:r>
    </w:p>
    <w:p w:rsidRPr="009C6793" w:rsidR="00504CCD" w:rsidP="02AE2E14" w:rsidRDefault="00504CCD" w14:paraId="4C2664E8" w14:textId="3D7A3C10">
      <w:pPr>
        <w:pStyle w:val="ListParagraph"/>
        <w:numPr>
          <w:ilvl w:val="1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Exec Board Reports</w:t>
      </w:r>
    </w:p>
    <w:p w:rsidRPr="009C6793" w:rsidR="00504CCD" w:rsidP="02AE2E14" w:rsidRDefault="00504CCD" w14:paraId="5E3E35C1" w14:textId="45A5041F">
      <w:pPr>
        <w:pStyle w:val="ListParagraph"/>
        <w:numPr>
          <w:ilvl w:val="1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Commission/Committee Reports</w:t>
      </w:r>
    </w:p>
    <w:p w:rsidRPr="009C6793" w:rsidR="00504CCD" w:rsidP="02AE2E14" w:rsidRDefault="00504CCD" w14:paraId="3DB683F3" w14:textId="18FAABFD">
      <w:pPr>
        <w:pStyle w:val="ListParagraph"/>
        <w:numPr>
          <w:ilvl w:val="1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Ad hoc reports</w:t>
      </w:r>
    </w:p>
    <w:p w:rsidRPr="009C6793" w:rsidR="00504CCD" w:rsidP="02AE2E14" w:rsidRDefault="00504CCD" w14:paraId="024F078C" w14:textId="48AC234E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Old Business</w:t>
      </w:r>
    </w:p>
    <w:p w:rsidRPr="009C6793" w:rsidR="00504CCD" w:rsidP="02AE2E14" w:rsidRDefault="00504CCD" w14:paraId="05EF1D80" w14:textId="0B761D73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New Business</w:t>
      </w:r>
    </w:p>
    <w:p w:rsidRPr="009C6793" w:rsidR="00504CCD" w:rsidP="02AE2E14" w:rsidRDefault="00504CCD" w14:paraId="6EA936E9" w14:textId="57ABBF62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Closing Remarks</w:t>
      </w:r>
    </w:p>
    <w:p w:rsidRPr="009C6793" w:rsidR="00504CCD" w:rsidP="02AE2E14" w:rsidRDefault="00504CCD" w14:paraId="1535CBE8" w14:textId="6BEA8CE3">
      <w:pPr>
        <w:pStyle w:val="ListParagraph"/>
        <w:numPr>
          <w:ilvl w:val="1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Events, reminders, communication</w:t>
      </w:r>
    </w:p>
    <w:p w:rsidRPr="009C6793" w:rsidR="00504CCD" w:rsidRDefault="00504CCD" w14:paraId="7D6BA029" w14:textId="35A1D8F0">
      <w:pPr>
        <w:rPr>
          <w:rFonts w:ascii="Acherus Grotesque" w:hAnsi="Acherus Grotesque"/>
          <w:vertAlign w:val="subscript"/>
        </w:rPr>
      </w:pPr>
    </w:p>
    <w:sectPr w:rsidRPr="009C6793" w:rsidR="00504CCD" w:rsidSect="00A9168F">
      <w:footerReference w:type="default" r:id="rId7"/>
      <w:headerReference w:type="first" r:id="rId8"/>
      <w:footerReference w:type="first" r:id="rId9"/>
      <w:pgSz w:w="12240" w:h="15840" w:orient="portrait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B55D1D" w:rsidP="009D454C" w:rsidRDefault="00B55D1D" w14:paraId="2A307F4C" w14:textId="77777777">
      <w:r>
        <w:separator/>
      </w:r>
    </w:p>
  </w:endnote>
  <w:endnote w:type="continuationSeparator" w:id="0">
    <w:p w:rsidR="00B55D1D" w:rsidP="009D454C" w:rsidRDefault="00B55D1D" w14:paraId="3AA00FA6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rimson Text">
    <w:altName w:val="Calibri"/>
    <w:panose1 w:val="020B0604020202020204"/>
    <w:charset w:val="4D"/>
    <w:family w:val="auto"/>
    <w:pitch w:val="variable"/>
    <w:sig w:usb0="80000043" w:usb1="40000062" w:usb2="00000000" w:usb3="00000000" w:csb0="00000001" w:csb1="00000000"/>
  </w:font>
  <w:font w:name="Gineso Norm">
    <w:altName w:val="Calibri"/>
    <w:panose1 w:val="020B0604020202020204"/>
    <w:charset w:val="00"/>
    <w:family w:val="auto"/>
    <w:pitch w:val="variable"/>
    <w:sig w:usb0="A000002F" w:usb1="5000004B" w:usb2="00000000" w:usb3="00000000" w:csb0="00000193" w:csb1="00000000"/>
  </w:font>
  <w:font w:name="Acherus Grotesque">
    <w:altName w:val="Calibri"/>
    <w:panose1 w:val="020B0604020202020204"/>
    <w:charset w:val="4D"/>
    <w:family w:val="auto"/>
    <w:notTrueType/>
    <w:pitch w:val="variable"/>
    <w:sig w:usb0="A00000AF" w:usb1="4000205B" w:usb2="00000000" w:usb3="00000000" w:csb0="00000093" w:csb1="00000000"/>
  </w:font>
  <w:font w:name="Acherus Grotesque Thin">
    <w:altName w:val="Calibri"/>
    <w:panose1 w:val="020B0604020202020204"/>
    <w:charset w:val="00"/>
    <w:family w:val="auto"/>
    <w:pitch w:val="variable"/>
    <w:sig w:usb0="A00000AF" w:usb1="4000205B" w:usb2="00000000" w:usb3="00000000" w:csb0="00000093" w:csb1="00000000"/>
  </w:font>
  <w:font w:name="Gineso Cond">
    <w:altName w:val="Calibri"/>
    <w:panose1 w:val="020B0604020202020204"/>
    <w:charset w:val="4D"/>
    <w:family w:val="auto"/>
    <w:notTrueType/>
    <w:pitch w:val="variable"/>
    <w:sig w:usb0="A000002F" w:usb1="5000004B" w:usb2="00000000" w:usb3="00000000" w:csb0="00000193" w:csb1="00000000"/>
  </w:font>
  <w:font w:name="Acherus Grotesque UltraLight">
    <w:altName w:val="Calibri"/>
    <w:panose1 w:val="020B0604020202020204"/>
    <w:charset w:val="00"/>
    <w:family w:val="auto"/>
    <w:pitch w:val="variable"/>
    <w:sig w:usb0="A00000AF" w:usb1="4000205B" w:usb2="00000000" w:usb3="00000000" w:csb0="00000093" w:csb1="00000000"/>
  </w:font>
  <w:font w:name="Gineso Cond Demi">
    <w:altName w:val="Calibri"/>
    <w:panose1 w:val="020B0604020202020204"/>
    <w:charset w:val="4D"/>
    <w:family w:val="auto"/>
    <w:notTrueType/>
    <w:pitch w:val="variable"/>
    <w:sig w:usb0="A000002F" w:usb1="5000004B" w:usb2="00000000" w:usb3="00000000" w:csb0="000001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Pr="00EE2366" w:rsidR="009C6793" w:rsidP="00EE2366" w:rsidRDefault="0030166A" w14:paraId="6B2A0371" w14:textId="77777777">
    <w:pPr>
      <w:pStyle w:val="Footer"/>
      <w:jc w:val="center"/>
      <w:rPr>
        <w:rFonts w:ascii="Acherus Grotesque" w:hAnsi="Acherus Grotesque"/>
        <w:bCs/>
        <w:color w:val="7F7F7F" w:themeColor="text1" w:themeTint="80"/>
        <w:spacing w:val="30"/>
        <w:sz w:val="16"/>
        <w:szCs w:val="16"/>
      </w:rPr>
    </w:pPr>
    <w:r>
      <w:rPr>
        <w:rFonts w:ascii="Acherus Grotesque" w:hAnsi="Acherus Grotesque"/>
        <w:bCs/>
        <w:noProof/>
        <w:color w:val="7F7F7F" w:themeColor="text1" w:themeTint="80"/>
        <w:spacing w:val="30"/>
        <w:sz w:val="16"/>
        <w:szCs w:val="16"/>
      </w:rPr>
      <w:drawing>
        <wp:inline distT="0" distB="0" distL="0" distR="0" wp14:anchorId="34659C94" wp14:editId="3934A3CC">
          <wp:extent cx="5943600" cy="457200"/>
          <wp:effectExtent l="0" t="0" r="0" b="0"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letterhead_foot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3600" cy="45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="000A10DA" w:rsidRDefault="00504CCD" w14:paraId="2C168E65" w14:textId="77777777">
    <w:pPr>
      <w:pStyle w:val="Footer"/>
    </w:pPr>
    <w:r>
      <w:rPr>
        <w:noProof/>
      </w:rPr>
      <w:drawing>
        <wp:inline distT="0" distB="0" distL="0" distR="0" wp14:anchorId="3560BAD8" wp14:editId="5AECCA62">
          <wp:extent cx="5943600" cy="457200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etterhead_foot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3600" cy="45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B55D1D" w:rsidP="009D454C" w:rsidRDefault="00B55D1D" w14:paraId="6DA5CCEC" w14:textId="77777777">
      <w:r>
        <w:separator/>
      </w:r>
    </w:p>
  </w:footnote>
  <w:footnote w:type="continuationSeparator" w:id="0">
    <w:p w:rsidR="00B55D1D" w:rsidP="009D454C" w:rsidRDefault="00B55D1D" w14:paraId="5B9366C8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="00A9168F" w:rsidP="00A9168F" w:rsidRDefault="00A9168F" w14:paraId="47A46B66" w14:textId="77777777">
    <w:pPr>
      <w:pStyle w:val="Header"/>
    </w:pPr>
  </w:p>
  <w:tbl>
    <w:tblPr>
      <w:tblStyle w:val="TableGrid"/>
      <w:tblW w:w="0" w:type="auto"/>
      <w:tblLook w:val="04A0" w:firstRow="1" w:lastRow="0" w:firstColumn="1" w:lastColumn="0" w:noHBand="0" w:noVBand="1"/>
    </w:tblPr>
    <w:tblGrid>
      <w:gridCol w:w="3683"/>
      <w:gridCol w:w="2529"/>
      <w:gridCol w:w="3148"/>
    </w:tblGrid>
    <w:tr w:rsidR="00A9168F" w:rsidTr="00110467" w14:paraId="1D2C94CA" w14:textId="77777777">
      <w:tc>
        <w:tcPr>
          <w:tcW w:w="3683" w:type="dxa"/>
          <w:tcBorders>
            <w:top w:val="nil"/>
            <w:left w:val="nil"/>
            <w:bottom w:val="nil"/>
            <w:right w:val="nil"/>
          </w:tcBorders>
        </w:tcPr>
        <w:p w:rsidR="00A9168F" w:rsidP="00110467" w:rsidRDefault="00A9168F" w14:paraId="09B911B5" w14:textId="77777777">
          <w:pPr>
            <w:pStyle w:val="Header"/>
            <w:tabs>
              <w:tab w:val="clear" w:pos="4680"/>
              <w:tab w:val="clear" w:pos="9360"/>
              <w:tab w:val="right" w:pos="4459"/>
            </w:tabs>
          </w:pPr>
          <w:r>
            <w:rPr>
              <w:noProof/>
            </w:rPr>
            <w:drawing>
              <wp:inline distT="0" distB="0" distL="0" distR="0" wp14:anchorId="337C8E45" wp14:editId="4C6AB9A5">
                <wp:extent cx="1845380" cy="362373"/>
                <wp:effectExtent l="0" t="0" r="889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HorizontalStacked_CMYK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61787" cy="3655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tab/>
          </w:r>
        </w:p>
      </w:tc>
      <w:tc>
        <w:tcPr>
          <w:tcW w:w="2529" w:type="dxa"/>
          <w:tcBorders>
            <w:top w:val="nil"/>
            <w:left w:val="nil"/>
            <w:bottom w:val="nil"/>
            <w:right w:val="nil"/>
          </w:tcBorders>
        </w:tcPr>
        <w:p w:rsidRPr="00893C30" w:rsidR="00A9168F" w:rsidP="00110467" w:rsidRDefault="00A9168F" w14:paraId="1BE90494" w14:textId="77777777">
          <w:pPr>
            <w:pStyle w:val="Header"/>
            <w:rPr>
              <w:rFonts w:ascii="Gineso Cond Demi" w:hAnsi="Gineso Cond Demi"/>
              <w:b/>
              <w:bCs/>
              <w:sz w:val="20"/>
              <w:szCs w:val="20"/>
            </w:rPr>
          </w:pPr>
        </w:p>
      </w:tc>
      <w:tc>
        <w:tcPr>
          <w:tcW w:w="3148" w:type="dxa"/>
          <w:tcBorders>
            <w:top w:val="nil"/>
            <w:left w:val="nil"/>
            <w:bottom w:val="nil"/>
            <w:right w:val="nil"/>
          </w:tcBorders>
        </w:tcPr>
        <w:p w:rsidR="00A9168F" w:rsidP="00110467" w:rsidRDefault="00E05DB4" w14:paraId="5561619B" w14:textId="224C0C1C">
          <w:pPr>
            <w:pStyle w:val="Header"/>
            <w:rPr>
              <w:rFonts w:ascii="Gineso Cond Demi" w:hAnsi="Gineso Cond Demi"/>
              <w:b/>
              <w:bCs/>
              <w:sz w:val="20"/>
              <w:szCs w:val="20"/>
            </w:rPr>
          </w:pPr>
          <w:r>
            <w:rPr>
              <w:rFonts w:ascii="Gineso Cond Demi" w:hAnsi="Gineso Cond Demi"/>
              <w:b/>
              <w:bCs/>
              <w:sz w:val="20"/>
              <w:szCs w:val="20"/>
            </w:rPr>
            <w:t>Graduate and Professional Student Senate (GPSS)</w:t>
          </w:r>
        </w:p>
        <w:p w:rsidRPr="003605D6" w:rsidR="00A9168F" w:rsidP="00110467" w:rsidRDefault="00E05DB4" w14:paraId="13EA47DC" w14:textId="0C17AEBA">
          <w:pPr>
            <w:pStyle w:val="Header"/>
            <w:rPr>
              <w:rFonts w:ascii="Gineso Cond" w:hAnsi="Gineso Cond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>25 Graduate Life Center (0186)</w:t>
          </w:r>
        </w:p>
        <w:p w:rsidRPr="003605D6" w:rsidR="00A9168F" w:rsidP="00110467" w:rsidRDefault="00E05DB4" w14:paraId="1DD38084" w14:textId="15667377">
          <w:pPr>
            <w:pStyle w:val="Header"/>
            <w:rPr>
              <w:rFonts w:ascii="Gineso Cond" w:hAnsi="Gineso Cond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 xml:space="preserve">155 </w:t>
          </w:r>
          <w:proofErr w:type="spellStart"/>
          <w:r>
            <w:rPr>
              <w:rFonts w:ascii="Gineso Cond" w:hAnsi="Gineso Cond"/>
              <w:sz w:val="20"/>
              <w:szCs w:val="20"/>
            </w:rPr>
            <w:t>Otey</w:t>
          </w:r>
          <w:proofErr w:type="spellEnd"/>
          <w:r>
            <w:rPr>
              <w:rFonts w:ascii="Gineso Cond" w:hAnsi="Gineso Cond"/>
              <w:sz w:val="20"/>
              <w:szCs w:val="20"/>
            </w:rPr>
            <w:t xml:space="preserve"> Street</w:t>
          </w:r>
        </w:p>
        <w:p w:rsidRPr="003605D6" w:rsidR="00A9168F" w:rsidP="00110467" w:rsidRDefault="00A9168F" w14:paraId="55F60744" w14:textId="77777777">
          <w:pPr>
            <w:pStyle w:val="Header"/>
            <w:rPr>
              <w:rFonts w:ascii="Gineso Cond" w:hAnsi="Gineso Cond"/>
              <w:sz w:val="20"/>
              <w:szCs w:val="20"/>
            </w:rPr>
          </w:pPr>
          <w:r w:rsidRPr="003605D6">
            <w:rPr>
              <w:rFonts w:ascii="Gineso Cond" w:hAnsi="Gineso Cond"/>
              <w:sz w:val="20"/>
              <w:szCs w:val="20"/>
            </w:rPr>
            <w:t>Blacksburg, Virginia 24061</w:t>
          </w:r>
        </w:p>
        <w:p w:rsidRPr="003605D6" w:rsidR="00A9168F" w:rsidP="00110467" w:rsidRDefault="00E05DB4" w14:paraId="5A81A833" w14:textId="051EE18A">
          <w:pPr>
            <w:pStyle w:val="Header"/>
            <w:rPr>
              <w:rFonts w:ascii="Gineso Cond" w:hAnsi="Gineso Cond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 xml:space="preserve">Email: </w:t>
          </w:r>
          <w:hyperlink w:history="1" r:id="rId2">
            <w:r w:rsidRPr="00E05DB4">
              <w:rPr>
                <w:rStyle w:val="Hyperlink"/>
                <w:rFonts w:ascii="Gineso Cond" w:hAnsi="Gineso Cond"/>
                <w:sz w:val="20"/>
                <w:szCs w:val="20"/>
              </w:rPr>
              <w:t>gpss@vt.edu</w:t>
            </w:r>
          </w:hyperlink>
        </w:p>
        <w:p w:rsidRPr="00893C30" w:rsidR="00A9168F" w:rsidP="00110467" w:rsidRDefault="00E05DB4" w14:paraId="3B1E86F7" w14:textId="391FDA37">
          <w:pPr>
            <w:pStyle w:val="Header"/>
            <w:rPr>
              <w:rFonts w:ascii="Gineso Norm" w:hAnsi="Gineso Norm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 xml:space="preserve">Website: </w:t>
          </w:r>
          <w:hyperlink w:history="1" r:id="rId3">
            <w:r w:rsidRPr="00E05DB4">
              <w:rPr>
                <w:rStyle w:val="Hyperlink"/>
                <w:rFonts w:ascii="Gineso Cond" w:hAnsi="Gineso Cond"/>
                <w:sz w:val="20"/>
                <w:szCs w:val="20"/>
              </w:rPr>
              <w:t>gpss.</w:t>
            </w:r>
            <w:r w:rsidRPr="00E05DB4" w:rsidR="00A9168F">
              <w:rPr>
                <w:rStyle w:val="Hyperlink"/>
                <w:rFonts w:ascii="Gineso Cond" w:hAnsi="Gineso Cond"/>
                <w:sz w:val="20"/>
                <w:szCs w:val="20"/>
              </w:rPr>
              <w:t>vt.edu</w:t>
            </w:r>
          </w:hyperlink>
        </w:p>
      </w:tc>
    </w:tr>
  </w:tbl>
  <w:p w:rsidR="000A10DA" w:rsidRDefault="000A10DA" w14:paraId="5254C1CE" w14:textId="77777777">
    <w:pPr>
      <w:pStyle w:val="Header"/>
    </w:pPr>
  </w:p>
</w:hdr>
</file>

<file path=word/numbering.xml><?xml version="1.0" encoding="utf-8"?>
<w:numbering xmlns:w="http://schemas.openxmlformats.org/wordprocessingml/2006/main">
  <w:abstractNum xmlns:w="http://schemas.openxmlformats.org/wordprocessingml/2006/main" w:abstractNumId="2">
    <w:nsid w:val="167d060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">
    <w:nsid w:val="569cd6b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trackRevisions w:val="false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DB4"/>
    <w:rsid w:val="00015B37"/>
    <w:rsid w:val="000345C1"/>
    <w:rsid w:val="000A10DA"/>
    <w:rsid w:val="000A1F4F"/>
    <w:rsid w:val="000E3DC5"/>
    <w:rsid w:val="0014569E"/>
    <w:rsid w:val="00170615"/>
    <w:rsid w:val="001A6A82"/>
    <w:rsid w:val="00204A26"/>
    <w:rsid w:val="002373F4"/>
    <w:rsid w:val="0028767B"/>
    <w:rsid w:val="0030166A"/>
    <w:rsid w:val="003605D6"/>
    <w:rsid w:val="00360B90"/>
    <w:rsid w:val="00412575"/>
    <w:rsid w:val="00455381"/>
    <w:rsid w:val="00464691"/>
    <w:rsid w:val="004A1C82"/>
    <w:rsid w:val="00504CCD"/>
    <w:rsid w:val="00541F0B"/>
    <w:rsid w:val="005C5980"/>
    <w:rsid w:val="005E34BD"/>
    <w:rsid w:val="005F1072"/>
    <w:rsid w:val="006677AC"/>
    <w:rsid w:val="006B3761"/>
    <w:rsid w:val="00710835"/>
    <w:rsid w:val="007D5AC6"/>
    <w:rsid w:val="00800156"/>
    <w:rsid w:val="008018F2"/>
    <w:rsid w:val="00893C30"/>
    <w:rsid w:val="008D6094"/>
    <w:rsid w:val="008D7169"/>
    <w:rsid w:val="009C6793"/>
    <w:rsid w:val="009D454C"/>
    <w:rsid w:val="009E5923"/>
    <w:rsid w:val="00A654C7"/>
    <w:rsid w:val="00A9168F"/>
    <w:rsid w:val="00AA74BB"/>
    <w:rsid w:val="00B55D1D"/>
    <w:rsid w:val="00B61435"/>
    <w:rsid w:val="00B67BB0"/>
    <w:rsid w:val="00C411BE"/>
    <w:rsid w:val="00CE0D36"/>
    <w:rsid w:val="00E05DB4"/>
    <w:rsid w:val="00E81EF5"/>
    <w:rsid w:val="00EC4F27"/>
    <w:rsid w:val="00EE2366"/>
    <w:rsid w:val="00EF43EC"/>
    <w:rsid w:val="00F019C4"/>
    <w:rsid w:val="00F9339D"/>
    <w:rsid w:val="02AE2E14"/>
    <w:rsid w:val="20A7E378"/>
    <w:rsid w:val="28B6FEE8"/>
    <w:rsid w:val="2A8FF019"/>
    <w:rsid w:val="3D7C8EDF"/>
    <w:rsid w:val="5355143C"/>
    <w:rsid w:val="5DA58E2E"/>
    <w:rsid w:val="6B46A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55321CA"/>
  <w14:defaultImageDpi w14:val="32767"/>
  <w15:chartTrackingRefBased/>
  <w15:docId w15:val="{54F45B0D-485B-EE46-B0FC-ABEE4D6519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styleId="Normal" w:default="1">
    <w:name w:val="Normal"/>
    <w:qFormat/>
    <w:rsid w:val="00F9339D"/>
    <w:rPr>
      <w:rFonts w:ascii="Crimson Text" w:hAnsi="Crimson Text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8D6094"/>
    <w:pPr>
      <w:keepNext/>
      <w:keepLines/>
      <w:spacing w:before="240"/>
      <w:outlineLvl w:val="0"/>
    </w:pPr>
    <w:rPr>
      <w:rFonts w:ascii="Gineso Norm" w:hAnsi="Gineso Norm" w:eastAsiaTheme="majorEastAsia" w:cstheme="majorBidi"/>
      <w:b/>
      <w:bCs/>
      <w:i/>
      <w:iCs/>
      <w:color w:val="000000" w:themeColor="text1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204A26"/>
    <w:pPr>
      <w:keepNext/>
      <w:keepLines/>
      <w:spacing w:before="40"/>
      <w:outlineLvl w:val="1"/>
    </w:pPr>
    <w:rPr>
      <w:rFonts w:ascii="Gineso Norm" w:hAnsi="Gineso Norm" w:eastAsiaTheme="majorEastAsia" w:cstheme="majorBidi"/>
      <w:b/>
      <w:bCs/>
      <w:color w:val="000000" w:themeColor="text1"/>
      <w:sz w:val="26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710835"/>
    <w:pPr>
      <w:keepNext/>
      <w:keepLines/>
      <w:spacing w:before="40"/>
      <w:outlineLvl w:val="2"/>
    </w:pPr>
    <w:rPr>
      <w:rFonts w:ascii="Gineso Norm" w:hAnsi="Gineso Norm" w:eastAsiaTheme="majorEastAsia" w:cstheme="majorBidi"/>
      <w:color w:val="000000" w:themeColor="text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454C"/>
    <w:pPr>
      <w:tabs>
        <w:tab w:val="center" w:pos="4680"/>
        <w:tab w:val="right" w:pos="9360"/>
      </w:tabs>
    </w:pPr>
  </w:style>
  <w:style w:type="character" w:styleId="HeaderChar" w:customStyle="1">
    <w:name w:val="Header Char"/>
    <w:basedOn w:val="DefaultParagraphFont"/>
    <w:link w:val="Header"/>
    <w:uiPriority w:val="99"/>
    <w:rsid w:val="009D454C"/>
  </w:style>
  <w:style w:type="paragraph" w:styleId="Footer">
    <w:name w:val="footer"/>
    <w:basedOn w:val="Normal"/>
    <w:link w:val="FooterChar"/>
    <w:uiPriority w:val="99"/>
    <w:unhideWhenUsed/>
    <w:rsid w:val="009D454C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009D454C"/>
  </w:style>
  <w:style w:type="table" w:styleId="TableGrid">
    <w:name w:val="Table Grid"/>
    <w:basedOn w:val="TableNormal"/>
    <w:uiPriority w:val="39"/>
    <w:rsid w:val="00893C3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eading1Char" w:customStyle="1">
    <w:name w:val="Heading 1 Char"/>
    <w:basedOn w:val="DefaultParagraphFont"/>
    <w:link w:val="Heading1"/>
    <w:uiPriority w:val="9"/>
    <w:rsid w:val="008D6094"/>
    <w:rPr>
      <w:rFonts w:ascii="Gineso Norm" w:hAnsi="Gineso Norm" w:eastAsiaTheme="majorEastAsia" w:cstheme="majorBidi"/>
      <w:b/>
      <w:bCs/>
      <w:i/>
      <w:iCs/>
      <w:color w:val="000000" w:themeColor="text1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"/>
    <w:rsid w:val="00204A26"/>
    <w:rPr>
      <w:rFonts w:ascii="Gineso Norm" w:hAnsi="Gineso Norm" w:eastAsiaTheme="majorEastAsia" w:cstheme="majorBidi"/>
      <w:b/>
      <w:bCs/>
      <w:color w:val="000000" w:themeColor="text1"/>
      <w:sz w:val="26"/>
      <w:szCs w:val="26"/>
    </w:rPr>
  </w:style>
  <w:style w:type="character" w:styleId="Heading3Char" w:customStyle="1">
    <w:name w:val="Heading 3 Char"/>
    <w:basedOn w:val="DefaultParagraphFont"/>
    <w:link w:val="Heading3"/>
    <w:uiPriority w:val="9"/>
    <w:rsid w:val="00710835"/>
    <w:rPr>
      <w:rFonts w:ascii="Gineso Norm" w:hAnsi="Gineso Norm" w:eastAsiaTheme="majorEastAsia" w:cstheme="majorBidi"/>
      <w:color w:val="000000" w:themeColor="text1"/>
    </w:rPr>
  </w:style>
  <w:style w:type="paragraph" w:styleId="Title">
    <w:name w:val="Title"/>
    <w:basedOn w:val="Normal"/>
    <w:next w:val="Normal"/>
    <w:link w:val="TitleChar"/>
    <w:autoRedefine/>
    <w:uiPriority w:val="10"/>
    <w:qFormat/>
    <w:rsid w:val="000A1F4F"/>
    <w:pPr>
      <w:contextualSpacing/>
    </w:pPr>
    <w:rPr>
      <w:rFonts w:ascii="Acherus Grotesque" w:hAnsi="Acherus Grotesque" w:eastAsia="Times New Roman" w:cstheme="majorBidi"/>
      <w:color w:val="941651"/>
      <w:spacing w:val="-10"/>
      <w:kern w:val="28"/>
      <w:sz w:val="56"/>
      <w:szCs w:val="56"/>
      <w:shd w:val="clear" w:color="auto" w:fill="FFFFFF"/>
    </w:rPr>
  </w:style>
  <w:style w:type="character" w:styleId="TitleChar" w:customStyle="1">
    <w:name w:val="Title Char"/>
    <w:basedOn w:val="DefaultParagraphFont"/>
    <w:link w:val="Title"/>
    <w:uiPriority w:val="10"/>
    <w:rsid w:val="000A1F4F"/>
    <w:rPr>
      <w:rFonts w:ascii="Acherus Grotesque" w:hAnsi="Acherus Grotesque" w:eastAsia="Times New Roman" w:cstheme="majorBidi"/>
      <w:color w:val="941651"/>
      <w:spacing w:val="-10"/>
      <w:kern w:val="28"/>
      <w:sz w:val="56"/>
      <w:szCs w:val="56"/>
    </w:rPr>
  </w:style>
  <w:style w:type="paragraph" w:styleId="NormalWeb">
    <w:name w:val="Normal (Web)"/>
    <w:basedOn w:val="Normal"/>
    <w:uiPriority w:val="99"/>
    <w:semiHidden/>
    <w:unhideWhenUsed/>
    <w:rsid w:val="00F9339D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E05DB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E05DB4"/>
    <w:rPr>
      <w:color w:val="605E5C"/>
      <w:shd w:val="clear" w:color="auto" w:fill="E1DFDD"/>
    </w:rPr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1781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5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1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customXml" Target="../customXml/item3.xml" Id="rId13" /><Relationship Type="http://schemas.openxmlformats.org/officeDocument/2006/relationships/settings" Target="settings.xml" Id="rId3" /><Relationship Type="http://schemas.openxmlformats.org/officeDocument/2006/relationships/footer" Target="footer1.xml" Id="rId7" /><Relationship Type="http://schemas.openxmlformats.org/officeDocument/2006/relationships/customXml" Target="../customXml/item2.xml" Id="rId12" /><Relationship Type="http://schemas.openxmlformats.org/officeDocument/2006/relationships/styles" Target="styles.xml" Id="rId2" /><Relationship Type="http://schemas.openxmlformats.org/officeDocument/2006/relationships/customXml" Target="../customXml/item1.xml" Id="rId1" /><Relationship Type="http://schemas.openxmlformats.org/officeDocument/2006/relationships/endnotes" Target="endnotes.xml" Id="rId6" /><Relationship Type="http://schemas.openxmlformats.org/officeDocument/2006/relationships/theme" Target="theme/theme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Relationship Type="http://schemas.openxmlformats.org/officeDocument/2006/relationships/customXml" Target="../customXml/item4.xml" Id="rId14" /><Relationship Type="http://schemas.openxmlformats.org/officeDocument/2006/relationships/hyperlink" Target="https://nam04.safelinks.protection.outlook.com/?url=https%3A%2F%2Fvirginiatech.zoom.us%2Fmeeting%2Fregister%2FtZ0oduGprj8oHdZKaxJ6rzXPYMSniOv8w7vL&amp;data=05%7C02%7Cqmurphy%40vt.edu%7C8e5bb63ab938470db02f08dccc2cb990%7C6095688410ad40fa863d4f32c1e3a37a%7C0%7C0%7C638609739704840146%7CUnknown%7CTWFpbGZsb3d8eyJWIjoiMC4wLjAwMDAiLCJQIjoiV2luMzIiLCJBTiI6Ik1haWwiLCJXVCI6Mn0%3D%7C0%7C%7C%7C&amp;sdata=bloACJZFbBgppr90QMbm6Ixb4%2FuxkHRidwSUHe8NFTo%3D&amp;reserved=0" TargetMode="External" Id="R7f12c7b0cb134a5d" /><Relationship Type="http://schemas.openxmlformats.org/officeDocument/2006/relationships/hyperlink" Target="https://forms.office.com/r/1UZYzjRmAa%E2%80%8B" TargetMode="External" Id="Rbf27825197e44c31" /><Relationship Type="http://schemas.openxmlformats.org/officeDocument/2006/relationships/numbering" Target="numbering.xml" Id="R31ff5e3ed9c047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gpss.vt.edu/" TargetMode="External"/><Relationship Id="rId2" Type="http://schemas.openxmlformats.org/officeDocument/2006/relationships/hyperlink" Target="mailto:gpss@vt.edu" TargetMode="External"/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ronniemondal/Downloads/Microsoft-Word-letterhead-templates-macOS/Color-Template-with-custom-font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B09C7337EC1A4B8524EA0B7FD29069" ma:contentTypeVersion="0" ma:contentTypeDescription="Create a new document." ma:contentTypeScope="" ma:versionID="6d2c81be84b58356599374a85c317a2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E2D5BA9-13A2-864E-A9D3-D1ACECFD95B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72FB47-F16E-4635-AB52-591A496610D5}"/>
</file>

<file path=customXml/itemProps3.xml><?xml version="1.0" encoding="utf-8"?>
<ds:datastoreItem xmlns:ds="http://schemas.openxmlformats.org/officeDocument/2006/customXml" ds:itemID="{4190D1EF-F566-491E-8A64-6880E69789F2}"/>
</file>

<file path=customXml/itemProps4.xml><?xml version="1.0" encoding="utf-8"?>
<ds:datastoreItem xmlns:ds="http://schemas.openxmlformats.org/officeDocument/2006/customXml" ds:itemID="{64330106-34E5-4C44-86A4-55EC547E47A0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Color-Template-with-custom-fonts.dotx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Ronnie Mondal</dc:creator>
  <cp:keywords/>
  <dc:description/>
  <cp:lastModifiedBy>Murphy, Quiyana</cp:lastModifiedBy>
  <cp:revision>5</cp:revision>
  <cp:lastPrinted>2017-10-25T01:25:00Z</cp:lastPrinted>
  <dcterms:created xsi:type="dcterms:W3CDTF">2024-08-31T17:19:00Z</dcterms:created>
  <dcterms:modified xsi:type="dcterms:W3CDTF">2025-02-01T17:33:56Z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0x010100A0B09C7337EC1A4B8524EA0B7FD29069</vt:lpwstr>
  </property>
  <property fmtid="{D5CDD505-2E9C-101B-9397-08002B2CF9AE}" pid="3" name="MediaServiceImageTags">
    <vt:lpwstr/>
  </property>
</Properties>
</file>