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tasks.xml" ContentType="application/vnd.ms-office.documenttasks+xml"/>
  <Override PartName="/word/header2.xml" ContentType="application/vnd.openxmlformats-officedocument.wordprocessingml.head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5355143C" w:rsidP="0B6F42B0" w:rsidRDefault="5355143C" w14:paraId="25C44450" w14:textId="363E0224">
      <w:pPr>
        <w:pStyle w:val="Title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0" w:right="0"/>
        <w:jc w:val="center"/>
      </w:pPr>
      <w:r w:rsidR="5355143C">
        <w:rPr/>
        <w:t>GPSS Senate Meeting</w:t>
      </w:r>
      <w:r w:rsidR="7089A820">
        <w:rPr/>
        <w:t xml:space="preserve"> </w:t>
      </w:r>
      <w:r w:rsidR="230FA49C">
        <w:rPr/>
        <w:t>Minutes</w:t>
      </w:r>
      <w:r w:rsidR="5355143C">
        <w:rPr/>
        <w:t xml:space="preserve">: </w:t>
      </w:r>
    </w:p>
    <w:p w:rsidR="5355143C" w:rsidP="0B6F42B0" w:rsidRDefault="5355143C" w14:paraId="105C39A8" w14:textId="46849AA6">
      <w:pPr>
        <w:pStyle w:val="Title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/>
        <w:jc w:val="center"/>
      </w:pPr>
      <w:r w:rsidR="2F412E15">
        <w:rPr/>
        <w:t xml:space="preserve">November </w:t>
      </w:r>
      <w:r w:rsidR="6385E8AB">
        <w:rPr/>
        <w:t>1</w:t>
      </w:r>
      <w:r w:rsidR="5F496CB3">
        <w:rPr/>
        <w:t>4</w:t>
      </w:r>
      <w:r w:rsidR="2D07BF77">
        <w:rPr/>
        <w:t>, 2024</w:t>
      </w:r>
    </w:p>
    <w:p w:rsidRPr="009C6793" w:rsidR="00504CCD" w:rsidP="4FCE092B" w:rsidRDefault="00504CCD" w14:paraId="448772AE" w14:textId="238E6166">
      <w:pPr>
        <w:spacing w:before="0" w:beforeAutospacing="off" w:after="0" w:afterAutospacing="off"/>
        <w:jc w:val="left"/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</w:p>
    <w:p w:rsidRPr="009C6793" w:rsidR="00504CCD" w:rsidP="4FCE092B" w:rsidRDefault="00504CCD" w14:paraId="733E5F7E" w14:textId="493037D4">
      <w:pPr>
        <w:spacing w:before="240" w:beforeAutospacing="off" w:after="240" w:afterAutospacing="off" w:line="240" w:lineRule="auto"/>
        <w:jc w:val="left"/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</w:pPr>
      <w:r w:rsidRPr="4FCE092B" w:rsidR="0A6A6B7B"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  <w:t>Meeting: 11-14-24 from 5:30pm - 7:00pm hybrid in the GLC MPR and over zoom. Open forum runs from 5:00pm - 5:30pm.</w:t>
      </w:r>
    </w:p>
    <w:p w:rsidRPr="009C6793" w:rsidR="00504CCD" w:rsidP="4FCE092B" w:rsidRDefault="00504CCD" w14:paraId="37E48538" w14:textId="2B4B1A68">
      <w:pPr>
        <w:spacing w:before="0" w:beforeAutospacing="off" w:after="0" w:afterAutospacing="off" w:line="240" w:lineRule="auto"/>
        <w:jc w:val="left"/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</w:pPr>
      <w:r w:rsidRPr="4FCE092B" w:rsidR="0A6A6B7B">
        <w:rPr>
          <w:rFonts w:ascii="Helvetica" w:hAnsi="Helvetica" w:eastAsia="Helvetica" w:cs="Helvetica"/>
          <w:b w:val="1"/>
          <w:bCs w:val="1"/>
          <w:noProof w:val="0"/>
          <w:color w:val="000000" w:themeColor="text1" w:themeTint="FF" w:themeShade="FF"/>
          <w:sz w:val="24"/>
          <w:szCs w:val="24"/>
          <w:lang w:val="en-US"/>
        </w:rPr>
        <w:t>In attendance:</w:t>
      </w:r>
    </w:p>
    <w:p w:rsidRPr="009C6793" w:rsidR="00504CCD" w:rsidP="4FCE092B" w:rsidRDefault="00504CCD" w14:paraId="1801A85E" w14:textId="7AC5F211">
      <w:pPr>
        <w:spacing w:before="240" w:beforeAutospacing="off" w:after="240" w:afterAutospacing="off" w:line="240" w:lineRule="auto"/>
        <w:jc w:val="left"/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</w:pPr>
      <w:r w:rsidRPr="4FCE092B" w:rsidR="0A6A6B7B"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  <w:t>President | Ronnie Mondal</w:t>
      </w:r>
    </w:p>
    <w:p w:rsidRPr="009C6793" w:rsidR="00504CCD" w:rsidP="4FCE092B" w:rsidRDefault="00504CCD" w14:paraId="32D4AE23" w14:textId="080745CC">
      <w:pPr>
        <w:spacing w:before="240" w:beforeAutospacing="off" w:after="240" w:afterAutospacing="off" w:line="240" w:lineRule="auto"/>
        <w:jc w:val="left"/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</w:pPr>
      <w:r w:rsidRPr="4FCE092B" w:rsidR="0A6A6B7B"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  <w:t>Vice President | Ranald Adams</w:t>
      </w:r>
    </w:p>
    <w:p w:rsidRPr="009C6793" w:rsidR="00504CCD" w:rsidP="4FCE092B" w:rsidRDefault="00504CCD" w14:paraId="55F0685B" w14:textId="2804FB6E">
      <w:pPr>
        <w:spacing w:before="240" w:beforeAutospacing="off" w:after="240" w:afterAutospacing="off" w:line="240" w:lineRule="auto"/>
        <w:jc w:val="left"/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</w:pPr>
      <w:r w:rsidRPr="4FCE092B" w:rsidR="0A6A6B7B"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  <w:t>Attendees: 42</w:t>
      </w:r>
    </w:p>
    <w:p w:rsidRPr="009C6793" w:rsidR="00504CCD" w:rsidP="4FCE092B" w:rsidRDefault="00504CCD" w14:paraId="62FFB9AE" w14:textId="3E9E9F58">
      <w:pPr>
        <w:spacing w:before="240" w:beforeAutospacing="off" w:after="240" w:afterAutospacing="off" w:line="240" w:lineRule="auto"/>
        <w:jc w:val="left"/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</w:pPr>
      <w:r w:rsidRPr="4FCE092B" w:rsidR="0A6A6B7B"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  <w:t>Senators: 24</w:t>
      </w:r>
    </w:p>
    <w:p w:rsidRPr="009C6793" w:rsidR="00504CCD" w:rsidP="4FCE092B" w:rsidRDefault="00504CCD" w14:paraId="611DC6B5" w14:textId="42073D26">
      <w:pPr>
        <w:spacing w:before="240" w:beforeAutospacing="off" w:after="240" w:afterAutospacing="off" w:line="240" w:lineRule="auto"/>
        <w:jc w:val="left"/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</w:pPr>
      <w:r w:rsidRPr="4FCE092B" w:rsidR="0A6A6B7B">
        <w:rPr>
          <w:rFonts w:ascii="Helvetica" w:hAnsi="Helvetica" w:eastAsia="Helvetica" w:cs="Helvetica"/>
          <w:noProof w:val="0"/>
          <w:color w:val="000000" w:themeColor="text1" w:themeTint="FF" w:themeShade="FF"/>
          <w:sz w:val="24"/>
          <w:szCs w:val="24"/>
          <w:lang w:val="en-US"/>
        </w:rPr>
        <w:t>Quorum reached: No</w:t>
      </w:r>
    </w:p>
    <w:p w:rsidRPr="009C6793" w:rsidR="00504CCD" w:rsidP="4FCE092B" w:rsidRDefault="00504CCD" w14:paraId="27F0ECC1" w14:textId="0076DF42">
      <w:pPr>
        <w:pStyle w:val="Normal"/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</w:p>
    <w:p w:rsidRPr="009C6793" w:rsidR="00504CCD" w:rsidP="4FCE092B" w:rsidRDefault="00504CCD" w14:paraId="2275C317" w14:textId="5B61B3AB">
      <w:pPr>
        <w:spacing w:before="0" w:beforeAutospacing="off" w:after="0" w:afterAutospacing="off"/>
        <w:jc w:val="left"/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single"/>
          <w:lang w:val="en-US"/>
        </w:rPr>
      </w:pPr>
      <w:r w:rsidRPr="4FCE092B" w:rsidR="5DB68865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single"/>
          <w:lang w:val="en-US"/>
        </w:rPr>
        <w:t>Minutes</w:t>
      </w:r>
      <w:r w:rsidRPr="4FCE092B" w:rsidR="2A8FF019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single"/>
          <w:lang w:val="en-US"/>
        </w:rPr>
        <w:t>:</w:t>
      </w:r>
    </w:p>
    <w:p w:rsidRPr="009C6793" w:rsidR="00504CCD" w:rsidP="4FCE092B" w:rsidRDefault="00504CCD" w14:paraId="111E1D7E" w14:textId="04DE8D1A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Opening Remarks and Senator sign-in</w:t>
      </w:r>
    </w:p>
    <w:p w:rsidRPr="009C6793" w:rsidR="00504CCD" w:rsidP="4FCE092B" w:rsidRDefault="00504CCD" w14:paraId="7B359DF9" w14:textId="38EF583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Reports</w:t>
      </w:r>
    </w:p>
    <w:p w:rsidRPr="009C6793" w:rsidR="00504CCD" w:rsidP="4FCE092B" w:rsidRDefault="00504CCD" w14:paraId="4C2664E8" w14:textId="3D7A3C10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Exec Board Reports</w:t>
      </w:r>
    </w:p>
    <w:p w:rsidR="7E71395B" w:rsidP="4FCE092B" w:rsidRDefault="7E71395B" w14:paraId="798425B5" w14:textId="419B522E">
      <w:pPr>
        <w:pStyle w:val="ListParagraph"/>
        <w:numPr>
          <w:ilvl w:val="2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7E71395B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Director of Advocacy</w:t>
      </w:r>
    </w:p>
    <w:p w:rsidR="42A1F87D" w:rsidP="4FCE092B" w:rsidRDefault="42A1F87D" w14:paraId="18AAE1DE" w14:textId="5A0C319A">
      <w:pPr>
        <w:pStyle w:val="ListParagraph"/>
        <w:numPr>
          <w:ilvl w:val="3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42A1F87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Data collection phase for the </w:t>
      </w:r>
      <w:r w:rsidRPr="4FCE092B" w:rsidR="42A1F87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Assistantship</w:t>
      </w:r>
      <w:r w:rsidRPr="4FCE092B" w:rsidR="42A1F87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Project – </w:t>
      </w:r>
      <w:r w:rsidRPr="4FCE092B" w:rsidR="42A1F87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ong</w:t>
      </w:r>
      <w:r w:rsidRPr="4FCE092B" w:rsidR="42A1F87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oing until December 2025</w:t>
      </w:r>
    </w:p>
    <w:p w:rsidR="42A1F87D" w:rsidP="4FCE092B" w:rsidRDefault="42A1F87D" w14:paraId="40582D44" w14:textId="65E3F8D7">
      <w:pPr>
        <w:pStyle w:val="ListParagraph"/>
        <w:numPr>
          <w:ilvl w:val="3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42A1F87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Potential advocacy session for graduate students –1</w:t>
      </w:r>
      <w:r w:rsidRPr="4FCE092B" w:rsidR="42A1F87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vertAlign w:val="superscript"/>
          <w:lang w:val="en-US"/>
        </w:rPr>
        <w:t>st</w:t>
      </w:r>
      <w:r w:rsidRPr="4FCE092B" w:rsidR="42A1F87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week of December</w:t>
      </w:r>
    </w:p>
    <w:p w:rsidR="42A1F87D" w:rsidP="4FCE092B" w:rsidRDefault="42A1F87D" w14:paraId="0350D380" w14:textId="7D2FC980">
      <w:pPr>
        <w:pStyle w:val="ListParagraph"/>
        <w:numPr>
          <w:ilvl w:val="3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42A1F87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Exploring a potential idea for a satirical magazine for graduate students</w:t>
      </w:r>
    </w:p>
    <w:p w:rsidR="7E71395B" w:rsidP="4FCE092B" w:rsidRDefault="7E71395B" w14:paraId="794AFE49" w14:textId="12B2EAB8">
      <w:pPr>
        <w:pStyle w:val="ListParagraph"/>
        <w:numPr>
          <w:ilvl w:val="2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7E71395B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Director</w:t>
      </w:r>
      <w:r w:rsidRPr="4FCE092B" w:rsidR="7E71395B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of Finance</w:t>
      </w:r>
    </w:p>
    <w:p w:rsidR="1C281736" w:rsidP="4FCE092B" w:rsidRDefault="1C281736" w14:paraId="6A9359F7" w14:textId="190819D4">
      <w:pPr>
        <w:pStyle w:val="ListParagraph"/>
        <w:numPr>
          <w:ilvl w:val="3"/>
          <w:numId w:val="2"/>
        </w:numPr>
        <w:suppressLineNumbers w:val="0"/>
        <w:bidi w:val="0"/>
        <w:spacing w:before="0" w:beforeAutospacing="off" w:after="0" w:afterAutospacing="off" w:line="259" w:lineRule="auto"/>
        <w:ind w:left="2880" w:right="0" w:hanging="36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1C281736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See slides for current finance status.</w:t>
      </w:r>
    </w:p>
    <w:p w:rsidR="1B49CC95" w:rsidP="4FCE092B" w:rsidRDefault="1B49CC95" w14:paraId="30F2C9C1" w14:textId="48A76877">
      <w:pPr>
        <w:pStyle w:val="ListParagraph"/>
        <w:numPr>
          <w:ilvl w:val="3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1B49CC9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Email Doug and Brian if you have ideas about events that can take place with GSBB reallocated funds</w:t>
      </w:r>
    </w:p>
    <w:p w:rsidR="1B49CC95" w:rsidP="4FCE092B" w:rsidRDefault="1B49CC95" w14:paraId="62E1D608" w14:textId="158D8C78">
      <w:pPr>
        <w:pStyle w:val="ListParagraph"/>
        <w:numPr>
          <w:ilvl w:val="3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1B49CC9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Submit things for GSBB before December 1</w:t>
      </w:r>
      <w:r w:rsidRPr="4FCE092B" w:rsidR="1B49CC9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vertAlign w:val="superscript"/>
          <w:lang w:val="en-US"/>
        </w:rPr>
        <w:t>st</w:t>
      </w:r>
      <w:r w:rsidRPr="4FCE092B" w:rsidR="1B49CC9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for events</w:t>
      </w:r>
    </w:p>
    <w:p w:rsidR="7E71395B" w:rsidP="4FCE092B" w:rsidRDefault="7E71395B" w14:paraId="4FAB94A3" w14:textId="691B174E">
      <w:pPr>
        <w:pStyle w:val="ListParagraph"/>
        <w:numPr>
          <w:ilvl w:val="2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7E71395B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Director of Programs</w:t>
      </w:r>
    </w:p>
    <w:p w:rsidR="3D63C6B4" w:rsidP="4FCE092B" w:rsidRDefault="3D63C6B4" w14:paraId="22D775D9" w14:textId="152FB211">
      <w:pPr>
        <w:pStyle w:val="ListParagraph"/>
        <w:numPr>
          <w:ilvl w:val="3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Winter 2025 TFP</w:t>
      </w:r>
    </w:p>
    <w:p w:rsidR="3D63C6B4" w:rsidP="4FCE092B" w:rsidRDefault="3D63C6B4" w14:paraId="3206B1FD" w14:textId="587334E0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1B956877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</w:t>
      </w: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losed on November 4th – 82 applications</w:t>
      </w:r>
    </w:p>
    <w:p w:rsidR="3D63C6B4" w:rsidP="4FCE092B" w:rsidRDefault="3D63C6B4" w14:paraId="278600B4" w14:textId="313504DA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Reviews are in progress</w:t>
      </w:r>
    </w:p>
    <w:p w:rsidR="3D63C6B4" w:rsidP="4FCE092B" w:rsidRDefault="3D63C6B4" w14:paraId="71BB0393" w14:textId="6D1CED60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Decisions will be made by December 1</w:t>
      </w: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vertAlign w:val="superscript"/>
          <w:lang w:val="en-US"/>
        </w:rPr>
        <w:t>st</w:t>
      </w:r>
    </w:p>
    <w:p w:rsidR="3D63C6B4" w:rsidP="4FCE092B" w:rsidRDefault="3D63C6B4" w14:paraId="47323CE7" w14:textId="17EEE29C">
      <w:pPr>
        <w:pStyle w:val="ListParagraph"/>
        <w:numPr>
          <w:ilvl w:val="3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Spring 2025 GRDP </w:t>
      </w:r>
    </w:p>
    <w:p w:rsidR="3D63C6B4" w:rsidP="4FCE092B" w:rsidRDefault="3D63C6B4" w14:paraId="2325AADF" w14:textId="07860EC9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3B9AB9A7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</w:t>
      </w: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pens November 18</w:t>
      </w: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vertAlign w:val="superscript"/>
          <w:lang w:val="en-US"/>
        </w:rPr>
        <w:t>th</w:t>
      </w: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</w:p>
    <w:p w:rsidR="3D63C6B4" w:rsidP="4FCE092B" w:rsidRDefault="3D63C6B4" w14:paraId="1CDAFE66" w14:textId="631E559B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Closes January 6</w:t>
      </w: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vertAlign w:val="superscript"/>
          <w:lang w:val="en-US"/>
        </w:rPr>
        <w:t>th</w:t>
      </w:r>
    </w:p>
    <w:p w:rsidR="3D63C6B4" w:rsidP="4FCE092B" w:rsidRDefault="3D63C6B4" w14:paraId="21E9B2E9" w14:textId="3245E28B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In need of reviewers for Spring 2025 GRDP – if interested, fill out this form </w:t>
      </w:r>
      <w:hyperlink r:id="R13d50b124f984bf6">
        <w:r w:rsidRPr="4FCE092B" w:rsidR="3D63C6B4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97A7"/>
            <w:sz w:val="24"/>
            <w:szCs w:val="24"/>
            <w:u w:val="single"/>
            <w:lang w:val="en-US"/>
          </w:rPr>
          <w:t>https://forms.office.com/Pages/ResponsePage.aspx?id=hGiVYK0Q-</w:t>
        </w:r>
      </w:hyperlink>
      <w:hyperlink r:id="R17995063d4dd4d8a">
        <w:r w:rsidRPr="4FCE092B" w:rsidR="3D63C6B4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97A7"/>
            <w:sz w:val="24"/>
            <w:szCs w:val="24"/>
            <w:u w:val="single"/>
            <w:lang w:val="en-US"/>
          </w:rPr>
          <w:t>kCGPU8yweOjeqI0_MNCpRNGsmooGXbKsw9UMklTNTZDNjJBVFBJM0VFUVJTVldGSks4My4u</w:t>
        </w:r>
      </w:hyperlink>
    </w:p>
    <w:p w:rsidR="3D63C6B4" w:rsidP="4FCE092B" w:rsidRDefault="3D63C6B4" w14:paraId="48A66FA1" w14:textId="5F66E16B">
      <w:pPr>
        <w:pStyle w:val="ListParagraph"/>
        <w:numPr>
          <w:ilvl w:val="3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4"/>
          <w:szCs w:val="24"/>
          <w:u w:val="none"/>
          <w:lang w:val="en-US"/>
        </w:rPr>
      </w:pPr>
      <w:r w:rsidRPr="4FCE092B" w:rsidR="3D63C6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Cap and Gown loan program applications close November 18th</w:t>
      </w:r>
    </w:p>
    <w:p w:rsidR="7E71395B" w:rsidP="4FCE092B" w:rsidRDefault="7E71395B" w14:paraId="788C74A3" w14:textId="10555F47">
      <w:pPr>
        <w:pStyle w:val="ListParagraph"/>
        <w:numPr>
          <w:ilvl w:val="2"/>
          <w:numId w:val="2"/>
        </w:numPr>
        <w:spacing w:before="0" w:beforeAutospacing="off" w:after="0" w:afterAutospacing="off" w:line="14" w:lineRule="auto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7E71395B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Director of Events</w:t>
      </w:r>
    </w:p>
    <w:p w:rsidR="531802A8" w:rsidP="4FCE092B" w:rsidRDefault="531802A8" w14:paraId="65550400" w14:textId="48F2AAF9">
      <w:pPr>
        <w:pStyle w:val="ListParagraph"/>
        <w:numPr>
          <w:ilvl w:val="3"/>
          <w:numId w:val="2"/>
        </w:numPr>
        <w:spacing w:before="0" w:beforeAutospacing="off" w:after="0" w:afterAutospacing="off" w:line="14" w:lineRule="auto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Committee and </w:t>
      </w: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Commission</w:t>
      </w: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Members Meeting</w:t>
      </w:r>
    </w:p>
    <w:p w:rsidR="531802A8" w:rsidP="4FCE092B" w:rsidRDefault="531802A8" w14:paraId="135069F6" w14:textId="6CFA13F2">
      <w:pPr>
        <w:pStyle w:val="ListParagraph"/>
        <w:numPr>
          <w:ilvl w:val="3"/>
          <w:numId w:val="2"/>
        </w:numPr>
        <w:spacing w:before="0" w:beforeAutospacing="off" w:after="0" w:afterAutospacing="off" w:line="14" w:lineRule="auto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GPSS End of Semester Social: </w:t>
      </w:r>
    </w:p>
    <w:p w:rsidR="531802A8" w:rsidP="4FCE092B" w:rsidRDefault="531802A8" w14:paraId="74700BA7" w14:textId="40F656BF">
      <w:pPr>
        <w:pStyle w:val="ListParagraph"/>
        <w:numPr>
          <w:ilvl w:val="4"/>
          <w:numId w:val="2"/>
        </w:numPr>
        <w:spacing w:before="0" w:beforeAutospacing="off" w:after="0" w:afterAutospacing="off" w:line="14" w:lineRule="auto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December </w:t>
      </w:r>
      <w:r w:rsidRPr="4FCE092B" w:rsidR="1F11703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8</w:t>
      </w: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vertAlign w:val="superscript"/>
          <w:lang w:val="en-US"/>
        </w:rPr>
        <w:t>th</w:t>
      </w: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  <w:r w:rsidRPr="4FCE092B" w:rsidR="310DE72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4</w:t>
      </w: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:30-</w:t>
      </w:r>
      <w:r w:rsidRPr="4FCE092B" w:rsidR="3CB39EB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6</w:t>
      </w: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pm</w:t>
      </w:r>
    </w:p>
    <w:p w:rsidR="531802A8" w:rsidP="4FCE092B" w:rsidRDefault="531802A8" w14:paraId="75D410DC" w14:textId="333838F2">
      <w:pPr>
        <w:pStyle w:val="ListParagraph"/>
        <w:numPr>
          <w:ilvl w:val="4"/>
          <w:numId w:val="2"/>
        </w:numPr>
        <w:spacing w:before="0" w:beforeAutospacing="off" w:after="0" w:afterAutospacing="off" w:line="14" w:lineRule="auto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Location: GLC Graduate Student Lounge (across from GLC auditorium)</w:t>
      </w:r>
    </w:p>
    <w:p w:rsidR="531802A8" w:rsidP="4FCE092B" w:rsidRDefault="531802A8" w14:paraId="76373264" w14:textId="119C69A0">
      <w:pPr>
        <w:pStyle w:val="ListParagraph"/>
        <w:numPr>
          <w:ilvl w:val="4"/>
          <w:numId w:val="2"/>
        </w:numPr>
        <w:spacing w:before="0" w:beforeAutospacing="off" w:after="0" w:afterAutospacing="off" w:line="14" w:lineRule="auto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Dinner Provided </w:t>
      </w:r>
    </w:p>
    <w:p w:rsidR="531802A8" w:rsidP="4FCE092B" w:rsidRDefault="531802A8" w14:paraId="499B4D2C" w14:textId="119D3C77">
      <w:pPr>
        <w:pStyle w:val="ListParagraph"/>
        <w:numPr>
          <w:ilvl w:val="4"/>
          <w:numId w:val="2"/>
        </w:numPr>
        <w:spacing w:before="0" w:beforeAutospacing="off" w:after="0" w:afterAutospacing="off" w:line="14" w:lineRule="auto"/>
        <w:jc w:val="left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auto"/>
          <w:sz w:val="24"/>
          <w:szCs w:val="24"/>
          <w:u w:val="none"/>
          <w:lang w:val="en-US"/>
        </w:rPr>
        <w:t>RSVP:</w:t>
      </w: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  <w:hyperlink r:id="R169321d3dc4b4e69">
        <w:r w:rsidRPr="4FCE092B" w:rsidR="6B7C2FE7">
          <w:rPr>
            <w:rStyle w:val="Hyperlink"/>
            <w:rFonts w:ascii="Aptos" w:hAnsi="Aptos" w:eastAsia="Aptos" w:cs="Aptos"/>
            <w:noProof w:val="0"/>
            <w:sz w:val="24"/>
            <w:szCs w:val="24"/>
            <w:lang w:val="en-US"/>
          </w:rPr>
          <w:t>https://forms.office.com/r/MenhnBkpbN</w:t>
        </w:r>
      </w:hyperlink>
    </w:p>
    <w:p w:rsidR="531802A8" w:rsidP="4FCE092B" w:rsidRDefault="531802A8" w14:paraId="0400A3E6" w14:textId="43CBFFF7">
      <w:pPr>
        <w:pStyle w:val="ListParagraph"/>
        <w:numPr>
          <w:ilvl w:val="3"/>
          <w:numId w:val="2"/>
        </w:numPr>
        <w:spacing w:before="0" w:beforeAutospacing="off" w:after="0" w:afterAutospacing="off" w:line="14" w:lineRule="auto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Photos from recent Events: </w:t>
      </w:r>
    </w:p>
    <w:p w:rsidR="531802A8" w:rsidP="4FCE092B" w:rsidRDefault="531802A8" w14:paraId="4FB45660" w14:textId="31F1A59C">
      <w:pPr>
        <w:pStyle w:val="ListParagraph"/>
        <w:numPr>
          <w:ilvl w:val="4"/>
          <w:numId w:val="2"/>
        </w:numPr>
        <w:spacing w:before="0" w:beforeAutospacing="off" w:after="0" w:afterAutospacing="off" w:line="14" w:lineRule="auto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Halloween Movie Night (10/31/24)</w:t>
      </w:r>
    </w:p>
    <w:p w:rsidR="531802A8" w:rsidP="4FCE092B" w:rsidRDefault="531802A8" w14:paraId="7D842241" w14:textId="5749EF61">
      <w:pPr>
        <w:pStyle w:val="ListParagraph"/>
        <w:numPr>
          <w:ilvl w:val="4"/>
          <w:numId w:val="2"/>
        </w:numPr>
        <w:spacing w:before="0" w:beforeAutospacing="off" w:after="0" w:afterAutospacing="off" w:line="14" w:lineRule="auto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Little Hokie Hand Me Down (11/12-11/13)</w:t>
      </w:r>
    </w:p>
    <w:p w:rsidR="531802A8" w:rsidP="4FCE092B" w:rsidRDefault="531802A8" w14:paraId="78F41779" w14:textId="6E60FF3C">
      <w:pPr>
        <w:pStyle w:val="ListParagraph"/>
        <w:numPr>
          <w:ilvl w:val="4"/>
          <w:numId w:val="2"/>
        </w:numPr>
        <w:spacing w:before="0" w:beforeAutospacing="off" w:after="0" w:afterAutospacing="off" w:line="14" w:lineRule="auto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531802A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Tacos with the Dean (11/11)</w:t>
      </w:r>
    </w:p>
    <w:p w:rsidRPr="009C6793" w:rsidR="00504CCD" w:rsidP="4FCE092B" w:rsidRDefault="00504CCD" w14:paraId="5E3E35C1" w14:textId="45A5041F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Commission/Committee Reports</w:t>
      </w:r>
    </w:p>
    <w:p w:rsidR="79F68764" w:rsidP="4FCE092B" w:rsidRDefault="79F68764" w14:paraId="59DD8ECC" w14:textId="63DD2634">
      <w:pPr>
        <w:pStyle w:val="ListParagraph"/>
        <w:numPr>
          <w:ilvl w:val="2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79F6876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External Committees and Commissions: </w:t>
      </w:r>
    </w:p>
    <w:p w:rsidR="79F68764" w:rsidP="4FCE092B" w:rsidRDefault="79F68764" w14:paraId="36321198" w14:textId="74BFF294">
      <w:pPr>
        <w:pStyle w:val="ListParagraph"/>
        <w:numPr>
          <w:ilvl w:val="3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noProof w:val="0"/>
          <w:sz w:val="24"/>
          <w:szCs w:val="24"/>
          <w:lang w:val="en-US"/>
        </w:rPr>
      </w:pPr>
      <w:r w:rsidRPr="4FCE092B" w:rsidR="79F6876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From Noor Tasnim</w:t>
      </w:r>
      <w:r w:rsidRPr="4FCE092B" w:rsidR="79F6876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(</w:t>
      </w:r>
      <w:r w:rsidRPr="4FCE092B" w:rsidR="2BC4062A">
        <w:rPr>
          <w:rFonts w:ascii="Aptos" w:hAnsi="Aptos" w:eastAsia="Aptos" w:cs="Aptos"/>
          <w:b w:val="0"/>
          <w:bCs w:val="0"/>
          <w:i w:val="0"/>
          <w:iCs w:val="0"/>
          <w:noProof w:val="0"/>
          <w:sz w:val="24"/>
          <w:szCs w:val="24"/>
          <w:lang w:val="en-US"/>
        </w:rPr>
        <w:t>Commission on Undergraduate Studies and Policies)</w:t>
      </w:r>
    </w:p>
    <w:p w:rsidR="2BC4062A" w:rsidP="4FCE092B" w:rsidRDefault="2BC4062A" w14:paraId="1710E353" w14:textId="1043444A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2BC4062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Discussed a conversation from F</w:t>
      </w:r>
      <w:r w:rsidRPr="4FCE092B" w:rsidR="79F6876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aculty Senate working on resolution </w:t>
      </w:r>
      <w:r w:rsidRPr="4FCE092B" w:rsidR="58EF628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for</w:t>
      </w:r>
      <w:r w:rsidRPr="4FCE092B" w:rsidR="79F6876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  <w:r w:rsidRPr="4FCE092B" w:rsidR="17278A1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repercussions </w:t>
      </w:r>
      <w:r w:rsidRPr="4FCE092B" w:rsidR="79F6876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of faculty</w:t>
      </w:r>
      <w:r w:rsidRPr="4FCE092B" w:rsidR="6A5CE3D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-</w:t>
      </w:r>
      <w:r w:rsidRPr="4FCE092B" w:rsidR="79F6876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student</w:t>
      </w:r>
      <w:r w:rsidRPr="4FCE092B" w:rsidR="3740CE9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  <w:r w:rsidRPr="4FCE092B" w:rsidR="79F6876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relations </w:t>
      </w:r>
    </w:p>
    <w:p w:rsidR="0068FD7C" w:rsidP="4FCE092B" w:rsidRDefault="0068FD7C" w14:paraId="3BD1CC35" w14:textId="72643B13">
      <w:pPr>
        <w:pStyle w:val="ListParagraph"/>
        <w:numPr>
          <w:ilvl w:val="3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Commission </w:t>
      </w:r>
      <w:r w:rsidRPr="4FCE092B" w:rsidR="04D3519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for Equal Opportunity and </w:t>
      </w: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Diversity</w:t>
      </w:r>
      <w:r w:rsidRPr="4FCE092B" w:rsidR="65C7EC6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(from Bernie </w:t>
      </w:r>
      <w:r w:rsidRPr="4FCE092B" w:rsidR="65C7EC6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Moussad</w:t>
      </w:r>
      <w:r w:rsidRPr="4FCE092B" w:rsidR="65C7EC6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)</w:t>
      </w: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: </w:t>
      </w:r>
    </w:p>
    <w:p w:rsidR="0068FD7C" w:rsidP="4FCE092B" w:rsidRDefault="0068FD7C" w14:paraId="39E663F2" w14:textId="44678262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Discussed students </w:t>
      </w:r>
      <w:r w:rsidRPr="4FCE092B" w:rsidR="5CACFCCF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getting exemptions</w:t>
      </w: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for exams. </w:t>
      </w:r>
    </w:p>
    <w:p w:rsidR="0068FD7C" w:rsidP="4FCE092B" w:rsidRDefault="0068FD7C" w14:paraId="2136D041" w14:textId="364C8417">
      <w:pPr>
        <w:pStyle w:val="ListParagraph"/>
        <w:numPr>
          <w:ilvl w:val="5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Will </w:t>
      </w: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look into</w:t>
      </w: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to policy </w:t>
      </w:r>
      <w:r w:rsidRPr="4FCE092B" w:rsidR="6C406A00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 xml:space="preserve">changes </w:t>
      </w: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for exemptions</w:t>
      </w:r>
      <w:r w:rsidRPr="4FCE092B" w:rsidR="63E866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. </w:t>
      </w:r>
      <w:r w:rsidRPr="4FCE092B" w:rsidR="63E866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Particularly</w:t>
      </w: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for students with religious obligations and/or observances</w:t>
      </w:r>
    </w:p>
    <w:p w:rsidR="0068FD7C" w:rsidP="4FCE092B" w:rsidRDefault="0068FD7C" w14:paraId="19818094" w14:textId="1EEA1750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Jewish caucus being formed</w:t>
      </w:r>
    </w:p>
    <w:p w:rsidR="6969E944" w:rsidP="4FCE092B" w:rsidRDefault="6969E944" w14:paraId="274A9DF7" w14:textId="11D56C41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6969E94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Discussion ongoing </w:t>
      </w:r>
      <w:r w:rsidRPr="4FCE092B" w:rsidR="1B9F614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related to </w:t>
      </w:r>
      <w:r w:rsidRPr="4FCE092B" w:rsidR="6969E94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Palestine and Jewish student experiences on campus</w:t>
      </w:r>
    </w:p>
    <w:p w:rsidR="0068FD7C" w:rsidP="4FCE092B" w:rsidRDefault="0068FD7C" w14:paraId="3393F7A8" w14:textId="41AE27ED">
      <w:pPr>
        <w:pStyle w:val="ListParagraph"/>
        <w:numPr>
          <w:ilvl w:val="3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University Athletics Committee</w:t>
      </w:r>
    </w:p>
    <w:p w:rsidR="0068FD7C" w:rsidP="4FCE092B" w:rsidRDefault="0068FD7C" w14:paraId="32DC3F18" w14:textId="6F5F3C2C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Athletics are </w:t>
      </w:r>
      <w:r w:rsidRPr="4FCE092B" w:rsidR="1B19B65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in full swing. </w:t>
      </w:r>
    </w:p>
    <w:p w:rsidR="0068FD7C" w:rsidP="4FCE092B" w:rsidRDefault="0068FD7C" w14:paraId="6B9A5C3F" w14:textId="16C5D557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Football is football. 2 games left</w:t>
      </w:r>
    </w:p>
    <w:p w:rsidR="0068FD7C" w:rsidP="4FCE092B" w:rsidRDefault="0068FD7C" w14:paraId="1CBC3124" w14:textId="519C658B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Men and </w:t>
      </w: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Women's</w:t>
      </w: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basketball taking place</w:t>
      </w:r>
    </w:p>
    <w:p w:rsidR="0068FD7C" w:rsidP="4FCE092B" w:rsidRDefault="0068FD7C" w14:paraId="1700D25C" w14:textId="7C71543D">
      <w:pPr>
        <w:pStyle w:val="ListParagraph"/>
        <w:numPr>
          <w:ilvl w:val="4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068FD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Voted on policy related to drug testing. The word marijuana will be removed to reflect NCAA regulations. </w:t>
      </w:r>
    </w:p>
    <w:p w:rsidRPr="009C6793" w:rsidR="00504CCD" w:rsidP="4FCE092B" w:rsidRDefault="00504CCD" w14:paraId="3DB683F3" w14:textId="18FAABFD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Ad hoc reports</w:t>
      </w:r>
    </w:p>
    <w:p w:rsidRPr="009C6793" w:rsidR="00504CCD" w:rsidP="4FCE092B" w:rsidRDefault="00504CCD" w14:paraId="024F078C" w14:textId="48AC234E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Old Business</w:t>
      </w:r>
    </w:p>
    <w:p w:rsidR="0711F907" w:rsidP="4FCE092B" w:rsidRDefault="0711F907" w14:paraId="44B54C28" w14:textId="7D5C1326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711F907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Voting/Call for E-Vote</w:t>
      </w:r>
    </w:p>
    <w:p w:rsidR="15AF001C" w:rsidP="4FCE092B" w:rsidRDefault="15AF001C" w14:paraId="5A49361C" w14:textId="6C4435B8">
      <w:pPr>
        <w:pStyle w:val="ListParagraph"/>
        <w:numPr>
          <w:ilvl w:val="3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hyperlink r:id="Ra26701a63e9f49b6">
        <w:r w:rsidRPr="4FCE092B" w:rsidR="15AF001C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97A7"/>
            <w:sz w:val="24"/>
            <w:szCs w:val="24"/>
            <w:u w:val="single"/>
            <w:lang w:val="en-US"/>
          </w:rPr>
          <w:t>CSPA Resolution 2024-25A</w:t>
        </w:r>
      </w:hyperlink>
      <w:r w:rsidRPr="4FCE092B" w:rsidR="15AF001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Volunteers</w:t>
      </w:r>
    </w:p>
    <w:p w:rsidR="29DAD7A9" w:rsidP="4FCE092B" w:rsidRDefault="29DAD7A9" w14:paraId="6FAB6407" w14:textId="2D3277F3">
      <w:pPr>
        <w:pStyle w:val="ListParagraph"/>
        <w:numPr>
          <w:ilvl w:val="2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78F3580E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E-Vote Results: GSBB by-law change approved. All GPSS meeting minutes approved.</w:t>
      </w:r>
    </w:p>
    <w:p w:rsidR="18A16712" w:rsidP="4FCE092B" w:rsidRDefault="18A16712" w14:paraId="49C8A089" w14:textId="0E3E834D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18A1671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Discussion on GSBB By-Laws</w:t>
      </w:r>
    </w:p>
    <w:p w:rsidRPr="009C6793" w:rsidR="00504CCD" w:rsidP="4FCE092B" w:rsidRDefault="00504CCD" w14:paraId="05EF1D80" w14:textId="0B761D7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New Business</w:t>
      </w:r>
    </w:p>
    <w:p w:rsidR="5441E7E3" w:rsidP="4FCE092B" w:rsidRDefault="5441E7E3" w14:paraId="03EB0317" w14:textId="1C1C2C53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5B0511AF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Parliamentarian Elections</w:t>
      </w:r>
      <w:r w:rsidRPr="4FCE092B" w:rsidR="5BD706E7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– process is currently on hold. More information to come. </w:t>
      </w:r>
    </w:p>
    <w:p w:rsidR="0EFF987A" w:rsidP="4FCE092B" w:rsidRDefault="0EFF987A" w14:paraId="01E3A679" w14:textId="550B5B41">
      <w:pPr>
        <w:pStyle w:val="ListParagraph"/>
        <w:numPr>
          <w:ilvl w:val="1"/>
          <w:numId w:val="1"/>
        </w:numPr>
        <w:suppressLineNumbers w:val="0"/>
        <w:bidi w:val="0"/>
        <w:spacing w:before="0" w:beforeAutospacing="off" w:after="0" w:afterAutospacing="off" w:line="259" w:lineRule="auto"/>
        <w:ind w:left="1440" w:right="0" w:hanging="36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EFF987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Climate and Culture Survey</w:t>
      </w:r>
    </w:p>
    <w:p w:rsidR="7ED54A9C" w:rsidP="4FCE092B" w:rsidRDefault="7ED54A9C" w14:paraId="2869A049" w14:textId="1B978B18">
      <w:pPr>
        <w:pStyle w:val="ListParagraph"/>
        <w:numPr>
          <w:ilvl w:val="2"/>
          <w:numId w:val="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759F0E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Th</w:t>
      </w:r>
      <w:r w:rsidRPr="4FCE092B" w:rsidR="7ED48E5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is</w:t>
      </w:r>
      <w:r w:rsidRPr="4FCE092B" w:rsidR="0759F0E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year, the </w:t>
      </w:r>
      <w:r w:rsidRPr="4FCE092B" w:rsidR="7ED54A9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Grad School and GPSS will h</w:t>
      </w:r>
      <w:r w:rsidRPr="4FCE092B" w:rsidR="31269CDF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ave a joint </w:t>
      </w:r>
      <w:r w:rsidRPr="4FCE092B" w:rsidR="7ED54A9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Climate and Culture Survey. The Grad School only does </w:t>
      </w:r>
      <w:r w:rsidRPr="4FCE092B" w:rsidR="08E0AD8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these </w:t>
      </w:r>
      <w:r w:rsidRPr="4FCE092B" w:rsidR="5C00661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surveys </w:t>
      </w:r>
      <w:r w:rsidRPr="4FCE092B" w:rsidR="08E0AD8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every</w:t>
      </w:r>
      <w:r w:rsidRPr="4FCE092B" w:rsidR="08E0AD8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3 years</w:t>
      </w:r>
      <w:r w:rsidRPr="4FCE092B" w:rsidR="7ED54A9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. Then</w:t>
      </w:r>
      <w:r w:rsidRPr="4FCE092B" w:rsidR="40D06EF1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,</w:t>
      </w:r>
      <w:r w:rsidRPr="4FCE092B" w:rsidR="7ED54A9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the GPSS survey </w:t>
      </w:r>
      <w:r w:rsidRPr="4FCE092B" w:rsidR="5B0CF44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is </w:t>
      </w:r>
      <w:r w:rsidRPr="4FCE092B" w:rsidR="7ED54A9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sent out </w:t>
      </w:r>
      <w:r w:rsidRPr="4FCE092B" w:rsidR="11A7BF3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during</w:t>
      </w:r>
      <w:r w:rsidRPr="4FCE092B" w:rsidR="7ED54A9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  <w:r w:rsidRPr="4FCE092B" w:rsidR="7ED54A9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off years. GPSS will have access to all non-identifiable information from Grad School survey</w:t>
      </w:r>
      <w:r w:rsidRPr="4FCE092B" w:rsidR="0FCF23A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. </w:t>
      </w:r>
      <w:r w:rsidRPr="4FCE092B" w:rsidR="0FCF23A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But,</w:t>
      </w:r>
      <w:r w:rsidRPr="4FCE092B" w:rsidR="0FCF23A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there will be a spot for you to opt in to giving personal information and being contacted.</w:t>
      </w:r>
    </w:p>
    <w:p w:rsidR="0FCF23A5" w:rsidP="4FCE092B" w:rsidRDefault="0FCF23A5" w14:paraId="62C52197" w14:textId="2A43CF72">
      <w:pPr>
        <w:pStyle w:val="ListParagraph"/>
        <w:numPr>
          <w:ilvl w:val="2"/>
          <w:numId w:val="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FCF23A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This year, the GPSS survey will focus on academic bullying.</w:t>
      </w:r>
    </w:p>
    <w:p w:rsidR="0FCF23A5" w:rsidP="4FCE092B" w:rsidRDefault="0FCF23A5" w14:paraId="7BDEE764" w14:textId="0124EF27">
      <w:pPr>
        <w:pStyle w:val="ListParagraph"/>
        <w:numPr>
          <w:ilvl w:val="3"/>
          <w:numId w:val="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FCF23A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The GPSS </w:t>
      </w:r>
      <w:r w:rsidRPr="4FCE092B" w:rsidR="0FCF23A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will do an executive summary of the survey</w:t>
      </w:r>
    </w:p>
    <w:p w:rsidR="0FCF23A5" w:rsidP="4FCE092B" w:rsidRDefault="0FCF23A5" w14:paraId="273ACAF6" w14:textId="3342FBDC">
      <w:pPr>
        <w:pStyle w:val="ListParagraph"/>
        <w:numPr>
          <w:ilvl w:val="3"/>
          <w:numId w:val="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0FCF23A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GPSS wants to form an Ad hock committee to review and analyze data from survey</w:t>
      </w:r>
      <w:r w:rsidRPr="4FCE092B" w:rsidR="1FF705F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and work on GPSS specific questions</w:t>
      </w:r>
    </w:p>
    <w:p w:rsidR="1FF705FA" w:rsidP="4FCE092B" w:rsidRDefault="1FF705FA" w14:paraId="6503CB75" w14:textId="1B118C5F">
      <w:pPr>
        <w:pStyle w:val="ListParagraph"/>
        <w:numPr>
          <w:ilvl w:val="3"/>
          <w:numId w:val="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1FF705F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Once available, please advertise survey in your department </w:t>
      </w:r>
    </w:p>
    <w:p w:rsidR="1FF705FA" w:rsidP="4FCE092B" w:rsidRDefault="1FF705FA" w14:paraId="782D69A1" w14:textId="77841AF4">
      <w:pPr>
        <w:pStyle w:val="ListParagraph"/>
        <w:numPr>
          <w:ilvl w:val="3"/>
          <w:numId w:val="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1FF705F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If you have suggestions for </w:t>
      </w:r>
      <w:r w:rsidRPr="4FCE092B" w:rsidR="1FF705F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questions,</w:t>
      </w:r>
      <w:r w:rsidRPr="4FCE092B" w:rsidR="1FF705F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please let us know</w:t>
      </w:r>
    </w:p>
    <w:p w:rsidR="3EDBCC5D" w:rsidP="4FCE092B" w:rsidRDefault="3EDBCC5D" w14:paraId="57D3A091" w14:textId="481D9F98">
      <w:pPr>
        <w:pStyle w:val="ListParagraph"/>
        <w:numPr>
          <w:ilvl w:val="3"/>
          <w:numId w:val="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auto"/>
          <w:sz w:val="24"/>
          <w:szCs w:val="24"/>
          <w:u w:val="none"/>
          <w:lang w:val="en-US"/>
        </w:rPr>
      </w:pPr>
      <w:r w:rsidRPr="4FCE092B" w:rsidR="3EDBCC5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auto"/>
          <w:sz w:val="24"/>
          <w:szCs w:val="24"/>
          <w:u w:val="none"/>
          <w:lang w:val="en-US"/>
        </w:rPr>
        <w:t>Read resolution</w:t>
      </w:r>
      <w:r w:rsidRPr="4FCE092B" w:rsidR="0F23B101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auto"/>
          <w:sz w:val="24"/>
          <w:szCs w:val="24"/>
          <w:u w:val="none"/>
          <w:lang w:val="en-US"/>
        </w:rPr>
        <w:t xml:space="preserve"> – </w:t>
      </w:r>
      <w:hyperlink r:id="R6e6242497dfd41fd">
        <w:r w:rsidRPr="4FCE092B" w:rsidR="0F23B101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US"/>
          </w:rPr>
          <w:t>Academic Bulling CGPSP 2024-25A</w:t>
        </w:r>
      </w:hyperlink>
    </w:p>
    <w:p w:rsidR="5B9CB952" w:rsidP="4FCE092B" w:rsidRDefault="5B9CB952" w14:paraId="6CA8D852" w14:textId="3AC5D157">
      <w:pPr>
        <w:pStyle w:val="ListParagraph"/>
        <w:numPr>
          <w:ilvl w:val="1"/>
          <w:numId w:val="1"/>
        </w:numPr>
        <w:suppressLineNumbers w:val="0"/>
        <w:bidi w:val="0"/>
        <w:spacing w:before="0" w:beforeAutospacing="off" w:after="0" w:afterAutospacing="off" w:line="259" w:lineRule="auto"/>
        <w:ind w:left="1440" w:right="0" w:hanging="360"/>
        <w:jc w:val="left"/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</w:pPr>
      <w:r w:rsidRPr="4FCE092B" w:rsidR="5B9CB952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>CGPSA Expansion</w:t>
      </w:r>
    </w:p>
    <w:p w:rsidR="4EC1260D" w:rsidP="4FCE092B" w:rsidRDefault="4EC1260D" w14:paraId="5AB8DADD" w14:textId="55EDC504">
      <w:pPr>
        <w:pStyle w:val="ListParagraph"/>
        <w:numPr>
          <w:ilvl w:val="2"/>
          <w:numId w:val="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</w:pPr>
      <w:r w:rsidRPr="4FCE092B" w:rsidR="4EC1260D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 xml:space="preserve">Will have two </w:t>
      </w:r>
      <w:r w:rsidRPr="4FCE092B" w:rsidR="4EC1260D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>additional</w:t>
      </w:r>
      <w:r w:rsidRPr="4FCE092B" w:rsidR="4EC1260D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 xml:space="preserve"> seats. </w:t>
      </w:r>
      <w:r w:rsidRPr="4FCE092B" w:rsidR="0D3AE814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>Amending</w:t>
      </w:r>
      <w:r w:rsidRPr="4FCE092B" w:rsidR="4EC1260D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 xml:space="preserve"> UC bylaws to </w:t>
      </w:r>
      <w:r w:rsidRPr="4FCE092B" w:rsidR="6DE3B1BD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>accommodate</w:t>
      </w:r>
      <w:r w:rsidRPr="4FCE092B" w:rsidR="4EC1260D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 xml:space="preserve"> these two seats. Already have senators to fill seats. Seats will be assigned next year</w:t>
      </w:r>
    </w:p>
    <w:p w:rsidR="5B9CB952" w:rsidP="4FCE092B" w:rsidRDefault="5B9CB952" w14:paraId="3B68E03B" w14:textId="5F454B01">
      <w:pPr>
        <w:pStyle w:val="ListParagraph"/>
        <w:numPr>
          <w:ilvl w:val="1"/>
          <w:numId w:val="1"/>
        </w:numPr>
        <w:suppressLineNumbers w:val="0"/>
        <w:spacing w:before="0" w:beforeAutospacing="off" w:after="0" w:afterAutospacing="off" w:line="259" w:lineRule="auto"/>
        <w:ind w:left="1440" w:right="0" w:hanging="36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"/>
        </w:rPr>
      </w:pPr>
      <w:r w:rsidRPr="4FCE092B" w:rsidR="5B9CB952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 xml:space="preserve">GHS </w:t>
      </w:r>
      <w:r w:rsidRPr="4FCE092B" w:rsidR="278519F2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 xml:space="preserve">(Graduate Honor System) </w:t>
      </w:r>
      <w:r w:rsidRPr="4FCE092B" w:rsidR="5B9CB952">
        <w:rPr>
          <w:rFonts w:ascii="Aptos" w:hAnsi="Aptos" w:eastAsia="Aptos" w:cs="Aptos"/>
          <w:noProof w:val="0"/>
          <w:color w:val="000000" w:themeColor="text1" w:themeTint="FF" w:themeShade="FF"/>
          <w:sz w:val="24"/>
          <w:szCs w:val="24"/>
          <w:lang w:val="en-US"/>
        </w:rPr>
        <w:t>Constitution Amendment – Need two volu</w:t>
      </w:r>
      <w:r w:rsidRPr="4FCE092B" w:rsidR="5B9CB95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>nteers</w:t>
      </w:r>
      <w:r w:rsidRPr="4FCE092B" w:rsidR="1B1E8B7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>.</w:t>
      </w:r>
    </w:p>
    <w:p w:rsidR="4F3B1E09" w:rsidP="4FCE092B" w:rsidRDefault="4F3B1E09" w14:paraId="44F3DEB9" w14:textId="31CF957F">
      <w:pPr>
        <w:pStyle w:val="ListParagraph"/>
        <w:numPr>
          <w:ilvl w:val="2"/>
          <w:numId w:val="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1B1E8B7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 xml:space="preserve">A proposed amendment to the GHS constitution </w:t>
      </w:r>
      <w:r w:rsidRPr="4FCE092B" w:rsidR="1B1E8B7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>regarding</w:t>
      </w:r>
      <w:r w:rsidRPr="4FCE092B" w:rsidR="1B1E8B7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 xml:space="preserve"> how research misconduct is handled by the Research Integrity Office in relationship to corresponding GHS cases, so the Dean of the Graduate School is </w:t>
      </w:r>
      <w:r w:rsidRPr="4FCE092B" w:rsidR="1B1E8B7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>convening</w:t>
      </w:r>
      <w:r w:rsidRPr="4FCE092B" w:rsidR="1B1E8B7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 xml:space="preserve"> a Constitution Revision Committee. </w:t>
      </w:r>
    </w:p>
    <w:p w:rsidR="4F3B1E09" w:rsidP="4FCE092B" w:rsidRDefault="4F3B1E09" w14:paraId="4C26D00A" w14:textId="67368B8F">
      <w:pPr>
        <w:pStyle w:val="ListParagraph"/>
        <w:numPr>
          <w:ilvl w:val="2"/>
          <w:numId w:val="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4F3B1E0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 xml:space="preserve">GPSS needs to send two representatives. If </w:t>
      </w:r>
      <w:r w:rsidRPr="4FCE092B" w:rsidR="545E4E3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>interested,</w:t>
      </w:r>
      <w:r w:rsidRPr="4FCE092B" w:rsidR="4F3B1E0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 xml:space="preserve"> please contact </w:t>
      </w:r>
      <w:r w:rsidRPr="4FCE092B" w:rsidR="4F3B1E0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>Ronnie</w:t>
      </w:r>
      <w:r w:rsidRPr="4FCE092B" w:rsidR="4DB65CA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>.</w:t>
      </w:r>
      <w:r w:rsidRPr="4FCE092B" w:rsidR="4F3B1E0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 xml:space="preserve"> The Committee will start in January and will have a workload of 2-5 hours. We need names by </w:t>
      </w:r>
      <w:r w:rsidRPr="4FCE092B" w:rsidR="5DEB54E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>November 22</w:t>
      </w:r>
      <w:r w:rsidRPr="4FCE092B" w:rsidR="5DEB54E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>nd</w:t>
      </w:r>
      <w:r w:rsidRPr="4FCE092B" w:rsidR="5DEB54E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 xml:space="preserve">. </w:t>
      </w:r>
    </w:p>
    <w:p w:rsidRPr="009C6793" w:rsidR="00504CCD" w:rsidP="4FCE092B" w:rsidRDefault="00504CCD" w14:paraId="5D5D6B12" w14:textId="27A9C6FF">
      <w:pPr>
        <w:pStyle w:val="ListParagraph"/>
        <w:numPr>
          <w:ilvl w:val="1"/>
          <w:numId w:val="1"/>
        </w:numPr>
        <w:suppressLineNumbers w:val="0"/>
        <w:bidi w:val="0"/>
        <w:spacing w:before="0" w:beforeAutospacing="off" w:after="0" w:afterAutospacing="off" w:line="259" w:lineRule="auto"/>
        <w:ind w:right="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en-US" w:bidi="ar-SA"/>
        </w:rPr>
        <w:t>Closing Remarks</w:t>
      </w:r>
    </w:p>
    <w:p w:rsidRPr="009C6793" w:rsidR="00504CCD" w:rsidP="4FCE092B" w:rsidRDefault="00504CCD" w14:paraId="1535CBE8" w14:textId="05DF6324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Events, reminders, communication</w:t>
      </w:r>
    </w:p>
    <w:p w:rsidR="3DD9DE82" w:rsidP="4FCE092B" w:rsidRDefault="3DD9DE82" w14:paraId="3837D88E" w14:textId="258A00DF">
      <w:pPr>
        <w:pStyle w:val="ListParagraph"/>
        <w:numPr>
          <w:ilvl w:val="2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3DD9DE8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From Computer Science Department – If </w:t>
      </w:r>
      <w:r w:rsidRPr="4FCE092B" w:rsidR="5BB79CE0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an international</w:t>
      </w:r>
      <w:r w:rsidRPr="4FCE092B" w:rsidR="3DD9DE8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student wants to work part time during </w:t>
      </w:r>
      <w:r w:rsidRPr="4FCE092B" w:rsidR="01320670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the </w:t>
      </w:r>
      <w:r w:rsidRPr="4FCE092B" w:rsidR="3DD9DE8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semester you need approval CPT from </w:t>
      </w:r>
      <w:r w:rsidRPr="4FCE092B" w:rsidR="3DD9DE8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grad</w:t>
      </w:r>
      <w:r w:rsidRPr="4FCE092B" w:rsidR="3DD9DE8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school. At Vt you are only allowed to work 20hrs per week</w:t>
      </w:r>
      <w:r w:rsidRPr="4FCE092B" w:rsidR="62EE04E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total</w:t>
      </w:r>
      <w:r w:rsidRPr="4FCE092B" w:rsidR="3DD9DE8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. Other schools allow 20hrs GRA plus 20 </w:t>
      </w:r>
      <w:r w:rsidRPr="4FCE092B" w:rsidR="3DD9DE8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h</w:t>
      </w:r>
      <w:r w:rsidRPr="4FCE092B" w:rsidR="0D664DE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ours</w:t>
      </w:r>
      <w:r w:rsidRPr="4FCE092B" w:rsidR="0CD0C3A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  <w:r w:rsidRPr="4FCE092B" w:rsidR="3DD9DE8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CPT</w:t>
      </w:r>
      <w:r w:rsidRPr="4FCE092B" w:rsidR="3DD9DE8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but it is not </w:t>
      </w:r>
      <w:r w:rsidRPr="4FCE092B" w:rsidR="53588DA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allowed</w:t>
      </w:r>
      <w:r w:rsidRPr="4FCE092B" w:rsidR="3DD9DE8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here.  </w:t>
      </w:r>
      <w:r w:rsidRPr="4FCE092B" w:rsidR="5376097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It w</w:t>
      </w:r>
      <w:r w:rsidRPr="4FCE092B" w:rsidR="31704E7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ould</w:t>
      </w:r>
      <w:r w:rsidRPr="4FCE092B" w:rsidR="31704E7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be a good opportunity to 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work part time </w:t>
      </w:r>
      <w:r w:rsidRPr="4FCE092B" w:rsidR="01D1F37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jobs,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especially in industry. </w:t>
      </w:r>
    </w:p>
    <w:p w:rsidR="4CA04ADD" w:rsidP="4FCE092B" w:rsidRDefault="4CA04ADD" w14:paraId="647158A3" w14:textId="368E7703">
      <w:pPr>
        <w:pStyle w:val="ListParagraph"/>
        <w:numPr>
          <w:ilvl w:val="3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74E676F7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The Policy: 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The University assumes GTA/ RA 20 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h</w:t>
      </w:r>
      <w:r w:rsidRPr="4FCE092B" w:rsidR="70EE9360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ours</w:t>
      </w:r>
      <w:r w:rsidRPr="4FCE092B" w:rsidR="4FB06EFC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and 12 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h</w:t>
      </w:r>
      <w:r w:rsidRPr="4FCE092B" w:rsidR="05D061B4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ours</w:t>
      </w:r>
      <w:r w:rsidRPr="4FCE092B" w:rsidR="11E6F4B8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course </w:t>
      </w:r>
      <w:r w:rsidRPr="4FCE092B" w:rsidR="4C03B050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enrollment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is a full workload. Also, </w:t>
      </w:r>
      <w:r w:rsidRPr="4FCE092B" w:rsidR="7C61A9CB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guidelines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from govern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me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nt 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is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  <w:r w:rsidRPr="4FCE092B" w:rsidR="0565DD9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not </w:t>
      </w:r>
      <w:r w:rsidRPr="4FCE092B" w:rsidR="0565DD9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very </w:t>
      </w:r>
      <w:r w:rsidRPr="4FCE092B" w:rsidR="0565DD9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clear</w:t>
      </w:r>
      <w:r w:rsidRPr="4FCE092B" w:rsidR="0565DD9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and the university might be applying the </w:t>
      </w:r>
      <w:r w:rsidRPr="4FCE092B" w:rsidR="2CFB8605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conservative</w:t>
      </w:r>
      <w:r w:rsidRPr="4FCE092B" w:rsidR="0565DD9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version of the policy to protect internation students in the future when applying for </w:t>
      </w:r>
      <w:r w:rsidRPr="4FCE092B" w:rsidR="054900D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Visa</w:t>
      </w:r>
    </w:p>
    <w:p w:rsidR="4CA04ADD" w:rsidP="4FCE092B" w:rsidRDefault="4CA04ADD" w14:paraId="69D46384" w14:textId="4DD6CA1B">
      <w:pPr>
        <w:pStyle w:val="ListParagraph"/>
        <w:numPr>
          <w:ilvl w:val="3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But,</w:t>
      </w:r>
      <w:r w:rsidRPr="4FCE092B" w:rsidR="4CA04ADD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some departments allow externship opportunities that count as CPT hours –department specific work around. </w:t>
      </w:r>
    </w:p>
    <w:p w:rsidR="29DAD7A9" w:rsidP="4FCE092B" w:rsidRDefault="29DAD7A9" w14:paraId="5BA65206" w14:textId="41ADE559">
      <w:pPr>
        <w:pStyle w:val="ListParagraph"/>
        <w:spacing w:before="0" w:beforeAutospacing="off" w:after="0" w:afterAutospacing="off"/>
        <w:ind w:left="2160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</w:p>
    <w:p w:rsidRPr="009C6793" w:rsidR="00504CCD" w:rsidP="4FCE092B" w:rsidRDefault="00504CCD" w14:paraId="7D6BA029" w14:textId="35A1D8F0">
      <w:pPr>
        <w:rPr>
          <w:rFonts w:ascii="Aptos" w:hAnsi="Aptos" w:eastAsia="Aptos" w:cs="Aptos"/>
          <w:sz w:val="24"/>
          <w:szCs w:val="24"/>
          <w:vertAlign w:val="subscript"/>
        </w:rPr>
      </w:pPr>
    </w:p>
    <w:sectPr w:rsidRPr="009C6793" w:rsidR="00504CCD" w:rsidSect="00A9168F">
      <w:footerReference w:type="default" r:id="rId7"/>
      <w:headerReference w:type="first" r:id="rId8"/>
      <w:footerReference w:type="first" r:id="rId9"/>
      <w:pgSz w:w="12240" w:h="15840" w:orient="portrait"/>
      <w:pgMar w:top="1440" w:right="1440" w:bottom="1440" w:left="1440" w:header="720" w:footer="720" w:gutter="0"/>
      <w:cols w:space="720"/>
      <w:titlePg/>
      <w:docGrid w:linePitch="360"/>
      <w:headerReference w:type="default" r:id="R188e6f29d6614c1a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55D1D" w:rsidP="009D454C" w:rsidRDefault="00B55D1D" w14:paraId="2A307F4C" w14:textId="77777777">
      <w:r>
        <w:separator/>
      </w:r>
    </w:p>
  </w:endnote>
  <w:endnote w:type="continuationSeparator" w:id="0">
    <w:p w:rsidR="00B55D1D" w:rsidP="009D454C" w:rsidRDefault="00B55D1D" w14:paraId="3AA00FA6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rimson Text">
    <w:altName w:val="Calibri"/>
    <w:panose1 w:val="020B0604020202020204"/>
    <w:charset w:val="4D"/>
    <w:family w:val="auto"/>
    <w:pitch w:val="variable"/>
    <w:sig w:usb0="80000043" w:usb1="40000062" w:usb2="00000000" w:usb3="00000000" w:csb0="00000001" w:csb1="00000000"/>
  </w:font>
  <w:font w:name="Gineso Norm">
    <w:altName w:val="Calibri"/>
    <w:panose1 w:val="020B0604020202020204"/>
    <w:charset w:val="00"/>
    <w:family w:val="auto"/>
    <w:pitch w:val="variable"/>
    <w:sig w:usb0="A000002F" w:usb1="5000004B" w:usb2="00000000" w:usb3="00000000" w:csb0="00000193" w:csb1="00000000"/>
  </w:font>
  <w:font w:name="Acherus Grotesque">
    <w:altName w:val="Calibri"/>
    <w:panose1 w:val="020B0604020202020204"/>
    <w:charset w:val="4D"/>
    <w:family w:val="auto"/>
    <w:notTrueType/>
    <w:pitch w:val="variable"/>
    <w:sig w:usb0="A00000AF" w:usb1="4000205B" w:usb2="00000000" w:usb3="00000000" w:csb0="00000093" w:csb1="00000000"/>
  </w:font>
  <w:font w:name="Acherus Grotesque Thin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Acherus Grotesque UltraLight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 Demi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Pr="00EE2366" w:rsidR="009C6793" w:rsidP="00EE2366" w:rsidRDefault="0030166A" w14:paraId="6B2A0371" w14:textId="77777777">
    <w:pPr>
      <w:pStyle w:val="Footer"/>
      <w:jc w:val="center"/>
      <w:rPr>
        <w:rFonts w:ascii="Acherus Grotesque" w:hAnsi="Acherus Grotesque"/>
        <w:bCs/>
        <w:color w:val="7F7F7F" w:themeColor="text1" w:themeTint="80"/>
        <w:spacing w:val="30"/>
        <w:sz w:val="16"/>
        <w:szCs w:val="16"/>
      </w:rPr>
    </w:pPr>
    <w:r>
      <w:rPr>
        <w:rFonts w:ascii="Acherus Grotesque" w:hAnsi="Acherus Grotesque"/>
        <w:bCs/>
        <w:noProof/>
        <w:color w:val="7F7F7F" w:themeColor="text1" w:themeTint="80"/>
        <w:spacing w:val="30"/>
        <w:sz w:val="16"/>
        <w:szCs w:val="16"/>
      </w:rPr>
      <w:drawing>
        <wp:inline distT="0" distB="0" distL="0" distR="0" wp14:anchorId="34659C94" wp14:editId="3934A3CC">
          <wp:extent cx="5943600" cy="457200"/>
          <wp:effectExtent l="0" t="0" r="0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0A10DA" w:rsidRDefault="00504CCD" w14:paraId="2C168E65" w14:textId="77777777">
    <w:pPr>
      <w:pStyle w:val="Footer"/>
    </w:pPr>
    <w:r>
      <w:rPr>
        <w:noProof/>
      </w:rPr>
      <w:drawing>
        <wp:inline distT="0" distB="0" distL="0" distR="0" wp14:anchorId="3560BAD8" wp14:editId="5AECCA62">
          <wp:extent cx="5943600" cy="45720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55D1D" w:rsidP="009D454C" w:rsidRDefault="00B55D1D" w14:paraId="6DA5CCEC" w14:textId="77777777">
      <w:r>
        <w:separator/>
      </w:r>
    </w:p>
  </w:footnote>
  <w:footnote w:type="continuationSeparator" w:id="0">
    <w:p w:rsidR="00B55D1D" w:rsidP="009D454C" w:rsidRDefault="00B55D1D" w14:paraId="5B9366C8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A9168F" w:rsidP="00A9168F" w:rsidRDefault="00A9168F" w14:paraId="47A46B66" w14:textId="77777777">
    <w:pPr>
      <w:pStyle w:val="Header"/>
    </w:pPr>
  </w:p>
  <w:tbl>
    <w:tblPr>
      <w:tblStyle w:val="TableGrid"/>
      <w:tblW w:w="0" w:type="auto"/>
      <w:tblLook w:val="04A0" w:firstRow="1" w:lastRow="0" w:firstColumn="1" w:lastColumn="0" w:noHBand="0" w:noVBand="1"/>
    </w:tblPr>
    <w:tblGrid>
      <w:gridCol w:w="3683"/>
      <w:gridCol w:w="2529"/>
      <w:gridCol w:w="3148"/>
    </w:tblGrid>
    <w:tr w:rsidR="00A9168F" w:rsidTr="00110467" w14:paraId="1D2C94CA" w14:textId="77777777">
      <w:tc>
        <w:tcPr>
          <w:tcW w:w="3683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A9168F" w14:paraId="09B911B5" w14:textId="77777777">
          <w:pPr>
            <w:pStyle w:val="Header"/>
            <w:tabs>
              <w:tab w:val="clear" w:pos="4680"/>
              <w:tab w:val="clear" w:pos="9360"/>
              <w:tab w:val="right" w:pos="4459"/>
            </w:tabs>
          </w:pPr>
          <w:r>
            <w:rPr>
              <w:noProof/>
            </w:rPr>
            <w:drawing>
              <wp:inline distT="0" distB="0" distL="0" distR="0" wp14:anchorId="337C8E45" wp14:editId="4C6AB9A5">
                <wp:extent cx="1845380" cy="362373"/>
                <wp:effectExtent l="0" t="0" r="889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HorizontalStacked_CMYK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61787" cy="3655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ab/>
          </w:r>
        </w:p>
      </w:tc>
      <w:tc>
        <w:tcPr>
          <w:tcW w:w="2529" w:type="dxa"/>
          <w:tcBorders>
            <w:top w:val="nil"/>
            <w:left w:val="nil"/>
            <w:bottom w:val="nil"/>
            <w:right w:val="nil"/>
          </w:tcBorders>
        </w:tcPr>
        <w:p w:rsidRPr="00893C30" w:rsidR="00A9168F" w:rsidP="00110467" w:rsidRDefault="00A9168F" w14:paraId="1BE90494" w14:textId="77777777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</w:p>
      </w:tc>
      <w:tc>
        <w:tcPr>
          <w:tcW w:w="3148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E05DB4" w14:paraId="5561619B" w14:textId="224C0C1C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  <w:r>
            <w:rPr>
              <w:rFonts w:ascii="Gineso Cond Demi" w:hAnsi="Gineso Cond Demi"/>
              <w:b/>
              <w:bCs/>
              <w:sz w:val="20"/>
              <w:szCs w:val="20"/>
            </w:rPr>
            <w:t>Graduate and Professional Student Senate (GPSS)</w:t>
          </w:r>
        </w:p>
        <w:p w:rsidRPr="003605D6" w:rsidR="00A9168F" w:rsidP="00110467" w:rsidRDefault="00E05DB4" w14:paraId="13EA47DC" w14:textId="0C17AEB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>25 Graduate Life Center (0186)</w:t>
          </w:r>
        </w:p>
        <w:p w:rsidRPr="003605D6" w:rsidR="00A9168F" w:rsidP="00110467" w:rsidRDefault="00E05DB4" w14:paraId="1DD38084" w14:textId="15667377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155 </w:t>
          </w:r>
          <w:proofErr w:type="spellStart"/>
          <w:r>
            <w:rPr>
              <w:rFonts w:ascii="Gineso Cond" w:hAnsi="Gineso Cond"/>
              <w:sz w:val="20"/>
              <w:szCs w:val="20"/>
            </w:rPr>
            <w:t>Otey</w:t>
          </w:r>
          <w:proofErr w:type="spellEnd"/>
          <w:r>
            <w:rPr>
              <w:rFonts w:ascii="Gineso Cond" w:hAnsi="Gineso Cond"/>
              <w:sz w:val="20"/>
              <w:szCs w:val="20"/>
            </w:rPr>
            <w:t xml:space="preserve"> Street</w:t>
          </w:r>
        </w:p>
        <w:p w:rsidRPr="003605D6" w:rsidR="00A9168F" w:rsidP="00110467" w:rsidRDefault="00A9168F" w14:paraId="55F60744" w14:textId="77777777">
          <w:pPr>
            <w:pStyle w:val="Header"/>
            <w:rPr>
              <w:rFonts w:ascii="Gineso Cond" w:hAnsi="Gineso Cond"/>
              <w:sz w:val="20"/>
              <w:szCs w:val="20"/>
            </w:rPr>
          </w:pPr>
          <w:r w:rsidRPr="003605D6">
            <w:rPr>
              <w:rFonts w:ascii="Gineso Cond" w:hAnsi="Gineso Cond"/>
              <w:sz w:val="20"/>
              <w:szCs w:val="20"/>
            </w:rPr>
            <w:t>Blacksburg, Virginia 24061</w:t>
          </w:r>
        </w:p>
        <w:p w:rsidRPr="003605D6" w:rsidR="00A9168F" w:rsidP="00110467" w:rsidRDefault="00E05DB4" w14:paraId="5A81A833" w14:textId="051EE18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Email: </w:t>
          </w:r>
          <w:hyperlink w:history="1" r:id="rId2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gpss@vt.edu</w:t>
            </w:r>
          </w:hyperlink>
        </w:p>
        <w:p w:rsidRPr="00893C30" w:rsidR="00A9168F" w:rsidP="00110467" w:rsidRDefault="00E05DB4" w14:paraId="3B1E86F7" w14:textId="391FDA37">
          <w:pPr>
            <w:pStyle w:val="Header"/>
            <w:rPr>
              <w:rFonts w:ascii="Gineso Norm" w:hAnsi="Gineso Norm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Website: </w:t>
          </w:r>
          <w:hyperlink w:history="1" r:id="rId3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gpss.</w:t>
            </w:r>
            <w:r w:rsidRPr="00E05DB4" w:rsidR="00A9168F">
              <w:rPr>
                <w:rStyle w:val="Hyperlink"/>
                <w:rFonts w:ascii="Gineso Cond" w:hAnsi="Gineso Cond"/>
                <w:sz w:val="20"/>
                <w:szCs w:val="20"/>
              </w:rPr>
              <w:t>vt.edu</w:t>
            </w:r>
          </w:hyperlink>
        </w:p>
      </w:tc>
    </w:tr>
  </w:tbl>
  <w:p w:rsidR="000A10DA" w:rsidRDefault="000A10DA" w14:paraId="5254C1CE" w14:textId="77777777">
    <w:pPr>
      <w:pStyle w:val="Header"/>
    </w:pPr>
  </w:p>
</w:hdr>
</file>

<file path=word/header2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29DAD7A9" w:rsidTr="29DAD7A9" w14:paraId="347DF4B3">
      <w:trPr>
        <w:trHeight w:val="300"/>
      </w:trPr>
      <w:tc>
        <w:tcPr>
          <w:tcW w:w="3120" w:type="dxa"/>
          <w:tcMar/>
        </w:tcPr>
        <w:p w:rsidR="29DAD7A9" w:rsidP="29DAD7A9" w:rsidRDefault="29DAD7A9" w14:paraId="06141435" w14:textId="719E8388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29DAD7A9" w:rsidP="29DAD7A9" w:rsidRDefault="29DAD7A9" w14:paraId="6A07DA1C" w14:textId="79E6740C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29DAD7A9" w:rsidP="29DAD7A9" w:rsidRDefault="29DAD7A9" w14:paraId="415DD8E7" w14:textId="6322E5D2">
          <w:pPr>
            <w:pStyle w:val="Header"/>
            <w:bidi w:val="0"/>
            <w:ind w:right="-115"/>
            <w:jc w:val="right"/>
          </w:pPr>
        </w:p>
      </w:tc>
    </w:tr>
  </w:tbl>
  <w:p w:rsidR="29DAD7A9" w:rsidP="29DAD7A9" w:rsidRDefault="29DAD7A9" w14:paraId="0C807608" w14:textId="3089D9A1">
    <w:pPr>
      <w:pStyle w:val="Header"/>
      <w:bidi w:val="0"/>
    </w:pPr>
  </w:p>
</w:hdr>
</file>

<file path=word/numbering.xml><?xml version="1.0" encoding="utf-8"?>
<w:numbering xmlns:w="http://schemas.openxmlformats.org/wordprocessingml/2006/main">
  <w:abstractNum xmlns:w="http://schemas.openxmlformats.org/wordprocessingml/2006/main" w:abstractNumId="3">
    <w:nsid w:val="773e1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Arial,Sans-Serif" w:hAnsi="Arial,Sans-Serif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167d060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569cd6b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3">
    <w:abstractNumId w:val="3"/>
  </w:num>
  <w:num w:numId="2">
    <w:abstractNumId w:val="2"/>
  </w:num>
  <w:num w:numId="1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trackRevisions w:val="false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DB4"/>
    <w:rsid w:val="00015B37"/>
    <w:rsid w:val="000345C1"/>
    <w:rsid w:val="000A10DA"/>
    <w:rsid w:val="000A1F4F"/>
    <w:rsid w:val="000E3DC5"/>
    <w:rsid w:val="0014569E"/>
    <w:rsid w:val="00170615"/>
    <w:rsid w:val="001A6A82"/>
    <w:rsid w:val="00204A26"/>
    <w:rsid w:val="002373F4"/>
    <w:rsid w:val="0028767B"/>
    <w:rsid w:val="0030166A"/>
    <w:rsid w:val="003605D6"/>
    <w:rsid w:val="00360B90"/>
    <w:rsid w:val="00412575"/>
    <w:rsid w:val="004133F6"/>
    <w:rsid w:val="00455381"/>
    <w:rsid w:val="00464691"/>
    <w:rsid w:val="004A1C82"/>
    <w:rsid w:val="00504CCD"/>
    <w:rsid w:val="00541F0B"/>
    <w:rsid w:val="005C5980"/>
    <w:rsid w:val="005E34BD"/>
    <w:rsid w:val="005F1072"/>
    <w:rsid w:val="006677AC"/>
    <w:rsid w:val="0068FD7C"/>
    <w:rsid w:val="006B3761"/>
    <w:rsid w:val="006B5316"/>
    <w:rsid w:val="00710835"/>
    <w:rsid w:val="007D5AC6"/>
    <w:rsid w:val="00800156"/>
    <w:rsid w:val="008018F2"/>
    <w:rsid w:val="00893C30"/>
    <w:rsid w:val="008D6094"/>
    <w:rsid w:val="008D7169"/>
    <w:rsid w:val="009C6793"/>
    <w:rsid w:val="009D454C"/>
    <w:rsid w:val="009E5923"/>
    <w:rsid w:val="00A654C7"/>
    <w:rsid w:val="00A9168F"/>
    <w:rsid w:val="00AA74BB"/>
    <w:rsid w:val="00B55D1D"/>
    <w:rsid w:val="00B61435"/>
    <w:rsid w:val="00B67BB0"/>
    <w:rsid w:val="00C411BE"/>
    <w:rsid w:val="00CE0D36"/>
    <w:rsid w:val="00E05DB4"/>
    <w:rsid w:val="00E81EF5"/>
    <w:rsid w:val="00EC4F27"/>
    <w:rsid w:val="00EE2366"/>
    <w:rsid w:val="00EF43EC"/>
    <w:rsid w:val="00F019C4"/>
    <w:rsid w:val="00F9339D"/>
    <w:rsid w:val="0113C95C"/>
    <w:rsid w:val="01320670"/>
    <w:rsid w:val="01D1F37C"/>
    <w:rsid w:val="02AE2E14"/>
    <w:rsid w:val="04D35195"/>
    <w:rsid w:val="054900D3"/>
    <w:rsid w:val="0565DD9A"/>
    <w:rsid w:val="05D061B4"/>
    <w:rsid w:val="0711F907"/>
    <w:rsid w:val="0759F0E3"/>
    <w:rsid w:val="075B2AD6"/>
    <w:rsid w:val="08E0AD89"/>
    <w:rsid w:val="0944BD75"/>
    <w:rsid w:val="098E1A56"/>
    <w:rsid w:val="0A6A6B7B"/>
    <w:rsid w:val="0A8F34DF"/>
    <w:rsid w:val="0B6F42B0"/>
    <w:rsid w:val="0BE78CC5"/>
    <w:rsid w:val="0CD0C3AD"/>
    <w:rsid w:val="0CDEB6BB"/>
    <w:rsid w:val="0D3AE814"/>
    <w:rsid w:val="0D664DEC"/>
    <w:rsid w:val="0E1BA645"/>
    <w:rsid w:val="0E8EA4F1"/>
    <w:rsid w:val="0EFF987A"/>
    <w:rsid w:val="0F23B101"/>
    <w:rsid w:val="0FBE9947"/>
    <w:rsid w:val="0FCF23A5"/>
    <w:rsid w:val="0FF79F53"/>
    <w:rsid w:val="10084B6C"/>
    <w:rsid w:val="10B25454"/>
    <w:rsid w:val="11A7BF3D"/>
    <w:rsid w:val="11E6F4B8"/>
    <w:rsid w:val="12AD66B9"/>
    <w:rsid w:val="130407D5"/>
    <w:rsid w:val="14376033"/>
    <w:rsid w:val="15AF001C"/>
    <w:rsid w:val="1616745F"/>
    <w:rsid w:val="17094484"/>
    <w:rsid w:val="17278A13"/>
    <w:rsid w:val="1728BA8B"/>
    <w:rsid w:val="18695B05"/>
    <w:rsid w:val="18A16712"/>
    <w:rsid w:val="195A7D38"/>
    <w:rsid w:val="1A520168"/>
    <w:rsid w:val="1A58AD65"/>
    <w:rsid w:val="1AF318F5"/>
    <w:rsid w:val="1B19B65C"/>
    <w:rsid w:val="1B1E8B73"/>
    <w:rsid w:val="1B340CF2"/>
    <w:rsid w:val="1B49CC95"/>
    <w:rsid w:val="1B749FB6"/>
    <w:rsid w:val="1B956877"/>
    <w:rsid w:val="1B9F614A"/>
    <w:rsid w:val="1BA2CFBB"/>
    <w:rsid w:val="1BBD5410"/>
    <w:rsid w:val="1C164713"/>
    <w:rsid w:val="1C281736"/>
    <w:rsid w:val="1D6259E7"/>
    <w:rsid w:val="1EF10FF8"/>
    <w:rsid w:val="1F11703D"/>
    <w:rsid w:val="1FF705FA"/>
    <w:rsid w:val="2018938C"/>
    <w:rsid w:val="20A7E378"/>
    <w:rsid w:val="210BC261"/>
    <w:rsid w:val="213BCAD9"/>
    <w:rsid w:val="22B21CCF"/>
    <w:rsid w:val="230FA49C"/>
    <w:rsid w:val="2318701D"/>
    <w:rsid w:val="25941DE0"/>
    <w:rsid w:val="26D41C15"/>
    <w:rsid w:val="27413343"/>
    <w:rsid w:val="2782F2EB"/>
    <w:rsid w:val="278519F2"/>
    <w:rsid w:val="28D9E5F6"/>
    <w:rsid w:val="29DAD7A9"/>
    <w:rsid w:val="2A8FF019"/>
    <w:rsid w:val="2AB18FE9"/>
    <w:rsid w:val="2B815CE3"/>
    <w:rsid w:val="2BC4062A"/>
    <w:rsid w:val="2CD2E8B8"/>
    <w:rsid w:val="2CFB8605"/>
    <w:rsid w:val="2D07BF77"/>
    <w:rsid w:val="2F412E15"/>
    <w:rsid w:val="310DE722"/>
    <w:rsid w:val="31269CDF"/>
    <w:rsid w:val="31704E78"/>
    <w:rsid w:val="32B244CD"/>
    <w:rsid w:val="32C738BD"/>
    <w:rsid w:val="373E57B2"/>
    <w:rsid w:val="3740CE98"/>
    <w:rsid w:val="3844E032"/>
    <w:rsid w:val="385C6A6F"/>
    <w:rsid w:val="391016EF"/>
    <w:rsid w:val="3A261339"/>
    <w:rsid w:val="3A654CD6"/>
    <w:rsid w:val="3B2BF8C7"/>
    <w:rsid w:val="3B4E0A4C"/>
    <w:rsid w:val="3B9AB9A7"/>
    <w:rsid w:val="3BC4D21D"/>
    <w:rsid w:val="3C99DCD8"/>
    <w:rsid w:val="3CB39EB5"/>
    <w:rsid w:val="3D63C6B4"/>
    <w:rsid w:val="3D71A2BE"/>
    <w:rsid w:val="3DD9DE82"/>
    <w:rsid w:val="3EB290FB"/>
    <w:rsid w:val="3EDBCC5D"/>
    <w:rsid w:val="40D06EF1"/>
    <w:rsid w:val="42A1F87D"/>
    <w:rsid w:val="43777016"/>
    <w:rsid w:val="43D5C91E"/>
    <w:rsid w:val="4455CD80"/>
    <w:rsid w:val="44C8B970"/>
    <w:rsid w:val="455BAB3A"/>
    <w:rsid w:val="46DD85FD"/>
    <w:rsid w:val="47FE40F1"/>
    <w:rsid w:val="48D3C805"/>
    <w:rsid w:val="49DC740B"/>
    <w:rsid w:val="4C03B050"/>
    <w:rsid w:val="4CA04ADD"/>
    <w:rsid w:val="4DB65CA5"/>
    <w:rsid w:val="4EC1260D"/>
    <w:rsid w:val="4F3B1E09"/>
    <w:rsid w:val="4FB06EFC"/>
    <w:rsid w:val="4FCE092B"/>
    <w:rsid w:val="5058CCBA"/>
    <w:rsid w:val="50D6A63F"/>
    <w:rsid w:val="514569E6"/>
    <w:rsid w:val="52331F2F"/>
    <w:rsid w:val="527BA292"/>
    <w:rsid w:val="531802A8"/>
    <w:rsid w:val="5355143C"/>
    <w:rsid w:val="53588DA5"/>
    <w:rsid w:val="5376097D"/>
    <w:rsid w:val="5387667F"/>
    <w:rsid w:val="53FDC6AB"/>
    <w:rsid w:val="5441E7E3"/>
    <w:rsid w:val="545E4E3A"/>
    <w:rsid w:val="55640C7C"/>
    <w:rsid w:val="55D5F3FC"/>
    <w:rsid w:val="57156D1F"/>
    <w:rsid w:val="58EF6282"/>
    <w:rsid w:val="5A76437C"/>
    <w:rsid w:val="5B0511AF"/>
    <w:rsid w:val="5B0CF443"/>
    <w:rsid w:val="5B9CB952"/>
    <w:rsid w:val="5BA9B384"/>
    <w:rsid w:val="5BB79CE0"/>
    <w:rsid w:val="5BD706E7"/>
    <w:rsid w:val="5C006615"/>
    <w:rsid w:val="5CACFCCF"/>
    <w:rsid w:val="5DA58E2E"/>
    <w:rsid w:val="5DB68865"/>
    <w:rsid w:val="5DEB54EC"/>
    <w:rsid w:val="5E905615"/>
    <w:rsid w:val="5ECA663C"/>
    <w:rsid w:val="5F119806"/>
    <w:rsid w:val="5F496CB3"/>
    <w:rsid w:val="6122750F"/>
    <w:rsid w:val="61278C0A"/>
    <w:rsid w:val="61505145"/>
    <w:rsid w:val="61650E04"/>
    <w:rsid w:val="61CB303A"/>
    <w:rsid w:val="62EE04E8"/>
    <w:rsid w:val="6385E8AB"/>
    <w:rsid w:val="63E8660A"/>
    <w:rsid w:val="64196FE9"/>
    <w:rsid w:val="6438BEF9"/>
    <w:rsid w:val="64E88F75"/>
    <w:rsid w:val="65C19D67"/>
    <w:rsid w:val="65C61A3F"/>
    <w:rsid w:val="65C7EC6D"/>
    <w:rsid w:val="6845B4B2"/>
    <w:rsid w:val="6969E944"/>
    <w:rsid w:val="69F9CCFD"/>
    <w:rsid w:val="6A3CF630"/>
    <w:rsid w:val="6A5CE3D9"/>
    <w:rsid w:val="6AB11086"/>
    <w:rsid w:val="6B3BE36A"/>
    <w:rsid w:val="6B7C2FE7"/>
    <w:rsid w:val="6C406A00"/>
    <w:rsid w:val="6D26D90B"/>
    <w:rsid w:val="6D5233DF"/>
    <w:rsid w:val="6DA0BD5D"/>
    <w:rsid w:val="6DE3B1BD"/>
    <w:rsid w:val="6E87F855"/>
    <w:rsid w:val="7089A820"/>
    <w:rsid w:val="70EE9360"/>
    <w:rsid w:val="71317D78"/>
    <w:rsid w:val="713F34C1"/>
    <w:rsid w:val="72881154"/>
    <w:rsid w:val="72B944F9"/>
    <w:rsid w:val="73DE24C8"/>
    <w:rsid w:val="74E676F7"/>
    <w:rsid w:val="750A73E0"/>
    <w:rsid w:val="750C0D72"/>
    <w:rsid w:val="789296DD"/>
    <w:rsid w:val="78F3580E"/>
    <w:rsid w:val="78FD0929"/>
    <w:rsid w:val="798A9272"/>
    <w:rsid w:val="79F68764"/>
    <w:rsid w:val="7A018D2D"/>
    <w:rsid w:val="7BF58CF0"/>
    <w:rsid w:val="7C364C5C"/>
    <w:rsid w:val="7C61A9CB"/>
    <w:rsid w:val="7C6C9134"/>
    <w:rsid w:val="7E71395B"/>
    <w:rsid w:val="7E8C0A38"/>
    <w:rsid w:val="7ED48E5A"/>
    <w:rsid w:val="7ED54A9C"/>
    <w:rsid w:val="7FD6F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5321CA"/>
  <w14:defaultImageDpi w14:val="32767"/>
  <w15:chartTrackingRefBased/>
  <w15:docId w15:val="{54F45B0D-485B-EE46-B0FC-ABEE4D651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  <w:rsid w:val="00F9339D"/>
    <w:rPr>
      <w:rFonts w:ascii="Crimson Text" w:hAnsi="Crimson Text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D6094"/>
    <w:pPr>
      <w:keepNext/>
      <w:keepLines/>
      <w:spacing w:before="240"/>
      <w:outlineLvl w:val="0"/>
    </w:pPr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04A26"/>
    <w:pPr>
      <w:keepNext/>
      <w:keepLines/>
      <w:spacing w:before="40"/>
      <w:outlineLvl w:val="1"/>
    </w:pPr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10835"/>
    <w:pPr>
      <w:keepNext/>
      <w:keepLines/>
      <w:spacing w:before="40"/>
      <w:outlineLvl w:val="2"/>
    </w:pPr>
    <w:rPr>
      <w:rFonts w:ascii="Gineso Norm" w:hAnsi="Gineso Norm" w:eastAsiaTheme="majorEastAsia" w:cstheme="majorBidi"/>
      <w:color w:val="000000" w:themeColor="text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9D454C"/>
  </w:style>
  <w:style w:type="paragraph" w:styleId="Footer">
    <w:name w:val="footer"/>
    <w:basedOn w:val="Normal"/>
    <w:link w:val="Foot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9D454C"/>
  </w:style>
  <w:style w:type="table" w:styleId="TableGrid">
    <w:name w:val="Table Grid"/>
    <w:basedOn w:val="TableNormal"/>
    <w:uiPriority w:val="39"/>
    <w:rsid w:val="00893C3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sid w:val="008D6094"/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rsid w:val="00204A26"/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rsid w:val="00710835"/>
    <w:rPr>
      <w:rFonts w:ascii="Gineso Norm" w:hAnsi="Gineso Norm" w:eastAsiaTheme="majorEastAsia" w:cstheme="majorBidi"/>
      <w:color w:val="000000" w:themeColor="text1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0A1F4F"/>
    <w:pPr>
      <w:contextualSpacing/>
    </w:pPr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  <w:shd w:val="clear" w:color="auto" w:fill="FFFFFF"/>
    </w:rPr>
  </w:style>
  <w:style w:type="character" w:styleId="TitleChar" w:customStyle="1">
    <w:name w:val="Title Char"/>
    <w:basedOn w:val="DefaultParagraphFont"/>
    <w:link w:val="Title"/>
    <w:uiPriority w:val="10"/>
    <w:rsid w:val="000A1F4F"/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</w:rPr>
  </w:style>
  <w:style w:type="paragraph" w:styleId="NormalWeb">
    <w:name w:val="Normal (Web)"/>
    <w:basedOn w:val="Normal"/>
    <w:uiPriority w:val="99"/>
    <w:semiHidden/>
    <w:unhideWhenUsed/>
    <w:rsid w:val="00F9339D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E05D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E05DB4"/>
    <w:rPr>
      <w:color w:val="605E5C"/>
      <w:shd w:val="clear" w:color="auto" w:fill="E1DFDD"/>
    </w:r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tasks.xml><?xml version="1.0" encoding="utf-8"?>
<t:Tasks xmlns:t="http://schemas.microsoft.com/office/tasks/2019/documenttasks" xmlns:oel="http://schemas.microsoft.com/office/2019/extlst">
  <t:Task id="{F40B3027-D6AA-4E32-A15B-4F1F4CC04AD1}">
    <t:Anchor>
      <t:Comment id="229896630"/>
    </t:Anchor>
    <t:History>
      <t:Event id="{DF54A253-0466-4D9C-AF44-B83E09F6EEBB}" time="2024-10-22T16:57:08.045Z">
        <t:Attribution userId="S::qmurphy@vt.edu::57c65a01-1cd6-41cc-93e0-9a8952aa7683" userProvider="AD" userName="Murphy, Quiyana"/>
        <t:Anchor>
          <t:Comment id="229896630"/>
        </t:Anchor>
        <t:Create/>
      </t:Event>
      <t:Event id="{ADCC84F0-A835-4618-99C5-A13A169693EB}" time="2024-10-22T16:57:08.045Z">
        <t:Attribution userId="S::qmurphy@vt.edu::57c65a01-1cd6-41cc-93e0-9a8952aa7683" userProvider="AD" userName="Murphy, Quiyana"/>
        <t:Anchor>
          <t:Comment id="229896630"/>
        </t:Anchor>
        <t:Assign userId="S::adamsr22@vt.edu::fc89ad66-ce91-4ca2-82c3-98a0b079dfbf" userProvider="AD" userName="Adams, Ranald"/>
      </t:Event>
      <t:Event id="{A7A7DDA7-3937-428E-B826-6384D10F2CE0}" time="2024-10-22T16:57:08.045Z">
        <t:Attribution userId="S::qmurphy@vt.edu::57c65a01-1cd6-41cc-93e0-9a8952aa7683" userProvider="AD" userName="Murphy, Quiyana"/>
        <t:Anchor>
          <t:Comment id="229896630"/>
        </t:Anchor>
        <t:SetTitle title="@Adams, Ranald Can you update this sign-in link for the 10/31 meeting?"/>
      </t:Event>
      <t:Event id="{B55EE7EE-D17A-4CB1-BB78-F18787935634}" time="2024-10-28T15:46:51.719Z">
        <t:Attribution userId="S::qmurphy@vt.edu::57c65a01-1cd6-41cc-93e0-9a8952aa7683" userProvider="AD" userName="Murphy, Quiyana"/>
        <t:Progress percentComplete="100"/>
      </t:Event>
    </t:History>
  </t:Task>
  <t:Task id="{9BDCE3F4-E723-4F93-94C0-84E0F2EE29F8}">
    <t:Anchor>
      <t:Comment id="801588545"/>
    </t:Anchor>
    <t:History>
      <t:Event id="{6F11C659-6C69-413E-83C8-775FBD9F7CF0}" time="2024-11-11T17:17:14.9Z">
        <t:Attribution userId="S::qmurphy@vt.edu::57c65a01-1cd6-41cc-93e0-9a8952aa7683" userProvider="AD" userName="Murphy, Quiyana"/>
        <t:Anchor>
          <t:Comment id="801588545"/>
        </t:Anchor>
        <t:Create/>
      </t:Event>
      <t:Event id="{3F80CE9D-475E-48E0-8653-D361047CCBC2}" time="2024-11-11T17:17:14.9Z">
        <t:Attribution userId="S::qmurphy@vt.edu::57c65a01-1cd6-41cc-93e0-9a8952aa7683" userProvider="AD" userName="Murphy, Quiyana"/>
        <t:Anchor>
          <t:Comment id="801588545"/>
        </t:Anchor>
        <t:Assign userId="S::adamsr22@vt.edu::fc89ad66-ce91-4ca2-82c3-98a0b079dfbf" userProvider="AD" userName="Adams, Ranald"/>
      </t:Event>
      <t:Event id="{54D9C7F4-C6B9-4442-9644-090686A53E7D}" time="2024-11-11T17:17:14.9Z">
        <t:Attribution userId="S::qmurphy@vt.edu::57c65a01-1cd6-41cc-93e0-9a8952aa7683" userProvider="AD" userName="Murphy, Quiyana"/>
        <t:Anchor>
          <t:Comment id="801588545"/>
        </t:Anchor>
        <t:SetTitle title="@Adams, Ranald I need the updated sign-in link"/>
      </t:Event>
    </t:History>
  </t:Task>
</t:Task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781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3.xml" Id="rId13" /><Relationship Type="http://schemas.openxmlformats.org/officeDocument/2006/relationships/settings" Target="settings.xml" Id="rId3" /><Relationship Type="http://schemas.openxmlformats.org/officeDocument/2006/relationships/footer" Target="footer1.xml" Id="rId7" /><Relationship Type="http://schemas.openxmlformats.org/officeDocument/2006/relationships/customXml" Target="../customXml/item2.xml" Id="rId12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Relationship Type="http://schemas.openxmlformats.org/officeDocument/2006/relationships/customXml" Target="../customXml/item4.xml" Id="rId14" /><Relationship Type="http://schemas.openxmlformats.org/officeDocument/2006/relationships/numbering" Target="numbering.xml" Id="R31ff5e3ed9c04740" /><Relationship Type="http://schemas.microsoft.com/office/2011/relationships/people" Target="people.xml" Id="R8c9c1ff044414451" /><Relationship Type="http://schemas.microsoft.com/office/2011/relationships/commentsExtended" Target="commentsExtended.xml" Id="R3e0ac40b53394aee" /><Relationship Type="http://schemas.microsoft.com/office/2016/09/relationships/commentsIds" Target="commentsIds.xml" Id="R03f334154b164fd1" /><Relationship Type="http://schemas.microsoft.com/office/2019/05/relationships/documenttasks" Target="tasks.xml" Id="R6d64b88974ee4a70" /><Relationship Type="http://schemas.openxmlformats.org/officeDocument/2006/relationships/header" Target="header2.xml" Id="R188e6f29d6614c1a" /><Relationship Type="http://schemas.openxmlformats.org/officeDocument/2006/relationships/hyperlink" Target="https://forms.office.com/Pages/ResponsePage.aspx?id=hGiVYK0Q-kCGPU8yweOjeqI0_MNCpRNGsmooGXbKsw9UMklTNTZDNjJBVFBJM0VFUVJTVldGSks4My4u" TargetMode="External" Id="R13d50b124f984bf6" /><Relationship Type="http://schemas.openxmlformats.org/officeDocument/2006/relationships/hyperlink" Target="https://forms.office.com/Pages/ResponsePage.aspx?id=hGiVYK0Q-kCGPU8yweOjeqI0_MNCpRNGsmooGXbKsw9UMklTNTZDNjJBVFBJM0VFUVJTVldGSks4My4u" TargetMode="External" Id="R17995063d4dd4d8a" /><Relationship Type="http://schemas.openxmlformats.org/officeDocument/2006/relationships/hyperlink" Target="https://nam04.safelinks.protection.outlook.com/?url=https%3A%2F%2Fforms.office.com%2Fr%2FMenhnBkpbN&amp;data=05%7C02%7Cqmurphy%40vt.edu%7C1d935c75a12949cdaa2808dd116ed445%7C6095688410ad40fa863d4f32c1e3a37a%7C0%7C0%7C638685889904561305%7CUnknown%7CTWFpbGZsb3d8eyJFbXB0eU1hcGkiOnRydWUsIlYiOiIwLjAuMDAwMCIsIlAiOiJXaW4zMiIsIkFOIjoiTWFpbCIsIldUIjoyfQ%3D%3D%7C0%7C%7C%7C&amp;sdata=THB43mki1L8cWPGIrtEQxvInTNqk9J8Wvf0lUIAQwt0%3D&amp;reserved=0" TargetMode="External" Id="R169321d3dc4b4e69" /><Relationship Type="http://schemas.openxmlformats.org/officeDocument/2006/relationships/hyperlink" Target="https://governance.vt.edu/assets/CSPA%202023-24A.pdf" TargetMode="External" Id="Ra26701a63e9f49b6" /><Relationship Type="http://schemas.openxmlformats.org/officeDocument/2006/relationships/hyperlink" Target="https://governance.vt.edu/ResolutionTracker/StatusDetails/520" TargetMode="External" Id="R6e6242497dfd41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gpss.vt.edu/" TargetMode="External"/><Relationship Id="rId2" Type="http://schemas.openxmlformats.org/officeDocument/2006/relationships/hyperlink" Target="mailto:gpss@vt.edu" TargetMode="External"/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ronniemondal/Downloads/Microsoft-Word-letterhead-templates-macOS/Color-Template-with-custom-font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E2D5BA9-13A2-864E-A9D3-D1ACECFD95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43DFB29-5880-437B-A7C7-407AC1BCFC01}"/>
</file>

<file path=customXml/itemProps3.xml><?xml version="1.0" encoding="utf-8"?>
<ds:datastoreItem xmlns:ds="http://schemas.openxmlformats.org/officeDocument/2006/customXml" ds:itemID="{4190D1EF-F566-491E-8A64-6880E69789F2}"/>
</file>

<file path=customXml/itemProps4.xml><?xml version="1.0" encoding="utf-8"?>
<ds:datastoreItem xmlns:ds="http://schemas.openxmlformats.org/officeDocument/2006/customXml" ds:itemID="{64330106-34E5-4C44-86A4-55EC547E47A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Color-Template-with-custom-fonts.dotx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Ronnie Mondal</dc:creator>
  <cp:keywords/>
  <dc:description/>
  <cp:lastModifiedBy>Murphy, Quiyana</cp:lastModifiedBy>
  <cp:revision>18</cp:revision>
  <cp:lastPrinted>2017-10-25T01:25:00Z</cp:lastPrinted>
  <dcterms:created xsi:type="dcterms:W3CDTF">2024-08-31T17:19:00Z</dcterms:created>
  <dcterms:modified xsi:type="dcterms:W3CDTF">2024-12-04T15:30:06Z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  <property fmtid="{D5CDD505-2E9C-101B-9397-08002B2CF9AE}" pid="3" name="MediaServiceImageTags">
    <vt:lpwstr/>
  </property>
</Properties>
</file>