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styles.xml" ContentType="application/vnd.openxmlformats-officedocument.wordprocessingml.styl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numbering.xml" ContentType="application/vnd.openxmlformats-officedocument.wordprocessingml.numbering+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tasks.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5355143C" w:rsidP="0B6F42B0" w:rsidRDefault="5355143C" w14:paraId="25C44450" w14:textId="6B41B048">
      <w:pPr>
        <w:pStyle w:val="Title"/>
        <w:suppressLineNumbers w:val="0"/>
        <w:shd w:val="clear" w:color="auto" w:fill="FFFFFF" w:themeFill="background1"/>
        <w:spacing w:before="0" w:beforeAutospacing="off" w:after="0" w:afterAutospacing="off" w:line="259" w:lineRule="auto"/>
        <w:ind w:left="0" w:right="0"/>
        <w:jc w:val="center"/>
      </w:pPr>
      <w:r w:rsidR="5355143C">
        <w:rPr/>
        <w:t>GPSS Senate Meeting</w:t>
      </w:r>
      <w:r w:rsidR="7089A820">
        <w:rPr/>
        <w:t xml:space="preserve"> Agenda</w:t>
      </w:r>
      <w:r w:rsidR="5355143C">
        <w:rPr/>
        <w:t xml:space="preserve">: </w:t>
      </w:r>
    </w:p>
    <w:p w:rsidR="5355143C" w:rsidP="0B6F42B0" w:rsidRDefault="5355143C" w14:paraId="105C39A8" w14:textId="7E5F1C7A">
      <w:pPr>
        <w:pStyle w:val="Title"/>
        <w:suppressLineNumbers w:val="0"/>
        <w:shd w:val="clear" w:color="auto" w:fill="FFFFFF" w:themeFill="background1"/>
        <w:bidi w:val="0"/>
        <w:spacing w:before="0" w:beforeAutospacing="off" w:after="0" w:afterAutospacing="off" w:line="259" w:lineRule="auto"/>
        <w:ind w:left="0" w:right="0"/>
        <w:jc w:val="center"/>
      </w:pPr>
      <w:r w:rsidR="5A3C2273">
        <w:rPr/>
        <w:t>April 17</w:t>
      </w:r>
      <w:r w:rsidR="2D07BF77">
        <w:rPr/>
        <w:t>, 202</w:t>
      </w:r>
      <w:r w:rsidR="50961615">
        <w:rPr/>
        <w:t>5</w:t>
      </w:r>
    </w:p>
    <w:p w:rsidRPr="009C6793" w:rsidR="00504CCD" w:rsidP="02AE2E14" w:rsidRDefault="00504CCD" w14:paraId="448772AE" w14:textId="238E6166">
      <w:pPr>
        <w:spacing w:before="0" w:beforeAutospacing="off" w:after="0" w:afterAutospacing="off"/>
        <w:jc w:val="left"/>
        <w:rPr>
          <w:rFonts w:ascii="Aptos" w:hAnsi="Aptos" w:eastAsia="Aptos" w:cs="Aptos"/>
          <w:b w:val="1"/>
          <w:bCs w:val="1"/>
          <w:i w:val="0"/>
          <w:iCs w:val="0"/>
          <w:caps w:val="0"/>
          <w:smallCaps w:val="0"/>
          <w:strike w:val="0"/>
          <w:dstrike w:val="0"/>
          <w:noProof w:val="0"/>
          <w:color w:val="000000" w:themeColor="text1" w:themeTint="FF" w:themeShade="FF"/>
          <w:sz w:val="24"/>
          <w:szCs w:val="24"/>
          <w:u w:val="none"/>
          <w:lang w:val="en-US"/>
        </w:rPr>
      </w:pPr>
    </w:p>
    <w:p w:rsidR="46A7B112" w:rsidP="6C1E4AB0" w:rsidRDefault="46A7B112" w14:paraId="0D09C391" w14:textId="03FBB0FA">
      <w:pPr>
        <w:rPr>
          <w:rFonts w:ascii="Aptos" w:hAnsi="Aptos" w:eastAsia="Aptos" w:cs="Aptos"/>
          <w:b w:val="0"/>
          <w:bCs w:val="0"/>
          <w:i w:val="0"/>
          <w:iCs w:val="0"/>
          <w:caps w:val="0"/>
          <w:smallCaps w:val="0"/>
          <w:noProof w:val="0"/>
          <w:color w:val="000000" w:themeColor="text1" w:themeTint="FF" w:themeShade="FF"/>
          <w:sz w:val="24"/>
          <w:szCs w:val="24"/>
          <w:lang w:val="en-US"/>
        </w:rPr>
      </w:pPr>
      <w:r w:rsidRPr="6C1E4AB0" w:rsidR="46A7B112">
        <w:rPr>
          <w:rFonts w:ascii="Aptos" w:hAnsi="Aptos" w:eastAsia="Aptos" w:cs="Aptos"/>
          <w:b w:val="1"/>
          <w:bCs w:val="1"/>
          <w:i w:val="0"/>
          <w:iCs w:val="0"/>
          <w:caps w:val="0"/>
          <w:smallCaps w:val="0"/>
          <w:noProof w:val="0"/>
          <w:color w:val="000000" w:themeColor="text1" w:themeTint="FF" w:themeShade="FF"/>
          <w:sz w:val="24"/>
          <w:szCs w:val="24"/>
          <w:lang w:val="en-US"/>
        </w:rPr>
        <w:t xml:space="preserve">Meeting: </w:t>
      </w:r>
    </w:p>
    <w:p w:rsidR="6C1E4AB0" w:rsidP="3C6CD84F" w:rsidRDefault="6C1E4AB0" w14:paraId="39E5B196" w14:textId="1184008F">
      <w:pPr>
        <w:rPr>
          <w:rFonts w:ascii="Aptos" w:hAnsi="Aptos" w:eastAsia="Aptos" w:cs="Aptos"/>
          <w:b w:val="0"/>
          <w:bCs w:val="0"/>
          <w:i w:val="0"/>
          <w:iCs w:val="0"/>
          <w:caps w:val="0"/>
          <w:smallCaps w:val="0"/>
          <w:noProof w:val="0"/>
          <w:color w:val="000000" w:themeColor="text1" w:themeTint="FF" w:themeShade="FF"/>
          <w:sz w:val="24"/>
          <w:szCs w:val="24"/>
          <w:lang w:val="en-US"/>
        </w:rPr>
      </w:pPr>
      <w:r w:rsidRPr="3C6CD84F" w:rsidR="2D0BA21B">
        <w:rPr>
          <w:rFonts w:ascii="Aptos" w:hAnsi="Aptos" w:eastAsia="Aptos" w:cs="Aptos"/>
          <w:b w:val="0"/>
          <w:bCs w:val="0"/>
          <w:i w:val="0"/>
          <w:iCs w:val="0"/>
          <w:caps w:val="0"/>
          <w:smallCaps w:val="0"/>
          <w:noProof w:val="0"/>
          <w:color w:val="000000" w:themeColor="text1" w:themeTint="FF" w:themeShade="FF"/>
          <w:sz w:val="24"/>
          <w:szCs w:val="24"/>
          <w:lang w:val="en-US"/>
        </w:rPr>
        <w:t>5</w:t>
      </w:r>
      <w:r w:rsidRPr="3C6CD84F" w:rsidR="46A7B112">
        <w:rPr>
          <w:rFonts w:ascii="Aptos" w:hAnsi="Aptos" w:eastAsia="Aptos" w:cs="Aptos"/>
          <w:b w:val="0"/>
          <w:bCs w:val="0"/>
          <w:i w:val="0"/>
          <w:iCs w:val="0"/>
          <w:caps w:val="0"/>
          <w:smallCaps w:val="0"/>
          <w:noProof w:val="0"/>
          <w:color w:val="000000" w:themeColor="text1" w:themeTint="FF" w:themeShade="FF"/>
          <w:sz w:val="24"/>
          <w:szCs w:val="24"/>
          <w:lang w:val="en-US"/>
        </w:rPr>
        <w:t>-</w:t>
      </w:r>
      <w:r w:rsidRPr="3C6CD84F" w:rsidR="5863A03F">
        <w:rPr>
          <w:rFonts w:ascii="Aptos" w:hAnsi="Aptos" w:eastAsia="Aptos" w:cs="Aptos"/>
          <w:b w:val="0"/>
          <w:bCs w:val="0"/>
          <w:i w:val="0"/>
          <w:iCs w:val="0"/>
          <w:caps w:val="0"/>
          <w:smallCaps w:val="0"/>
          <w:noProof w:val="0"/>
          <w:color w:val="000000" w:themeColor="text1" w:themeTint="FF" w:themeShade="FF"/>
          <w:sz w:val="24"/>
          <w:szCs w:val="24"/>
          <w:lang w:val="en-US"/>
        </w:rPr>
        <w:t>1</w:t>
      </w:r>
      <w:r w:rsidRPr="3C6CD84F" w:rsidR="46A7B112">
        <w:rPr>
          <w:rFonts w:ascii="Aptos" w:hAnsi="Aptos" w:eastAsia="Aptos" w:cs="Aptos"/>
          <w:b w:val="0"/>
          <w:bCs w:val="0"/>
          <w:i w:val="0"/>
          <w:iCs w:val="0"/>
          <w:caps w:val="0"/>
          <w:smallCaps w:val="0"/>
          <w:noProof w:val="0"/>
          <w:color w:val="000000" w:themeColor="text1" w:themeTint="FF" w:themeShade="FF"/>
          <w:sz w:val="24"/>
          <w:szCs w:val="24"/>
          <w:lang w:val="en-US"/>
        </w:rPr>
        <w:t xml:space="preserve">-25 from 5:30pm - 7:00pm Zoom only in the GLC MPR and over zoom </w:t>
      </w:r>
      <w:r>
        <w:br/>
      </w:r>
    </w:p>
    <w:p w:rsidR="46A7B112" w:rsidP="6C1E4AB0" w:rsidRDefault="46A7B112" w14:paraId="57421A29" w14:textId="3265537A">
      <w:pPr>
        <w:rPr>
          <w:rFonts w:ascii="Aptos" w:hAnsi="Aptos" w:eastAsia="Aptos" w:cs="Aptos"/>
          <w:b w:val="0"/>
          <w:bCs w:val="0"/>
          <w:i w:val="0"/>
          <w:iCs w:val="0"/>
          <w:caps w:val="0"/>
          <w:smallCaps w:val="0"/>
          <w:noProof w:val="0"/>
          <w:color w:val="000000" w:themeColor="text1" w:themeTint="FF" w:themeShade="FF"/>
          <w:sz w:val="24"/>
          <w:szCs w:val="24"/>
          <w:lang w:val="en-US"/>
        </w:rPr>
      </w:pPr>
      <w:r w:rsidRPr="6C1E4AB0" w:rsidR="46A7B112">
        <w:rPr>
          <w:rFonts w:ascii="Aptos" w:hAnsi="Aptos" w:eastAsia="Aptos" w:cs="Aptos"/>
          <w:b w:val="0"/>
          <w:bCs w:val="0"/>
          <w:i w:val="0"/>
          <w:iCs w:val="0"/>
          <w:caps w:val="0"/>
          <w:smallCaps w:val="0"/>
          <w:noProof w:val="0"/>
          <w:color w:val="000000" w:themeColor="text1" w:themeTint="FF" w:themeShade="FF"/>
          <w:sz w:val="24"/>
          <w:szCs w:val="24"/>
          <w:lang w:val="en-US"/>
        </w:rPr>
        <w:t xml:space="preserve">In attendance: </w:t>
      </w:r>
    </w:p>
    <w:p w:rsidR="6C1E4AB0" w:rsidP="6C1E4AB0" w:rsidRDefault="6C1E4AB0" w14:paraId="363FAC19" w14:textId="28B5FEBD">
      <w:pPr>
        <w:rPr>
          <w:rFonts w:ascii="Aptos" w:hAnsi="Aptos" w:eastAsia="Aptos" w:cs="Aptos"/>
          <w:b w:val="0"/>
          <w:bCs w:val="0"/>
          <w:i w:val="0"/>
          <w:iCs w:val="0"/>
          <w:caps w:val="0"/>
          <w:smallCaps w:val="0"/>
          <w:noProof w:val="0"/>
          <w:color w:val="000000" w:themeColor="text1" w:themeTint="FF" w:themeShade="FF"/>
          <w:sz w:val="24"/>
          <w:szCs w:val="24"/>
          <w:lang w:val="en-US"/>
        </w:rPr>
      </w:pPr>
    </w:p>
    <w:p w:rsidR="46A7B112" w:rsidP="6C1E4AB0" w:rsidRDefault="46A7B112" w14:paraId="0C7E73F3" w14:textId="3A6B7FE8">
      <w:pPr>
        <w:rPr>
          <w:rFonts w:ascii="Aptos" w:hAnsi="Aptos" w:eastAsia="Aptos" w:cs="Aptos"/>
          <w:b w:val="0"/>
          <w:bCs w:val="0"/>
          <w:i w:val="0"/>
          <w:iCs w:val="0"/>
          <w:caps w:val="0"/>
          <w:smallCaps w:val="0"/>
          <w:noProof w:val="0"/>
          <w:color w:val="000000" w:themeColor="text1" w:themeTint="FF" w:themeShade="FF"/>
          <w:sz w:val="24"/>
          <w:szCs w:val="24"/>
          <w:lang w:val="en-US"/>
        </w:rPr>
      </w:pPr>
      <w:r w:rsidRPr="6C1E4AB0" w:rsidR="46A7B112">
        <w:rPr>
          <w:rFonts w:ascii="Aptos" w:hAnsi="Aptos" w:eastAsia="Aptos" w:cs="Aptos"/>
          <w:b w:val="0"/>
          <w:bCs w:val="0"/>
          <w:i w:val="0"/>
          <w:iCs w:val="0"/>
          <w:caps w:val="0"/>
          <w:smallCaps w:val="0"/>
          <w:noProof w:val="0"/>
          <w:color w:val="000000" w:themeColor="text1" w:themeTint="FF" w:themeShade="FF"/>
          <w:sz w:val="24"/>
          <w:szCs w:val="24"/>
          <w:lang w:val="en-US"/>
        </w:rPr>
        <w:t>Ronnie Mondal: President</w:t>
      </w:r>
    </w:p>
    <w:p w:rsidR="6C1E4AB0" w:rsidP="6C1E4AB0" w:rsidRDefault="6C1E4AB0" w14:paraId="23A76E78" w14:textId="1C25CF30">
      <w:pPr>
        <w:rPr>
          <w:rFonts w:ascii="Aptos" w:hAnsi="Aptos" w:eastAsia="Aptos" w:cs="Aptos"/>
          <w:b w:val="0"/>
          <w:bCs w:val="0"/>
          <w:i w:val="0"/>
          <w:iCs w:val="0"/>
          <w:caps w:val="0"/>
          <w:smallCaps w:val="0"/>
          <w:noProof w:val="0"/>
          <w:color w:val="000000" w:themeColor="text1" w:themeTint="FF" w:themeShade="FF"/>
          <w:sz w:val="24"/>
          <w:szCs w:val="24"/>
          <w:lang w:val="en-US"/>
        </w:rPr>
      </w:pPr>
    </w:p>
    <w:p w:rsidR="46A7B112" w:rsidP="6C1E4AB0" w:rsidRDefault="46A7B112" w14:paraId="5A827388" w14:textId="704A5DD8">
      <w:pPr>
        <w:rPr>
          <w:rFonts w:ascii="Aptos" w:hAnsi="Aptos" w:eastAsia="Aptos" w:cs="Aptos"/>
          <w:b w:val="0"/>
          <w:bCs w:val="0"/>
          <w:i w:val="0"/>
          <w:iCs w:val="0"/>
          <w:caps w:val="0"/>
          <w:smallCaps w:val="0"/>
          <w:noProof w:val="0"/>
          <w:color w:val="000000" w:themeColor="text1" w:themeTint="FF" w:themeShade="FF"/>
          <w:sz w:val="24"/>
          <w:szCs w:val="24"/>
          <w:lang w:val="en-US"/>
        </w:rPr>
      </w:pPr>
      <w:r w:rsidRPr="6C1E4AB0" w:rsidR="46A7B112">
        <w:rPr>
          <w:rFonts w:ascii="Aptos" w:hAnsi="Aptos" w:eastAsia="Aptos" w:cs="Aptos"/>
          <w:b w:val="0"/>
          <w:bCs w:val="0"/>
          <w:i w:val="0"/>
          <w:iCs w:val="0"/>
          <w:caps w:val="0"/>
          <w:smallCaps w:val="0"/>
          <w:noProof w:val="0"/>
          <w:color w:val="000000" w:themeColor="text1" w:themeTint="FF" w:themeShade="FF"/>
          <w:sz w:val="24"/>
          <w:szCs w:val="24"/>
          <w:lang w:val="en-US"/>
        </w:rPr>
        <w:t>Senators: 25</w:t>
      </w:r>
    </w:p>
    <w:p w:rsidR="46A7B112" w:rsidP="6C1E4AB0" w:rsidRDefault="46A7B112" w14:paraId="2A8E134F" w14:textId="777526AD">
      <w:pPr>
        <w:rPr>
          <w:rFonts w:ascii="Aptos" w:hAnsi="Aptos" w:eastAsia="Aptos" w:cs="Aptos"/>
          <w:b w:val="0"/>
          <w:bCs w:val="0"/>
          <w:i w:val="0"/>
          <w:iCs w:val="0"/>
          <w:caps w:val="0"/>
          <w:smallCaps w:val="0"/>
          <w:noProof w:val="0"/>
          <w:color w:val="000000" w:themeColor="text1" w:themeTint="FF" w:themeShade="FF"/>
          <w:sz w:val="24"/>
          <w:szCs w:val="24"/>
          <w:lang w:val="en-US"/>
        </w:rPr>
      </w:pPr>
      <w:r w:rsidRPr="6C1E4AB0" w:rsidR="46A7B112">
        <w:rPr>
          <w:rFonts w:ascii="Aptos" w:hAnsi="Aptos" w:eastAsia="Aptos" w:cs="Aptos"/>
          <w:b w:val="0"/>
          <w:bCs w:val="0"/>
          <w:i w:val="0"/>
          <w:iCs w:val="0"/>
          <w:caps w:val="0"/>
          <w:smallCaps w:val="0"/>
          <w:noProof w:val="0"/>
          <w:color w:val="000000" w:themeColor="text1" w:themeTint="FF" w:themeShade="FF"/>
          <w:sz w:val="24"/>
          <w:szCs w:val="24"/>
          <w:lang w:val="en-US"/>
        </w:rPr>
        <w:t xml:space="preserve">Proxy: </w:t>
      </w:r>
      <w:r w:rsidRPr="6C1E4AB0" w:rsidR="47EFDFDF">
        <w:rPr>
          <w:rFonts w:ascii="Aptos" w:hAnsi="Aptos" w:eastAsia="Aptos" w:cs="Aptos"/>
          <w:b w:val="0"/>
          <w:bCs w:val="0"/>
          <w:i w:val="0"/>
          <w:iCs w:val="0"/>
          <w:caps w:val="0"/>
          <w:smallCaps w:val="0"/>
          <w:noProof w:val="0"/>
          <w:color w:val="000000" w:themeColor="text1" w:themeTint="FF" w:themeShade="FF"/>
          <w:sz w:val="24"/>
          <w:szCs w:val="24"/>
          <w:lang w:val="en-US"/>
        </w:rPr>
        <w:t>0</w:t>
      </w:r>
    </w:p>
    <w:p w:rsidR="46A7B112" w:rsidP="6C1E4AB0" w:rsidRDefault="46A7B112" w14:paraId="057F938C" w14:textId="1FBF4704">
      <w:pPr>
        <w:rPr>
          <w:rFonts w:ascii="Aptos" w:hAnsi="Aptos" w:eastAsia="Aptos" w:cs="Aptos"/>
          <w:b w:val="0"/>
          <w:bCs w:val="0"/>
          <w:i w:val="0"/>
          <w:iCs w:val="0"/>
          <w:caps w:val="0"/>
          <w:smallCaps w:val="0"/>
          <w:noProof w:val="0"/>
          <w:color w:val="000000" w:themeColor="text1" w:themeTint="FF" w:themeShade="FF"/>
          <w:sz w:val="24"/>
          <w:szCs w:val="24"/>
          <w:lang w:val="en-US"/>
        </w:rPr>
      </w:pPr>
      <w:r w:rsidRPr="6C1E4AB0" w:rsidR="46A7B112">
        <w:rPr>
          <w:rFonts w:ascii="Aptos" w:hAnsi="Aptos" w:eastAsia="Aptos" w:cs="Aptos"/>
          <w:b w:val="0"/>
          <w:bCs w:val="0"/>
          <w:i w:val="0"/>
          <w:iCs w:val="0"/>
          <w:caps w:val="0"/>
          <w:smallCaps w:val="0"/>
          <w:noProof w:val="0"/>
          <w:color w:val="000000" w:themeColor="text1" w:themeTint="FF" w:themeShade="FF"/>
          <w:sz w:val="24"/>
          <w:szCs w:val="24"/>
          <w:lang w:val="en-US"/>
        </w:rPr>
        <w:t>Guest: 1</w:t>
      </w:r>
    </w:p>
    <w:p w:rsidR="0B6BAC63" w:rsidP="6C1E4AB0" w:rsidRDefault="0B6BAC63" w14:paraId="371EBA00" w14:textId="258D78F4">
      <w:pPr>
        <w:rPr>
          <w:rFonts w:ascii="Aptos" w:hAnsi="Aptos" w:eastAsia="Aptos" w:cs="Aptos"/>
          <w:b w:val="0"/>
          <w:bCs w:val="0"/>
          <w:i w:val="0"/>
          <w:iCs w:val="0"/>
          <w:caps w:val="0"/>
          <w:smallCaps w:val="0"/>
          <w:noProof w:val="0"/>
          <w:color w:val="000000" w:themeColor="text1" w:themeTint="FF" w:themeShade="FF"/>
          <w:sz w:val="24"/>
          <w:szCs w:val="24"/>
          <w:lang w:val="en-US"/>
        </w:rPr>
      </w:pPr>
      <w:r w:rsidRPr="6C1E4AB0" w:rsidR="0B6BAC63">
        <w:rPr>
          <w:rFonts w:ascii="Aptos" w:hAnsi="Aptos" w:eastAsia="Aptos" w:cs="Aptos"/>
          <w:b w:val="0"/>
          <w:bCs w:val="0"/>
          <w:i w:val="0"/>
          <w:iCs w:val="0"/>
          <w:caps w:val="0"/>
          <w:smallCaps w:val="0"/>
          <w:noProof w:val="0"/>
          <w:color w:val="000000" w:themeColor="text1" w:themeTint="FF" w:themeShade="FF"/>
          <w:sz w:val="24"/>
          <w:szCs w:val="24"/>
          <w:lang w:val="en-US"/>
        </w:rPr>
        <w:t>Quorum</w:t>
      </w:r>
      <w:r w:rsidRPr="6C1E4AB0" w:rsidR="0B6BAC63">
        <w:rPr>
          <w:rFonts w:ascii="Aptos" w:hAnsi="Aptos" w:eastAsia="Aptos" w:cs="Aptos"/>
          <w:b w:val="0"/>
          <w:bCs w:val="0"/>
          <w:i w:val="0"/>
          <w:iCs w:val="0"/>
          <w:caps w:val="0"/>
          <w:smallCaps w:val="0"/>
          <w:noProof w:val="0"/>
          <w:color w:val="000000" w:themeColor="text1" w:themeTint="FF" w:themeShade="FF"/>
          <w:sz w:val="24"/>
          <w:szCs w:val="24"/>
          <w:lang w:val="en-US"/>
        </w:rPr>
        <w:t>? Yes</w:t>
      </w:r>
    </w:p>
    <w:p w:rsidR="6C1E4AB0" w:rsidP="6C1E4AB0" w:rsidRDefault="6C1E4AB0" w14:paraId="50AF960B" w14:textId="3DE798E7">
      <w:pPr>
        <w:spacing w:before="0" w:beforeAutospacing="off" w:after="0" w:afterAutospacing="off"/>
        <w:jc w:val="left"/>
        <w:rPr>
          <w:rFonts w:ascii="Aptos" w:hAnsi="Aptos" w:eastAsia="Aptos" w:cs="Aptos"/>
          <w:sz w:val="24"/>
          <w:szCs w:val="24"/>
        </w:rPr>
      </w:pPr>
    </w:p>
    <w:p w:rsidRPr="009C6793" w:rsidR="00504CCD" w:rsidP="6C1E4AB0" w:rsidRDefault="00504CCD" w14:paraId="27F0ECC1" w14:textId="2FD6B4A8">
      <w:pPr>
        <w:pStyle w:val="Normal"/>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Pr="009C6793" w:rsidR="00504CCD" w:rsidP="6C1E4AB0" w:rsidRDefault="00504CCD" w14:paraId="2275C317" w14:textId="3040D2C8">
      <w:pPr>
        <w:spacing w:before="0" w:beforeAutospacing="off" w:after="0" w:afterAutospacing="off"/>
        <w:jc w:val="left"/>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pPr>
      <w:r w:rsidRPr="6C1E4AB0" w:rsidR="37079F12">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t>Minutes</w:t>
      </w:r>
      <w:r w:rsidRPr="6C1E4AB0" w:rsidR="2A8FF019">
        <w:rPr>
          <w:rFonts w:ascii="Aptos" w:hAnsi="Aptos" w:eastAsia="Aptos" w:cs="Aptos"/>
          <w:b w:val="1"/>
          <w:bCs w:val="1"/>
          <w:i w:val="0"/>
          <w:iCs w:val="0"/>
          <w:caps w:val="0"/>
          <w:smallCaps w:val="0"/>
          <w:strike w:val="0"/>
          <w:dstrike w:val="0"/>
          <w:noProof w:val="0"/>
          <w:color w:val="000000" w:themeColor="text1" w:themeTint="FF" w:themeShade="FF"/>
          <w:sz w:val="24"/>
          <w:szCs w:val="24"/>
          <w:u w:val="single"/>
          <w:lang w:val="en-US"/>
        </w:rPr>
        <w:t>:</w:t>
      </w:r>
    </w:p>
    <w:p w:rsidRPr="009C6793" w:rsidR="00504CCD" w:rsidP="6C1E4AB0" w:rsidRDefault="00504CCD" w14:paraId="1C0DB362" w14:textId="223FDEC0">
      <w:pPr>
        <w:pStyle w:val="ListParagraph"/>
        <w:numPr>
          <w:ilvl w:val="0"/>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6C1E4AB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Opening Remarks and Senator sign-in</w:t>
      </w:r>
    </w:p>
    <w:p w:rsidR="08A81E10" w:rsidP="6C1E4AB0" w:rsidRDefault="08A81E10" w14:paraId="5AE23CA9" w14:textId="386FC8BC">
      <w:pPr>
        <w:pStyle w:val="ListParagraph"/>
        <w:numPr>
          <w:ilvl w:val="1"/>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6C1E4AB0" w:rsidR="1AFAEA85">
        <w:rPr>
          <w:rFonts w:ascii="Aptos" w:hAnsi="Aptos" w:eastAsia="Aptos" w:cs="Aptos"/>
          <w:b w:val="0"/>
          <w:bCs w:val="0"/>
          <w:i w:val="0"/>
          <w:iCs w:val="0"/>
          <w:noProof w:val="0"/>
          <w:color w:val="000000" w:themeColor="text1" w:themeTint="FF" w:themeShade="FF"/>
          <w:sz w:val="24"/>
          <w:szCs w:val="24"/>
          <w:lang w:val="en-US"/>
        </w:rPr>
        <w:t>Motion to approve all minutes from last meeting</w:t>
      </w:r>
    </w:p>
    <w:p w:rsidR="1AFAEA85" w:rsidP="6C1E4AB0" w:rsidRDefault="1AFAEA85" w14:paraId="3C8C999C" w14:textId="69C2728F">
      <w:pPr>
        <w:pStyle w:val="ListParagraph"/>
        <w:numPr>
          <w:ilvl w:val="1"/>
          <w:numId w:val="1"/>
        </w:numPr>
        <w:suppressLineNumbers w:val="0"/>
        <w:bidi w:val="0"/>
        <w:spacing w:before="0" w:beforeAutospacing="off" w:after="0" w:afterAutospacing="off" w:line="259" w:lineRule="auto"/>
        <w:ind w:left="1440" w:right="0" w:hanging="360"/>
        <w:jc w:val="left"/>
        <w:rPr>
          <w:rFonts w:ascii="Aptos" w:hAnsi="Aptos" w:eastAsia="Aptos" w:cs="Aptos"/>
          <w:b w:val="0"/>
          <w:bCs w:val="0"/>
          <w:i w:val="0"/>
          <w:iCs w:val="0"/>
          <w:noProof w:val="0"/>
          <w:color w:val="000000" w:themeColor="text1" w:themeTint="FF" w:themeShade="FF"/>
          <w:sz w:val="24"/>
          <w:szCs w:val="24"/>
          <w:lang w:val="en-US"/>
        </w:rPr>
      </w:pPr>
      <w:r w:rsidRPr="6C1E4AB0" w:rsidR="1AFAEA85">
        <w:rPr>
          <w:rFonts w:ascii="Aptos" w:hAnsi="Aptos" w:eastAsia="Aptos" w:cs="Aptos"/>
          <w:b w:val="0"/>
          <w:bCs w:val="0"/>
          <w:i w:val="0"/>
          <w:iCs w:val="0"/>
          <w:noProof w:val="0"/>
          <w:color w:val="000000" w:themeColor="text1" w:themeTint="FF" w:themeShade="FF"/>
          <w:sz w:val="24"/>
          <w:szCs w:val="24"/>
          <w:lang w:val="en-US"/>
        </w:rPr>
        <w:t>Seconded</w:t>
      </w:r>
    </w:p>
    <w:p w:rsidR="11BCBD9A" w:rsidP="6C1E4AB0" w:rsidRDefault="11BCBD9A" w14:paraId="335B47BB" w14:textId="6FE1136E">
      <w:pPr>
        <w:pStyle w:val="ListParagraph"/>
        <w:numPr>
          <w:ilvl w:val="1"/>
          <w:numId w:val="1"/>
        </w:numPr>
        <w:suppressLineNumbers w:val="0"/>
        <w:bidi w:val="0"/>
        <w:spacing w:before="0" w:beforeAutospacing="off" w:after="0" w:afterAutospacing="off" w:line="259" w:lineRule="auto"/>
        <w:ind w:left="1440" w:right="0" w:hanging="360"/>
        <w:jc w:val="left"/>
        <w:rPr>
          <w:rFonts w:ascii="Aptos" w:hAnsi="Aptos" w:eastAsia="Aptos" w:cs="Aptos"/>
          <w:b w:val="0"/>
          <w:bCs w:val="0"/>
          <w:i w:val="0"/>
          <w:iCs w:val="0"/>
          <w:noProof w:val="0"/>
          <w:color w:val="000000" w:themeColor="text1" w:themeTint="FF" w:themeShade="FF"/>
          <w:sz w:val="24"/>
          <w:szCs w:val="24"/>
          <w:lang w:val="en-US"/>
        </w:rPr>
      </w:pPr>
      <w:r w:rsidRPr="6C1E4AB0" w:rsidR="11BCBD9A">
        <w:rPr>
          <w:rFonts w:ascii="Aptos" w:hAnsi="Aptos" w:eastAsia="Aptos" w:cs="Aptos"/>
          <w:b w:val="0"/>
          <w:bCs w:val="0"/>
          <w:i w:val="0"/>
          <w:iCs w:val="0"/>
          <w:noProof w:val="0"/>
          <w:color w:val="000000" w:themeColor="text1" w:themeTint="FF" w:themeShade="FF"/>
          <w:sz w:val="24"/>
          <w:szCs w:val="24"/>
          <w:lang w:val="en-US"/>
        </w:rPr>
        <w:t>Voting:</w:t>
      </w:r>
    </w:p>
    <w:p w:rsidR="1AFAEA85" w:rsidP="6C1E4AB0" w:rsidRDefault="1AFAEA85" w14:paraId="065DED42" w14:textId="65E97CED">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6C1E4AB0" w:rsidR="1AFAEA85">
        <w:rPr>
          <w:rFonts w:ascii="Aptos" w:hAnsi="Aptos" w:eastAsia="Aptos" w:cs="Aptos"/>
          <w:b w:val="0"/>
          <w:bCs w:val="0"/>
          <w:i w:val="0"/>
          <w:iCs w:val="0"/>
          <w:noProof w:val="0"/>
          <w:color w:val="000000" w:themeColor="text1" w:themeTint="FF" w:themeShade="FF"/>
          <w:sz w:val="24"/>
          <w:szCs w:val="24"/>
          <w:lang w:val="en-US"/>
        </w:rPr>
        <w:t xml:space="preserve">Yes: </w:t>
      </w:r>
      <w:r w:rsidRPr="6C1E4AB0" w:rsidR="6068C2A2">
        <w:rPr>
          <w:rFonts w:ascii="Aptos" w:hAnsi="Aptos" w:eastAsia="Aptos" w:cs="Aptos"/>
          <w:b w:val="0"/>
          <w:bCs w:val="0"/>
          <w:i w:val="0"/>
          <w:iCs w:val="0"/>
          <w:noProof w:val="0"/>
          <w:color w:val="000000" w:themeColor="text1" w:themeTint="FF" w:themeShade="FF"/>
          <w:sz w:val="24"/>
          <w:szCs w:val="24"/>
          <w:lang w:val="en-US"/>
        </w:rPr>
        <w:t>23</w:t>
      </w:r>
    </w:p>
    <w:p w:rsidR="1AFAEA85" w:rsidP="6C1E4AB0" w:rsidRDefault="1AFAEA85" w14:paraId="605AD89C" w14:textId="75FF74E2">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6C1E4AB0" w:rsidR="1AFAEA85">
        <w:rPr>
          <w:rFonts w:ascii="Aptos" w:hAnsi="Aptos" w:eastAsia="Aptos" w:cs="Aptos"/>
          <w:b w:val="0"/>
          <w:bCs w:val="0"/>
          <w:i w:val="0"/>
          <w:iCs w:val="0"/>
          <w:noProof w:val="0"/>
          <w:color w:val="000000" w:themeColor="text1" w:themeTint="FF" w:themeShade="FF"/>
          <w:sz w:val="24"/>
          <w:szCs w:val="24"/>
          <w:lang w:val="en-US"/>
        </w:rPr>
        <w:t>No: None</w:t>
      </w:r>
    </w:p>
    <w:p w:rsidR="29015A08" w:rsidP="6C1E4AB0" w:rsidRDefault="29015A08" w14:paraId="55C3C069" w14:textId="0FBD75CE">
      <w:pPr>
        <w:pStyle w:val="ListParagraph"/>
        <w:numPr>
          <w:ilvl w:val="2"/>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6C1E4AB0" w:rsidR="29015A08">
        <w:rPr>
          <w:rFonts w:ascii="Aptos" w:hAnsi="Aptos" w:eastAsia="Aptos" w:cs="Aptos"/>
          <w:b w:val="0"/>
          <w:bCs w:val="0"/>
          <w:i w:val="0"/>
          <w:iCs w:val="0"/>
          <w:noProof w:val="0"/>
          <w:color w:val="000000" w:themeColor="text1" w:themeTint="FF" w:themeShade="FF"/>
          <w:sz w:val="24"/>
          <w:szCs w:val="24"/>
          <w:lang w:val="en-US"/>
        </w:rPr>
        <w:t xml:space="preserve">Abstain: </w:t>
      </w:r>
      <w:r w:rsidRPr="6C1E4AB0" w:rsidR="1BD2A9D4">
        <w:rPr>
          <w:rFonts w:ascii="Aptos" w:hAnsi="Aptos" w:eastAsia="Aptos" w:cs="Aptos"/>
          <w:b w:val="0"/>
          <w:bCs w:val="0"/>
          <w:i w:val="0"/>
          <w:iCs w:val="0"/>
          <w:noProof w:val="0"/>
          <w:color w:val="000000" w:themeColor="text1" w:themeTint="FF" w:themeShade="FF"/>
          <w:sz w:val="24"/>
          <w:szCs w:val="24"/>
          <w:lang w:val="en-US"/>
        </w:rPr>
        <w:t>2</w:t>
      </w:r>
    </w:p>
    <w:p w:rsidR="62DDBC98" w:rsidP="6C1E4AB0" w:rsidRDefault="62DDBC98" w14:paraId="5C5E1290" w14:textId="63D501F8">
      <w:pPr>
        <w:pStyle w:val="ListParagraph"/>
        <w:numPr>
          <w:ilvl w:val="1"/>
          <w:numId w:val="1"/>
        </w:numPr>
        <w:spacing w:before="0" w:beforeAutospacing="off" w:after="0" w:afterAutospacing="off"/>
        <w:jc w:val="left"/>
        <w:rPr>
          <w:rFonts w:ascii="Aptos" w:hAnsi="Aptos" w:eastAsia="Aptos" w:cs="Aptos"/>
          <w:b w:val="0"/>
          <w:bCs w:val="0"/>
          <w:i w:val="0"/>
          <w:iCs w:val="0"/>
          <w:noProof w:val="0"/>
          <w:color w:val="000000" w:themeColor="text1" w:themeTint="FF" w:themeShade="FF"/>
          <w:sz w:val="24"/>
          <w:szCs w:val="24"/>
          <w:lang w:val="en-US"/>
        </w:rPr>
      </w:pPr>
      <w:r w:rsidRPr="6C1E4AB0" w:rsidR="62DDBC98">
        <w:rPr>
          <w:rFonts w:ascii="Aptos" w:hAnsi="Aptos" w:eastAsia="Aptos" w:cs="Aptos"/>
          <w:b w:val="0"/>
          <w:bCs w:val="0"/>
          <w:i w:val="0"/>
          <w:iCs w:val="0"/>
          <w:noProof w:val="0"/>
          <w:color w:val="000000" w:themeColor="text1" w:themeTint="FF" w:themeShade="FF"/>
          <w:sz w:val="24"/>
          <w:szCs w:val="24"/>
          <w:lang w:val="en-US"/>
        </w:rPr>
        <w:t>Motion passed.</w:t>
      </w:r>
    </w:p>
    <w:p w:rsidRPr="009C6793" w:rsidR="00504CCD" w:rsidP="6C1E4AB0" w:rsidRDefault="00504CCD" w14:paraId="486F676D" w14:textId="1CB06025">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00D66A4E">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Exec Board Reports</w:t>
      </w:r>
    </w:p>
    <w:p w:rsidR="740676E5" w:rsidP="6C1E4AB0" w:rsidRDefault="740676E5" w14:paraId="5FCEF719" w14:textId="08189807">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Advocacy</w:t>
      </w:r>
    </w:p>
    <w:p w:rsidR="740676E5" w:rsidP="6C1E4AB0" w:rsidRDefault="740676E5" w14:paraId="48159BF4" w14:textId="47E789E9">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Assistantship</w:t>
      </w:r>
      <w:r w:rsidRPr="6C1E4AB0"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survey</w:t>
      </w:r>
    </w:p>
    <w:p w:rsidR="740676E5" w:rsidP="6C1E4AB0" w:rsidRDefault="740676E5" w14:paraId="22310053" w14:textId="0A74A503">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In final stages </w:t>
      </w:r>
    </w:p>
    <w:p w:rsidR="740676E5" w:rsidP="6C1E4AB0" w:rsidRDefault="740676E5" w14:paraId="069A4369" w14:textId="663195A6">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Example of the information they are getting from departments presented in slides.</w:t>
      </w:r>
    </w:p>
    <w:p w:rsidR="740676E5" w:rsidP="6C1E4AB0" w:rsidRDefault="740676E5" w14:paraId="52765D59" w14:textId="3A06CCFA">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By next GPSS meeting, the information should be available to all students</w:t>
      </w:r>
    </w:p>
    <w:p w:rsidR="740676E5" w:rsidP="3C6CD84F" w:rsidRDefault="740676E5" w14:paraId="1137467C" w14:textId="25E48B4D">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Finance</w:t>
      </w:r>
    </w:p>
    <w:p w:rsidR="740676E5" w:rsidP="3C6CD84F" w:rsidRDefault="740676E5" w14:paraId="16DDA7B9" w14:textId="4CEDCAF0">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GPSS SAFAB Budget request approved </w:t>
      </w:r>
    </w:p>
    <w:p w:rsidR="740676E5" w:rsidP="3C6CD84F" w:rsidRDefault="740676E5" w14:paraId="407486EB" w14:textId="6AAB3719">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GSBB 2</w:t>
      </w:r>
      <w:r w:rsidRPr="3C6CD84F"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vertAlign w:val="superscript"/>
          <w:lang w:val="en-US"/>
        </w:rPr>
        <w:t>nd</w:t>
      </w:r>
      <w:r w:rsidRPr="3C6CD84F"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reading of policy updates</w:t>
      </w:r>
    </w:p>
    <w:p w:rsidR="740676E5" w:rsidP="3C6CD84F" w:rsidRDefault="740676E5" w14:paraId="48CCA02A" w14:textId="6BEA5B2E">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Added funding for travel not in</w:t>
      </w:r>
    </w:p>
    <w:p w:rsidR="293AEF9B" w:rsidP="3C6CD84F" w:rsidRDefault="293AEF9B" w14:paraId="6DE7450B" w14:textId="543D6B76">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293AEF9B">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Motion to approve GSBB Policy Updates:</w:t>
      </w:r>
    </w:p>
    <w:p w:rsidR="740676E5" w:rsidP="3C6CD84F" w:rsidRDefault="740676E5" w14:paraId="794FBADF" w14:textId="262DA978">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293AEF9B">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Seconded</w:t>
      </w:r>
    </w:p>
    <w:p w:rsidR="60938D11" w:rsidP="3C6CD84F" w:rsidRDefault="60938D11" w14:paraId="26889783" w14:textId="55EE6C98">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0938D1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Voting</w:t>
      </w:r>
    </w:p>
    <w:p w:rsidR="740676E5" w:rsidP="3C6CD84F" w:rsidRDefault="740676E5" w14:paraId="198CC887" w14:textId="611E7D5C">
      <w:pPr>
        <w:pStyle w:val="ListParagraph"/>
        <w:numPr>
          <w:ilvl w:val="5"/>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293AEF9B">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Yes: </w:t>
      </w:r>
      <w:r w:rsidRPr="3C6CD84F" w:rsidR="45A4599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22</w:t>
      </w:r>
    </w:p>
    <w:p w:rsidR="740676E5" w:rsidP="3C6CD84F" w:rsidRDefault="740676E5" w14:paraId="23CA7BF6" w14:textId="2F4125F2">
      <w:pPr>
        <w:pStyle w:val="ListParagraph"/>
        <w:numPr>
          <w:ilvl w:val="5"/>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293AEF9B">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No: </w:t>
      </w:r>
      <w:r w:rsidRPr="3C6CD84F" w:rsidR="740676E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3C6CD84F" w:rsidR="21649E3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None</w:t>
      </w:r>
    </w:p>
    <w:p w:rsidR="65AF628B" w:rsidP="3C6CD84F" w:rsidRDefault="65AF628B" w14:paraId="6DF53ADD" w14:textId="0CECCC53">
      <w:pPr>
        <w:pStyle w:val="ListParagraph"/>
        <w:numPr>
          <w:ilvl w:val="5"/>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5AF628B">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Abstain:</w:t>
      </w:r>
      <w:r w:rsidRPr="3C6CD84F" w:rsidR="5C2BFF8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3C6CD84F" w:rsidR="6FA8A95B">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3</w:t>
      </w:r>
    </w:p>
    <w:p w:rsidR="2605A38F" w:rsidP="3C6CD84F" w:rsidRDefault="2605A38F" w14:paraId="2232DFB5" w14:textId="553C03ED">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2605A38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Motion passed.</w:t>
      </w:r>
    </w:p>
    <w:p w:rsidR="62C2C60F" w:rsidP="3C6CD84F" w:rsidRDefault="62C2C60F" w14:paraId="2D61DAE8" w14:textId="3C7E0A53">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Programs</w:t>
      </w:r>
    </w:p>
    <w:p w:rsidR="62C2C60F" w:rsidP="3C6CD84F" w:rsidRDefault="62C2C60F" w14:paraId="6CDF2594" w14:textId="3E93EE86">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2025 cap and gown loan program </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is</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closed</w:t>
      </w:r>
    </w:p>
    <w:p w:rsidR="62C2C60F" w:rsidP="3C6CD84F" w:rsidRDefault="62C2C60F" w14:paraId="0C3B0298" w14:textId="00CFC362">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Summer 2025 TFP will open at the end of this month (dates decided by next Director of Programs)</w:t>
      </w:r>
    </w:p>
    <w:p w:rsidR="62C2C60F" w:rsidP="3C6CD84F" w:rsidRDefault="62C2C60F" w14:paraId="70EA6472" w14:textId="39EB2A7B">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Events: </w:t>
      </w:r>
    </w:p>
    <w:p w:rsidR="62C2C60F" w:rsidP="3C6CD84F" w:rsidRDefault="62C2C60F" w14:paraId="75A3B252" w14:textId="46614644">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April </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Lunch</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Conversation with Dean </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Su</w:t>
      </w:r>
      <w:r w:rsidRPr="3C6CD84F" w:rsidR="505B7ED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w:t>
      </w:r>
      <w:r w:rsidRPr="3C6CD84F" w:rsidR="132F5AD0">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enant</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is tomorrow</w:t>
      </w:r>
    </w:p>
    <w:p w:rsidR="62C2C60F" w:rsidP="3C6CD84F" w:rsidRDefault="62C2C60F" w14:paraId="6849B0A6" w14:textId="47CA99CC">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We have a few spots available</w:t>
      </w:r>
    </w:p>
    <w:p w:rsidR="62C2C60F" w:rsidP="3C6CD84F" w:rsidRDefault="62C2C60F" w14:paraId="2AA3DE1A" w14:textId="3BA78A35">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Upcoming: Grad. Student Support Group Meeting</w:t>
      </w:r>
    </w:p>
    <w:p w:rsidR="62C2C60F" w:rsidP="3C6CD84F" w:rsidRDefault="62C2C60F" w14:paraId="431DC2C5" w14:textId="1B118480">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Friday, April 25 26:30 in GLC Room F</w:t>
      </w:r>
    </w:p>
    <w:p w:rsidR="62C2C60F" w:rsidP="3C6CD84F" w:rsidRDefault="62C2C60F" w14:paraId="552D7FD9" w14:textId="5D623C13">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GPSF Updates: </w:t>
      </w:r>
    </w:p>
    <w:p w:rsidR="62C2C60F" w:rsidP="3C6CD84F" w:rsidRDefault="62C2C60F" w14:paraId="4181922B" w14:textId="7E2D1752">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Total </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revenue</w:t>
      </w:r>
      <w:r w:rsidRPr="3C6CD84F" w:rsidR="62C2C60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of $41,600</w:t>
      </w:r>
    </w:p>
    <w:p w:rsidR="0E6DCCC1" w:rsidP="3C6CD84F" w:rsidRDefault="0E6DCCC1" w14:paraId="73ED8BC7" w14:textId="095FED9F">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3C6CD84F" w:rsidR="0E6DCCC1">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See slides</w:t>
      </w:r>
    </w:p>
    <w:p w:rsidRPr="009C6793" w:rsidR="00504CCD" w:rsidP="6C1E4AB0" w:rsidRDefault="00504CCD" w14:paraId="6B1EC54A" w14:textId="549065A3">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Commission/Committee Reports</w:t>
      </w:r>
    </w:p>
    <w:p w:rsidR="51AF3C77" w:rsidP="6C1E4AB0" w:rsidRDefault="51AF3C77" w14:paraId="04ABCE85" w14:textId="0ACA398F">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COD: </w:t>
      </w:r>
    </w:p>
    <w:p w:rsidR="51AF3C77" w:rsidP="6C1E4AB0" w:rsidRDefault="51AF3C77" w14:paraId="36E62F36" w14:textId="49265A27">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Might not change name</w:t>
      </w:r>
    </w:p>
    <w:p w:rsidR="51AF3C77" w:rsidP="6C1E4AB0" w:rsidRDefault="51AF3C77" w14:paraId="5947C23F" w14:textId="586ECB95">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They have a resolution</w:t>
      </w:r>
    </w:p>
    <w:p w:rsidR="51AF3C77" w:rsidP="6C1E4AB0" w:rsidRDefault="51AF3C77" w14:paraId="3DB29C04" w14:textId="49295225">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UAC: </w:t>
      </w:r>
    </w:p>
    <w:p w:rsidR="51AF3C77" w:rsidP="6C1E4AB0" w:rsidRDefault="51AF3C77" w14:paraId="7F56F5DF" w14:textId="3BAA17F8">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UAC: a lot going on in athletics, but to be brief: the House v NCAA settlement is not yet </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finalized</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We had our last meeting today and talked a bit about the importance of athletics for a university like VT. Athletics has a significant impact on recruitment, not just of athletes but of students in general, as well as philanthropy and alumni engagement—all metrics used in various university rankings. VT athletics also brings in about $100 million in economic activity each year which creates jobs and </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benefits</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the region and the VT experience overall. Finally, athletics helps cultivate community, which is a critical </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component</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of the whole health of individuals.</w:t>
      </w:r>
    </w:p>
    <w:p w:rsidR="51AF3C77" w:rsidP="6C1E4AB0" w:rsidRDefault="51AF3C77" w14:paraId="175DD519" w14:textId="5E694154">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We also discussed how, from a percentage basis, the university’s contribution to athletics is less than that of other Virginia schools, including smaller schools like JMU and UVA. Long story short, athletics needs more money to remain competitive in NIL, and the BOV has increased athletics fees by a </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substantial</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amount. But good news for </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grad</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students: the </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portion</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of the increase can be paid for in assistantship offers.</w:t>
      </w:r>
    </w:p>
    <w:p w:rsidR="51AF3C77" w:rsidP="6C1E4AB0" w:rsidRDefault="51AF3C77" w14:paraId="20C5BB2A" w14:textId="3CC3FE1A">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Last important item for </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grad</w:t>
      </w:r>
      <w:r w:rsidRPr="6C1E4AB0" w:rsidR="51AF3C7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students: the Metallica concert on 5/7 is expected to bring in $1 – 2 million to athletics. But it will shut down campus for the day, especially parking. So be prepared for that.</w:t>
      </w:r>
    </w:p>
    <w:p w:rsidR="000004BB" w:rsidP="6C1E4AB0" w:rsidRDefault="000004BB" w14:paraId="6CFC7FE9" w14:textId="48049712">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p>
    <w:p w:rsidR="000004BB" w:rsidP="6C1E4AB0" w:rsidRDefault="000004BB" w14:paraId="3DB3F3E7" w14:textId="36A0AB94">
      <w:pPr>
        <w:pStyle w:val="ListParagraph"/>
        <w:spacing w:before="0" w:beforeAutospacing="off" w:after="0" w:afterAutospacing="off"/>
        <w:ind w:left="216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p>
    <w:p w:rsidRPr="009C6793" w:rsidR="00504CCD" w:rsidP="6C1E4AB0" w:rsidRDefault="00504CCD" w14:paraId="3DB683F3" w14:textId="6E25E772">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Ad hoc reports</w:t>
      </w:r>
    </w:p>
    <w:p w:rsidR="51CA6187" w:rsidP="6C1E4AB0" w:rsidRDefault="51CA6187" w14:paraId="2103D57B" w14:textId="02A90552">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CA618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Climate Survey is out. </w:t>
      </w:r>
      <w:r w:rsidRPr="6C1E4AB0" w:rsidR="1E9E63B3">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Encourage</w:t>
      </w:r>
      <w:r w:rsidRPr="6C1E4AB0" w:rsidR="51CA618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people to take it!! Last day by May 6</w:t>
      </w:r>
      <w:r w:rsidRPr="6C1E4AB0" w:rsidR="51CA6187">
        <w:rPr>
          <w:rFonts w:ascii="Aptos" w:hAnsi="Aptos" w:eastAsia="Aptos" w:cs="Aptos"/>
          <w:b w:val="0"/>
          <w:bCs w:val="0"/>
          <w:i w:val="0"/>
          <w:iCs w:val="0"/>
          <w:caps w:val="0"/>
          <w:smallCaps w:val="0"/>
          <w:strike w:val="0"/>
          <w:dstrike w:val="0"/>
          <w:noProof w:val="0"/>
          <w:color w:val="000000" w:themeColor="text1" w:themeTint="FF" w:themeShade="FF"/>
          <w:sz w:val="24"/>
          <w:szCs w:val="24"/>
          <w:u w:val="none"/>
          <w:vertAlign w:val="superscript"/>
          <w:lang w:val="en-US"/>
        </w:rPr>
        <w:t>th</w:t>
      </w:r>
      <w:r w:rsidRPr="6C1E4AB0" w:rsidR="51CA618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p>
    <w:p w:rsidR="1E4D8E72" w:rsidP="6C1E4AB0" w:rsidRDefault="1E4D8E72" w14:paraId="3A52B5B6" w14:textId="332EB4DE">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1E4D8E7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You should have received an email </w:t>
      </w:r>
    </w:p>
    <w:p w:rsidR="51CA6187" w:rsidP="6C1E4AB0" w:rsidRDefault="51CA6187" w14:paraId="6974C6AD" w14:textId="1662C511">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51CA618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Possible Petition: Form a coalition of land grant institut</w:t>
      </w:r>
      <w:r w:rsidRPr="6C1E4AB0" w:rsidR="67805FB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ions</w:t>
      </w:r>
      <w:r w:rsidRPr="6C1E4AB0" w:rsidR="51CA618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to combat the Trump Administration’s</w:t>
      </w:r>
      <w:r w:rsidRPr="6C1E4AB0" w:rsidR="6D21FC9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attack on academia.</w:t>
      </w:r>
      <w:r w:rsidRPr="6C1E4AB0" w:rsidR="50C0C387">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t>
      </w:r>
      <w:r w:rsidRPr="6C1E4AB0" w:rsidR="745AD36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Will create a joint petition with faculty senate. </w:t>
      </w:r>
    </w:p>
    <w:p w:rsidR="745AD364" w:rsidP="6C1E4AB0" w:rsidRDefault="745AD364" w14:paraId="5FF01278" w14:textId="226A0489">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745AD36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Then, R</w:t>
      </w:r>
      <w:r w:rsidRPr="6C1E4AB0" w:rsidR="745AD36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achel</w:t>
      </w:r>
      <w:r w:rsidRPr="6C1E4AB0" w:rsidR="745AD36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will provide a copy of the petition</w:t>
      </w:r>
    </w:p>
    <w:p w:rsidR="000004BB" w:rsidP="6C1E4AB0" w:rsidRDefault="000004BB" w14:paraId="784B48CB" w14:textId="65E994DD">
      <w:pPr>
        <w:pStyle w:val="ListParagraph"/>
        <w:spacing w:before="0" w:beforeAutospacing="off" w:after="0" w:afterAutospacing="off"/>
        <w:ind w:left="2160"/>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p>
    <w:p w:rsidR="2A8FF019" w:rsidP="6C1E4AB0" w:rsidRDefault="2A8FF019" w14:paraId="5215BB5F" w14:textId="14CDA8A0">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Old Bu</w:t>
      </w:r>
      <w:r w:rsidRPr="6C1E4AB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siness</w:t>
      </w:r>
    </w:p>
    <w:p w:rsidRPr="009C6793" w:rsidR="00504CCD" w:rsidP="6C1E4AB0" w:rsidRDefault="00504CCD" w14:paraId="05EF1D80" w14:textId="0B761D73">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Ne</w:t>
      </w:r>
      <w:r w:rsidRPr="6C1E4AB0" w:rsidR="2A8FF019">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w Business</w:t>
      </w:r>
    </w:p>
    <w:p w:rsidR="38F3D588" w:rsidP="6C1E4AB0" w:rsidRDefault="38F3D588" w14:paraId="742D3670" w14:textId="537B02CD">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38F3D58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2</w:t>
      </w:r>
      <w:r w:rsidRPr="6C1E4AB0" w:rsidR="38F3D588">
        <w:rPr>
          <w:rFonts w:ascii="Aptos" w:hAnsi="Aptos" w:eastAsia="Aptos" w:cs="Aptos"/>
          <w:b w:val="0"/>
          <w:bCs w:val="0"/>
          <w:i w:val="0"/>
          <w:iCs w:val="0"/>
          <w:caps w:val="0"/>
          <w:smallCaps w:val="0"/>
          <w:strike w:val="0"/>
          <w:dstrike w:val="0"/>
          <w:noProof w:val="0"/>
          <w:color w:val="000000" w:themeColor="text1" w:themeTint="FF" w:themeShade="FF"/>
          <w:sz w:val="24"/>
          <w:szCs w:val="24"/>
          <w:u w:val="none"/>
          <w:vertAlign w:val="superscript"/>
          <w:lang w:val="en-US"/>
        </w:rPr>
        <w:t>nd</w:t>
      </w:r>
      <w:r w:rsidRPr="6C1E4AB0" w:rsidR="38F3D58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reading </w:t>
      </w:r>
      <w:hyperlink r:id="R0cc525643b984a7b">
        <w:r w:rsidRPr="6C1E4AB0" w:rsidR="38F3D588">
          <w:rPr>
            <w:rStyle w:val="Hyperlink"/>
            <w:rFonts w:ascii="Aptos" w:hAnsi="Aptos" w:eastAsia="Aptos" w:cs="Aptos"/>
            <w:b w:val="0"/>
            <w:bCs w:val="0"/>
            <w:i w:val="0"/>
            <w:iCs w:val="0"/>
            <w:caps w:val="0"/>
            <w:smallCaps w:val="0"/>
            <w:strike w:val="0"/>
            <w:dstrike w:val="0"/>
            <w:noProof w:val="0"/>
            <w:color w:val="0097A7"/>
            <w:sz w:val="24"/>
            <w:szCs w:val="24"/>
            <w:u w:val="single"/>
            <w:lang w:val="en-US"/>
          </w:rPr>
          <w:t>CGPSA 2024-25B</w:t>
        </w:r>
      </w:hyperlink>
    </w:p>
    <w:p w:rsidR="38F3D588" w:rsidP="6C1E4AB0" w:rsidRDefault="38F3D588" w14:paraId="62DBC45E" w14:textId="5869834D">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38F3D588">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Made one update</w:t>
      </w:r>
      <w:r w:rsidRPr="6C1E4AB0" w:rsidR="77D42E4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 (see document)</w:t>
      </w:r>
    </w:p>
    <w:p w:rsidR="419E857F" w:rsidP="6C1E4AB0" w:rsidRDefault="419E857F" w14:paraId="6C288039" w14:textId="093B9676">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419E85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Motion to approve and seconded</w:t>
      </w:r>
    </w:p>
    <w:p w:rsidR="419E857F" w:rsidP="6C1E4AB0" w:rsidRDefault="419E857F" w14:paraId="395BCC30" w14:textId="723A09E3">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419E85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Yes: </w:t>
      </w:r>
      <w:r w:rsidRPr="6C1E4AB0" w:rsidR="321DAF53">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22</w:t>
      </w:r>
    </w:p>
    <w:p w:rsidR="419E857F" w:rsidP="6C1E4AB0" w:rsidRDefault="419E857F" w14:paraId="16DA0322" w14:textId="799D8371">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419E85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No: none</w:t>
      </w:r>
    </w:p>
    <w:p w:rsidR="419E857F" w:rsidP="6C1E4AB0" w:rsidRDefault="419E857F" w14:paraId="6E1DD62C" w14:textId="0765DB15">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419E857F">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 xml:space="preserve">Abstain: </w:t>
      </w:r>
      <w:r w:rsidRPr="6C1E4AB0" w:rsidR="28C6BFB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3</w:t>
      </w:r>
    </w:p>
    <w:p w:rsidR="28C6BFB5" w:rsidP="6C1E4AB0" w:rsidRDefault="28C6BFB5" w14:paraId="0AB1E207" w14:textId="122377FC">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28C6BFB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Motion passed</w:t>
      </w:r>
    </w:p>
    <w:p w:rsidR="09AA3346" w:rsidP="6C1E4AB0" w:rsidRDefault="09AA3346" w14:paraId="0628DD0A" w14:textId="33377DF3">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09AA334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Presentation</w:t>
      </w:r>
      <w:r w:rsidRPr="6C1E4AB0" w:rsidR="09AA3346">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from </w:t>
      </w:r>
      <w:r w:rsidRPr="6C1E4AB0" w:rsidR="5F56EE1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Arts@VT</w:t>
      </w:r>
      <w:r w:rsidRPr="6C1E4AB0" w:rsidR="5F56EE1C">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Strategic Plan</w:t>
      </w:r>
      <w:r w:rsidRPr="6C1E4AB0" w:rsidR="0698CE2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by </w:t>
      </w:r>
      <w:r w:rsidRPr="6C1E4AB0" w:rsidR="0698CE2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Devair</w:t>
      </w:r>
      <w:r w:rsidRPr="6C1E4AB0" w:rsidR="0698CE2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Jeffries-Lee</w:t>
      </w:r>
      <w:r w:rsidRPr="6C1E4AB0" w:rsidR="6F7F1D1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w:t>
      </w:r>
      <w:r w:rsidRPr="6C1E4AB0" w:rsidR="6F7F1D1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Arts@VT</w:t>
      </w:r>
      <w:r w:rsidRPr="6C1E4AB0" w:rsidR="6F7F1D1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Program Director at Moss Arts Center</w:t>
      </w:r>
      <w:r w:rsidRPr="6C1E4AB0" w:rsidR="5757C6C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w:t>
      </w:r>
      <w:hyperlink r:id="Rc20b5929dd614fe6">
        <w:r w:rsidRPr="6C1E4AB0" w:rsidR="5757C6CA">
          <w:rPr>
            <w:rStyle w:val="Hyperlink"/>
            <w:rFonts w:ascii="Aptos" w:hAnsi="Aptos" w:eastAsia="Aptos" w:cs="Aptos"/>
            <w:b w:val="0"/>
            <w:bCs w:val="0"/>
            <w:i w:val="0"/>
            <w:iCs w:val="0"/>
            <w:caps w:val="0"/>
            <w:smallCaps w:val="0"/>
            <w:strike w:val="0"/>
            <w:dstrike w:val="0"/>
            <w:noProof w:val="0"/>
            <w:sz w:val="24"/>
            <w:szCs w:val="24"/>
            <w:lang w:val="en-US" w:eastAsia="en-US" w:bidi="ar-SA"/>
          </w:rPr>
          <w:t>devairj@vt.edu</w:t>
        </w:r>
      </w:hyperlink>
      <w:r w:rsidRPr="6C1E4AB0" w:rsidR="5757C6C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w:t>
      </w:r>
      <w:r w:rsidRPr="6C1E4AB0" w:rsidR="6F7F1D1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w:t>
      </w:r>
      <w:r w:rsidRPr="6C1E4AB0" w:rsidR="0698CE2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Lauren Pollard</w:t>
      </w:r>
      <w:r w:rsidRPr="6C1E4AB0" w:rsidR="69FE8342">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(Strategic Plan Team)</w:t>
      </w:r>
      <w:r w:rsidRPr="6C1E4AB0" w:rsidR="0698CE2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w:t>
      </w:r>
      <w:r w:rsidRPr="6C1E4AB0" w:rsidR="687FBFFD">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and </w:t>
      </w:r>
      <w:r w:rsidRPr="6C1E4AB0" w:rsidR="0698CE2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Ruth</w:t>
      </w:r>
      <w:r w:rsidRPr="6C1E4AB0" w:rsidR="14F4B320">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Waalkes</w:t>
      </w:r>
      <w:r w:rsidRPr="6C1E4AB0" w:rsidR="0DD6513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w:t>
      </w:r>
      <w:r w:rsidRPr="6C1E4AB0" w:rsidR="52953AD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Executive Director for Moss Arts Center</w:t>
      </w:r>
      <w:r w:rsidRPr="6C1E4AB0" w:rsidR="1B7D08A5">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 xml:space="preserve">; email: </w:t>
      </w:r>
      <w:hyperlink r:id="R5ba1467f4e754435">
        <w:r w:rsidRPr="6C1E4AB0" w:rsidR="1B7D08A5">
          <w:rPr>
            <w:rStyle w:val="Hyperlink"/>
            <w:rFonts w:ascii="Aptos" w:hAnsi="Aptos" w:eastAsia="Aptos" w:cs="Aptos"/>
            <w:b w:val="0"/>
            <w:bCs w:val="0"/>
            <w:i w:val="0"/>
            <w:iCs w:val="0"/>
            <w:caps w:val="0"/>
            <w:smallCaps w:val="0"/>
            <w:strike w:val="0"/>
            <w:dstrike w:val="0"/>
            <w:noProof w:val="0"/>
            <w:sz w:val="24"/>
            <w:szCs w:val="24"/>
            <w:lang w:val="en-US" w:eastAsia="en-US" w:bidi="ar-SA"/>
          </w:rPr>
          <w:t>rwaalkes@vt.edu</w:t>
        </w:r>
      </w:hyperlink>
      <w:r w:rsidRPr="6C1E4AB0" w:rsidR="0DD65134">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eastAsia="en-US" w:bidi="ar-SA"/>
        </w:rPr>
        <w:t>)</w:t>
      </w:r>
    </w:p>
    <w:p w:rsidR="0DD65134" w:rsidP="6C1E4AB0" w:rsidRDefault="0DD65134" w14:paraId="1C620761" w14:textId="053EC44F">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0DD65134">
        <w:rPr>
          <w:rFonts w:ascii="Aptos" w:hAnsi="Aptos" w:eastAsia="Aptos" w:cs="Aptos"/>
          <w:b w:val="0"/>
          <w:bCs w:val="0"/>
          <w:i w:val="0"/>
          <w:iCs w:val="0"/>
          <w:caps w:val="0"/>
          <w:smallCaps w:val="0"/>
          <w:strike w:val="0"/>
          <w:dstrike w:val="0"/>
          <w:noProof w:val="0"/>
          <w:color w:val="242424"/>
          <w:sz w:val="24"/>
          <w:szCs w:val="24"/>
          <w:u w:val="none"/>
          <w:lang w:val="en-US"/>
        </w:rPr>
        <w:t>Looking for feedback to develop a Strategic Plan for the Arts</w:t>
      </w:r>
    </w:p>
    <w:p w:rsidR="52819476" w:rsidP="6C1E4AB0" w:rsidRDefault="52819476" w14:paraId="70E610A2" w14:textId="64D5E0F4">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2819476">
        <w:rPr>
          <w:rFonts w:ascii="Aptos" w:hAnsi="Aptos" w:eastAsia="Aptos" w:cs="Aptos"/>
          <w:b w:val="0"/>
          <w:bCs w:val="0"/>
          <w:i w:val="0"/>
          <w:iCs w:val="0"/>
          <w:caps w:val="0"/>
          <w:smallCaps w:val="0"/>
          <w:strike w:val="0"/>
          <w:dstrike w:val="0"/>
          <w:noProof w:val="0"/>
          <w:color w:val="242424"/>
          <w:sz w:val="24"/>
          <w:szCs w:val="24"/>
          <w:u w:val="none"/>
          <w:lang w:val="en-US"/>
        </w:rPr>
        <w:t xml:space="preserve">What are </w:t>
      </w:r>
      <w:r w:rsidRPr="6C1E4AB0" w:rsidR="52819476">
        <w:rPr>
          <w:rFonts w:ascii="Aptos" w:hAnsi="Aptos" w:eastAsia="Aptos" w:cs="Aptos"/>
          <w:b w:val="0"/>
          <w:bCs w:val="0"/>
          <w:i w:val="0"/>
          <w:iCs w:val="0"/>
          <w:caps w:val="0"/>
          <w:smallCaps w:val="0"/>
          <w:strike w:val="0"/>
          <w:dstrike w:val="0"/>
          <w:noProof w:val="0"/>
          <w:color w:val="242424"/>
          <w:sz w:val="24"/>
          <w:szCs w:val="24"/>
          <w:u w:val="none"/>
          <w:lang w:val="en-US"/>
        </w:rPr>
        <w:t>the biggest</w:t>
      </w:r>
      <w:r w:rsidRPr="6C1E4AB0" w:rsidR="52819476">
        <w:rPr>
          <w:rFonts w:ascii="Aptos" w:hAnsi="Aptos" w:eastAsia="Aptos" w:cs="Aptos"/>
          <w:b w:val="0"/>
          <w:bCs w:val="0"/>
          <w:i w:val="0"/>
          <w:iCs w:val="0"/>
          <w:caps w:val="0"/>
          <w:smallCaps w:val="0"/>
          <w:strike w:val="0"/>
          <w:dstrike w:val="0"/>
          <w:noProof w:val="0"/>
          <w:color w:val="242424"/>
          <w:sz w:val="24"/>
          <w:szCs w:val="24"/>
          <w:u w:val="none"/>
          <w:lang w:val="en-US"/>
        </w:rPr>
        <w:t xml:space="preserve"> strengths of the arts across VT?</w:t>
      </w:r>
    </w:p>
    <w:p w:rsidR="5F6C4768" w:rsidP="6C1E4AB0" w:rsidRDefault="5F6C4768" w14:paraId="1D5F6FA1" w14:textId="2FD23A5B">
      <w:pPr>
        <w:pStyle w:val="ListParagraph"/>
        <w:numPr>
          <w:ilvl w:val="3"/>
          <w:numId w:val="1"/>
        </w:numPr>
        <w:spacing w:before="0" w:beforeAutospacing="off" w:after="0" w:afterAutospacing="off"/>
        <w:jc w:val="left"/>
        <w:rPr>
          <w:rFonts w:ascii="Aptos" w:hAnsi="Aptos" w:eastAsia="Aptos" w:cs="Aptos"/>
          <w:b w:val="0"/>
          <w:bCs w:val="0"/>
          <w:i w:val="0"/>
          <w:iCs w:val="0"/>
          <w:noProof w:val="0"/>
          <w:sz w:val="24"/>
          <w:szCs w:val="24"/>
          <w:lang w:val="en-US"/>
        </w:rPr>
      </w:pPr>
      <w:r w:rsidRPr="6C1E4AB0" w:rsidR="0EB82514">
        <w:rPr>
          <w:rFonts w:ascii="Aptos" w:hAnsi="Aptos" w:eastAsia="Aptos" w:cs="Aptos"/>
          <w:b w:val="0"/>
          <w:bCs w:val="0"/>
          <w:i w:val="0"/>
          <w:iCs w:val="0"/>
          <w:noProof w:val="0"/>
          <w:sz w:val="24"/>
          <w:szCs w:val="24"/>
          <w:lang w:val="en-US"/>
        </w:rPr>
        <w:t>‘</w:t>
      </w:r>
      <w:r w:rsidRPr="6C1E4AB0" w:rsidR="5F6C4768">
        <w:rPr>
          <w:rFonts w:ascii="Aptos" w:hAnsi="Aptos" w:eastAsia="Aptos" w:cs="Aptos"/>
          <w:b w:val="0"/>
          <w:bCs w:val="0"/>
          <w:i w:val="0"/>
          <w:iCs w:val="0"/>
          <w:noProof w:val="0"/>
          <w:sz w:val="24"/>
          <w:szCs w:val="24"/>
          <w:lang w:val="en-US"/>
        </w:rPr>
        <w:t>I’ve</w:t>
      </w:r>
      <w:r w:rsidRPr="6C1E4AB0" w:rsidR="5F6C4768">
        <w:rPr>
          <w:rFonts w:ascii="Aptos" w:hAnsi="Aptos" w:eastAsia="Aptos" w:cs="Aptos"/>
          <w:b w:val="0"/>
          <w:bCs w:val="0"/>
          <w:i w:val="0"/>
          <w:iCs w:val="0"/>
          <w:noProof w:val="0"/>
          <w:sz w:val="24"/>
          <w:szCs w:val="24"/>
          <w:lang w:val="en-US"/>
        </w:rPr>
        <w:t xml:space="preserve"> always really appreciated the breadth of performances/art pieces offered</w:t>
      </w:r>
      <w:r w:rsidRPr="6C1E4AB0" w:rsidR="216AE5DA">
        <w:rPr>
          <w:rFonts w:ascii="Aptos" w:hAnsi="Aptos" w:eastAsia="Aptos" w:cs="Aptos"/>
          <w:b w:val="0"/>
          <w:bCs w:val="0"/>
          <w:i w:val="0"/>
          <w:iCs w:val="0"/>
          <w:noProof w:val="0"/>
          <w:sz w:val="24"/>
          <w:szCs w:val="24"/>
          <w:lang w:val="en-US"/>
        </w:rPr>
        <w:t>’</w:t>
      </w:r>
    </w:p>
    <w:p w:rsidR="5F6C4768" w:rsidP="6C1E4AB0" w:rsidRDefault="5F6C4768" w14:paraId="0F4B6A7F" w14:textId="7D56CBA0">
      <w:pPr>
        <w:pStyle w:val="ListParagraph"/>
        <w:numPr>
          <w:ilvl w:val="3"/>
          <w:numId w:val="1"/>
        </w:numPr>
        <w:spacing w:before="0" w:beforeAutospacing="off" w:after="0" w:afterAutospacing="off"/>
        <w:jc w:val="left"/>
        <w:rPr>
          <w:rFonts w:ascii="Aptos" w:hAnsi="Aptos" w:eastAsia="Aptos" w:cs="Aptos"/>
          <w:b w:val="0"/>
          <w:bCs w:val="0"/>
          <w:i w:val="0"/>
          <w:iCs w:val="0"/>
          <w:noProof w:val="0"/>
          <w:sz w:val="24"/>
          <w:szCs w:val="24"/>
          <w:lang w:val="en-US"/>
        </w:rPr>
      </w:pPr>
      <w:r w:rsidRPr="6C1E4AB0" w:rsidR="216AE5DA">
        <w:rPr>
          <w:rFonts w:ascii="Aptos" w:hAnsi="Aptos" w:eastAsia="Aptos" w:cs="Aptos"/>
          <w:b w:val="0"/>
          <w:bCs w:val="0"/>
          <w:i w:val="0"/>
          <w:iCs w:val="0"/>
          <w:noProof w:val="0"/>
          <w:sz w:val="24"/>
          <w:szCs w:val="24"/>
          <w:lang w:val="en-US"/>
        </w:rPr>
        <w:t>‘</w:t>
      </w:r>
      <w:r w:rsidRPr="6C1E4AB0" w:rsidR="5F6C4768">
        <w:rPr>
          <w:rFonts w:ascii="Aptos" w:hAnsi="Aptos" w:eastAsia="Aptos" w:cs="Aptos"/>
          <w:b w:val="0"/>
          <w:bCs w:val="0"/>
          <w:i w:val="0"/>
          <w:iCs w:val="0"/>
          <w:noProof w:val="0"/>
          <w:sz w:val="24"/>
          <w:szCs w:val="24"/>
          <w:lang w:val="en-US"/>
        </w:rPr>
        <w:t>i</w:t>
      </w:r>
      <w:r w:rsidRPr="6C1E4AB0" w:rsidR="5F6C4768">
        <w:rPr>
          <w:rFonts w:ascii="Aptos" w:hAnsi="Aptos" w:eastAsia="Aptos" w:cs="Aptos"/>
          <w:b w:val="0"/>
          <w:bCs w:val="0"/>
          <w:i w:val="0"/>
          <w:iCs w:val="0"/>
          <w:noProof w:val="0"/>
          <w:sz w:val="24"/>
          <w:szCs w:val="24"/>
          <w:lang w:val="en-US"/>
        </w:rPr>
        <w:t xml:space="preserve"> thought the midsummers night dream in the gardens was cool</w:t>
      </w:r>
      <w:r w:rsidRPr="6C1E4AB0" w:rsidR="0D317F68">
        <w:rPr>
          <w:rFonts w:ascii="Aptos" w:hAnsi="Aptos" w:eastAsia="Aptos" w:cs="Aptos"/>
          <w:b w:val="0"/>
          <w:bCs w:val="0"/>
          <w:i w:val="0"/>
          <w:iCs w:val="0"/>
          <w:noProof w:val="0"/>
          <w:sz w:val="24"/>
          <w:szCs w:val="24"/>
          <w:lang w:val="en-US"/>
        </w:rPr>
        <w:t>’</w:t>
      </w:r>
    </w:p>
    <w:p w:rsidR="5F6C4768" w:rsidP="6C1E4AB0" w:rsidRDefault="5F6C4768" w14:paraId="1D031F5A" w14:textId="52A5DEB4">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Ability to form collaboration with scientists and engineers via the ICAT center</w:t>
      </w:r>
    </w:p>
    <w:p w:rsidR="5F6C4768" w:rsidP="6C1E4AB0" w:rsidRDefault="5F6C4768" w14:paraId="60A5BDF9" w14:textId="69665EBE">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0F441D9F">
        <w:rPr>
          <w:rFonts w:ascii="Aptos" w:hAnsi="Aptos" w:eastAsia="Aptos" w:cs="Aptos"/>
          <w:b w:val="0"/>
          <w:bCs w:val="0"/>
          <w:i w:val="0"/>
          <w:iCs w:val="0"/>
          <w:caps w:val="0"/>
          <w:smallCaps w:val="0"/>
          <w:strike w:val="0"/>
          <w:dstrike w:val="0"/>
          <w:noProof w:val="0"/>
          <w:color w:val="242424"/>
          <w:sz w:val="24"/>
          <w:szCs w:val="24"/>
          <w:u w:val="none"/>
          <w:lang w:val="en-US"/>
        </w:rPr>
        <w:t>‘</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I’m</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subscribed to the moss arts center newsletter (?) and I find it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very informative</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to learn about ongoing events</w:t>
      </w:r>
      <w:r w:rsidRPr="6C1E4AB0" w:rsidR="4585F92D">
        <w:rPr>
          <w:rFonts w:ascii="Aptos" w:hAnsi="Aptos" w:eastAsia="Aptos" w:cs="Aptos"/>
          <w:b w:val="0"/>
          <w:bCs w:val="0"/>
          <w:i w:val="0"/>
          <w:iCs w:val="0"/>
          <w:caps w:val="0"/>
          <w:smallCaps w:val="0"/>
          <w:strike w:val="0"/>
          <w:dstrike w:val="0"/>
          <w:noProof w:val="0"/>
          <w:color w:val="242424"/>
          <w:sz w:val="24"/>
          <w:szCs w:val="24"/>
          <w:u w:val="none"/>
          <w:lang w:val="en-US"/>
        </w:rPr>
        <w:t>’</w:t>
      </w:r>
    </w:p>
    <w:p w:rsidR="5F6C4768" w:rsidP="6C1E4AB0" w:rsidRDefault="5F6C4768" w14:paraId="109F616F" w14:textId="47F7AF9E">
      <w:pPr>
        <w:pStyle w:val="ListParagraph"/>
        <w:numPr>
          <w:ilvl w:val="3"/>
          <w:numId w:val="1"/>
        </w:numPr>
        <w:spacing w:before="0" w:beforeAutospacing="off" w:after="0" w:afterAutospacing="off"/>
        <w:jc w:val="left"/>
        <w:rPr>
          <w:rFonts w:ascii="Aptos" w:hAnsi="Aptos" w:eastAsia="Aptos" w:cs="Aptos"/>
          <w:b w:val="0"/>
          <w:bCs w:val="0"/>
          <w:i w:val="0"/>
          <w:iCs w:val="0"/>
          <w:noProof w:val="0"/>
          <w:sz w:val="24"/>
          <w:szCs w:val="24"/>
          <w:lang w:val="en-US"/>
        </w:rPr>
      </w:pPr>
      <w:r w:rsidRPr="6C1E4AB0" w:rsidR="4585F92D">
        <w:rPr>
          <w:rFonts w:ascii="Aptos" w:hAnsi="Aptos" w:eastAsia="Aptos" w:cs="Aptos"/>
          <w:b w:val="0"/>
          <w:bCs w:val="0"/>
          <w:i w:val="0"/>
          <w:iCs w:val="0"/>
          <w:noProof w:val="0"/>
          <w:sz w:val="24"/>
          <w:szCs w:val="24"/>
          <w:lang w:val="en-US"/>
        </w:rPr>
        <w:t>‘</w:t>
      </w:r>
      <w:r w:rsidRPr="6C1E4AB0" w:rsidR="5F6C4768">
        <w:rPr>
          <w:rFonts w:ascii="Aptos" w:hAnsi="Aptos" w:eastAsia="Aptos" w:cs="Aptos"/>
          <w:b w:val="0"/>
          <w:bCs w:val="0"/>
          <w:i w:val="0"/>
          <w:iCs w:val="0"/>
          <w:noProof w:val="0"/>
          <w:sz w:val="24"/>
          <w:szCs w:val="24"/>
          <w:lang w:val="en-US"/>
        </w:rPr>
        <w:t xml:space="preserve">I like the variety of performances, the diversity of invited performers. </w:t>
      </w:r>
      <w:r w:rsidRPr="6C1E4AB0" w:rsidR="7310D499">
        <w:rPr>
          <w:rFonts w:ascii="Aptos" w:hAnsi="Aptos" w:eastAsia="Aptos" w:cs="Aptos"/>
          <w:b w:val="0"/>
          <w:bCs w:val="0"/>
          <w:i w:val="0"/>
          <w:iCs w:val="0"/>
          <w:noProof w:val="0"/>
          <w:sz w:val="24"/>
          <w:szCs w:val="24"/>
          <w:lang w:val="en-US"/>
        </w:rPr>
        <w:t xml:space="preserve">Tickets are </w:t>
      </w:r>
      <w:r w:rsidRPr="6C1E4AB0" w:rsidR="5F6C4768">
        <w:rPr>
          <w:rFonts w:ascii="Aptos" w:hAnsi="Aptos" w:eastAsia="Aptos" w:cs="Aptos"/>
          <w:b w:val="0"/>
          <w:bCs w:val="0"/>
          <w:i w:val="0"/>
          <w:iCs w:val="0"/>
          <w:noProof w:val="0"/>
          <w:sz w:val="24"/>
          <w:szCs w:val="24"/>
          <w:lang w:val="en-US"/>
        </w:rPr>
        <w:t>pre</w:t>
      </w:r>
      <w:r w:rsidRPr="6C1E4AB0" w:rsidR="5F6C4768">
        <w:rPr>
          <w:rFonts w:ascii="Aptos" w:hAnsi="Aptos" w:eastAsia="Aptos" w:cs="Aptos"/>
          <w:b w:val="0"/>
          <w:bCs w:val="0"/>
          <w:i w:val="0"/>
          <w:iCs w:val="0"/>
          <w:noProof w:val="0"/>
          <w:sz w:val="24"/>
          <w:szCs w:val="24"/>
          <w:lang w:val="en-US"/>
        </w:rPr>
        <w:t>tty affordable</w:t>
      </w:r>
      <w:r w:rsidRPr="6C1E4AB0" w:rsidR="5F6C4768">
        <w:rPr>
          <w:rFonts w:ascii="Aptos" w:hAnsi="Aptos" w:eastAsia="Aptos" w:cs="Aptos"/>
          <w:b w:val="0"/>
          <w:bCs w:val="0"/>
          <w:i w:val="0"/>
          <w:iCs w:val="0"/>
          <w:noProof w:val="0"/>
          <w:sz w:val="24"/>
          <w:szCs w:val="24"/>
          <w:lang w:val="en-US"/>
        </w:rPr>
        <w:t xml:space="preserve"> for students to attend</w:t>
      </w:r>
      <w:r w:rsidRPr="6C1E4AB0" w:rsidR="0B0F3125">
        <w:rPr>
          <w:rFonts w:ascii="Aptos" w:hAnsi="Aptos" w:eastAsia="Aptos" w:cs="Aptos"/>
          <w:b w:val="0"/>
          <w:bCs w:val="0"/>
          <w:i w:val="0"/>
          <w:iCs w:val="0"/>
          <w:noProof w:val="0"/>
          <w:sz w:val="24"/>
          <w:szCs w:val="24"/>
          <w:lang w:val="en-US"/>
        </w:rPr>
        <w:t>’</w:t>
      </w:r>
    </w:p>
    <w:p w:rsidR="5F6C4768" w:rsidP="6C1E4AB0" w:rsidRDefault="5F6C4768" w14:paraId="7C1CA2D6" w14:textId="28243332">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27748AAA">
        <w:rPr>
          <w:rFonts w:ascii="Aptos" w:hAnsi="Aptos" w:eastAsia="Aptos" w:cs="Aptos"/>
          <w:b w:val="0"/>
          <w:bCs w:val="0"/>
          <w:i w:val="0"/>
          <w:iCs w:val="0"/>
          <w:caps w:val="0"/>
          <w:smallCaps w:val="0"/>
          <w:strike w:val="0"/>
          <w:dstrike w:val="0"/>
          <w:noProof w:val="0"/>
          <w:color w:val="242424"/>
          <w:sz w:val="24"/>
          <w:szCs w:val="24"/>
          <w:u w:val="none"/>
          <w:lang w:val="en-US"/>
        </w:rPr>
        <w:t>‘</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I enjoyed the Christmas production</w:t>
      </w:r>
      <w:r w:rsidRPr="6C1E4AB0" w:rsidR="4E51C61E">
        <w:rPr>
          <w:rFonts w:ascii="Aptos" w:hAnsi="Aptos" w:eastAsia="Aptos" w:cs="Aptos"/>
          <w:b w:val="0"/>
          <w:bCs w:val="0"/>
          <w:i w:val="0"/>
          <w:iCs w:val="0"/>
          <w:caps w:val="0"/>
          <w:smallCaps w:val="0"/>
          <w:strike w:val="0"/>
          <w:dstrike w:val="0"/>
          <w:noProof w:val="0"/>
          <w:color w:val="242424"/>
          <w:sz w:val="24"/>
          <w:szCs w:val="24"/>
          <w:u w:val="none"/>
          <w:lang w:val="en-US"/>
        </w:rPr>
        <w:t>’</w:t>
      </w:r>
    </w:p>
    <w:p w:rsidR="5F6C4768" w:rsidP="6C1E4AB0" w:rsidRDefault="5F6C4768" w14:paraId="32CF805A" w14:textId="6AD31AB9">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E51C61E">
        <w:rPr>
          <w:rFonts w:ascii="Aptos" w:hAnsi="Aptos" w:eastAsia="Aptos" w:cs="Aptos"/>
          <w:b w:val="0"/>
          <w:bCs w:val="0"/>
          <w:i w:val="0"/>
          <w:iCs w:val="0"/>
          <w:caps w:val="0"/>
          <w:smallCaps w:val="0"/>
          <w:strike w:val="0"/>
          <w:dstrike w:val="0"/>
          <w:noProof w:val="0"/>
          <w:color w:val="242424"/>
          <w:sz w:val="24"/>
          <w:szCs w:val="24"/>
          <w:u w:val="none"/>
          <w:lang w:val="en-US"/>
        </w:rPr>
        <w:t>‘</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The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student</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performances are always incredible as well.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I’ve</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been to over 20 plays and musicals from the theater department!</w:t>
      </w:r>
      <w:r w:rsidRPr="6C1E4AB0" w:rsidR="5A0BCC65">
        <w:rPr>
          <w:rFonts w:ascii="Aptos" w:hAnsi="Aptos" w:eastAsia="Aptos" w:cs="Aptos"/>
          <w:b w:val="0"/>
          <w:bCs w:val="0"/>
          <w:i w:val="0"/>
          <w:iCs w:val="0"/>
          <w:caps w:val="0"/>
          <w:smallCaps w:val="0"/>
          <w:strike w:val="0"/>
          <w:dstrike w:val="0"/>
          <w:noProof w:val="0"/>
          <w:color w:val="242424"/>
          <w:sz w:val="24"/>
          <w:szCs w:val="24"/>
          <w:u w:val="none"/>
          <w:lang w:val="en-US"/>
        </w:rPr>
        <w:t>’</w:t>
      </w:r>
    </w:p>
    <w:p w:rsidR="316C9519" w:rsidP="6C1E4AB0" w:rsidRDefault="316C9519" w14:paraId="5FAB1003" w14:textId="71D6BA24">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A0BCC65">
        <w:rPr>
          <w:rFonts w:ascii="Aptos" w:hAnsi="Aptos" w:eastAsia="Aptos" w:cs="Aptos"/>
          <w:b w:val="0"/>
          <w:bCs w:val="0"/>
          <w:i w:val="0"/>
          <w:iCs w:val="0"/>
          <w:caps w:val="0"/>
          <w:smallCaps w:val="0"/>
          <w:strike w:val="0"/>
          <w:dstrike w:val="0"/>
          <w:noProof w:val="0"/>
          <w:color w:val="242424"/>
          <w:sz w:val="24"/>
          <w:szCs w:val="24"/>
          <w:u w:val="none"/>
          <w:lang w:val="en-US"/>
        </w:rPr>
        <w:t>‘</w:t>
      </w:r>
      <w:r w:rsidRPr="6C1E4AB0" w:rsidR="316C9519">
        <w:rPr>
          <w:rFonts w:ascii="Aptos" w:hAnsi="Aptos" w:eastAsia="Aptos" w:cs="Aptos"/>
          <w:b w:val="0"/>
          <w:bCs w:val="0"/>
          <w:i w:val="0"/>
          <w:iCs w:val="0"/>
          <w:caps w:val="0"/>
          <w:smallCaps w:val="0"/>
          <w:strike w:val="0"/>
          <w:dstrike w:val="0"/>
          <w:noProof w:val="0"/>
          <w:color w:val="242424"/>
          <w:sz w:val="24"/>
          <w:szCs w:val="24"/>
          <w:u w:val="none"/>
          <w:lang w:val="en-US"/>
        </w:rPr>
        <w:t xml:space="preserve">I found out that the Taubman Museum offers free membership to VT students, which gives free access to special exhibits and ticketed events; I </w:t>
      </w:r>
      <w:r w:rsidRPr="6C1E4AB0" w:rsidR="316C9519">
        <w:rPr>
          <w:rFonts w:ascii="Aptos" w:hAnsi="Aptos" w:eastAsia="Aptos" w:cs="Aptos"/>
          <w:b w:val="0"/>
          <w:bCs w:val="0"/>
          <w:i w:val="0"/>
          <w:iCs w:val="0"/>
          <w:caps w:val="0"/>
          <w:smallCaps w:val="0"/>
          <w:strike w:val="0"/>
          <w:dstrike w:val="0"/>
          <w:noProof w:val="0"/>
          <w:color w:val="242424"/>
          <w:sz w:val="24"/>
          <w:szCs w:val="24"/>
          <w:u w:val="none"/>
          <w:lang w:val="en-US"/>
        </w:rPr>
        <w:t>didn’t</w:t>
      </w:r>
      <w:r w:rsidRPr="6C1E4AB0" w:rsidR="316C9519">
        <w:rPr>
          <w:rFonts w:ascii="Aptos" w:hAnsi="Aptos" w:eastAsia="Aptos" w:cs="Aptos"/>
          <w:b w:val="0"/>
          <w:bCs w:val="0"/>
          <w:i w:val="0"/>
          <w:iCs w:val="0"/>
          <w:caps w:val="0"/>
          <w:smallCaps w:val="0"/>
          <w:strike w:val="0"/>
          <w:dstrike w:val="0"/>
          <w:noProof w:val="0"/>
          <w:color w:val="242424"/>
          <w:sz w:val="24"/>
          <w:szCs w:val="24"/>
          <w:u w:val="none"/>
          <w:lang w:val="en-US"/>
        </w:rPr>
        <w:t xml:space="preserve"> know this until I visited. It might be helpful to include this kind of information in student orientation!</w:t>
      </w:r>
      <w:r w:rsidRPr="6C1E4AB0" w:rsidR="40840AD3">
        <w:rPr>
          <w:rFonts w:ascii="Aptos" w:hAnsi="Aptos" w:eastAsia="Aptos" w:cs="Aptos"/>
          <w:b w:val="0"/>
          <w:bCs w:val="0"/>
          <w:i w:val="0"/>
          <w:iCs w:val="0"/>
          <w:caps w:val="0"/>
          <w:smallCaps w:val="0"/>
          <w:strike w:val="0"/>
          <w:dstrike w:val="0"/>
          <w:noProof w:val="0"/>
          <w:color w:val="242424"/>
          <w:sz w:val="24"/>
          <w:szCs w:val="24"/>
          <w:u w:val="none"/>
          <w:lang w:val="en-US"/>
        </w:rPr>
        <w:t>’</w:t>
      </w:r>
    </w:p>
    <w:p w:rsidR="5F6C4768" w:rsidP="6C1E4AB0" w:rsidRDefault="5F6C4768" w14:paraId="7A303FD8" w14:textId="4270C0B9">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Areas for improvement?</w:t>
      </w:r>
      <w:r w:rsidRPr="6C1E4AB0" w:rsidR="1B20451F">
        <w:rPr>
          <w:rFonts w:ascii="Aptos" w:hAnsi="Aptos" w:eastAsia="Aptos" w:cs="Aptos"/>
          <w:b w:val="0"/>
          <w:bCs w:val="0"/>
          <w:i w:val="0"/>
          <w:iCs w:val="0"/>
          <w:caps w:val="0"/>
          <w:smallCaps w:val="0"/>
          <w:strike w:val="0"/>
          <w:dstrike w:val="0"/>
          <w:noProof w:val="0"/>
          <w:color w:val="242424"/>
          <w:sz w:val="24"/>
          <w:szCs w:val="24"/>
          <w:u w:val="none"/>
          <w:lang w:val="en-US"/>
        </w:rPr>
        <w:t xml:space="preserve"> Comments from </w:t>
      </w:r>
      <w:r w:rsidRPr="6C1E4AB0" w:rsidR="2946E5B1">
        <w:rPr>
          <w:rFonts w:ascii="Aptos" w:hAnsi="Aptos" w:eastAsia="Aptos" w:cs="Aptos"/>
          <w:b w:val="0"/>
          <w:bCs w:val="0"/>
          <w:i w:val="0"/>
          <w:iCs w:val="0"/>
          <w:caps w:val="0"/>
          <w:smallCaps w:val="0"/>
          <w:strike w:val="0"/>
          <w:dstrike w:val="0"/>
          <w:noProof w:val="0"/>
          <w:color w:val="242424"/>
          <w:sz w:val="24"/>
          <w:szCs w:val="24"/>
          <w:u w:val="none"/>
          <w:lang w:val="en-US"/>
        </w:rPr>
        <w:t>s</w:t>
      </w:r>
      <w:r w:rsidRPr="6C1E4AB0" w:rsidR="1B20451F">
        <w:rPr>
          <w:rFonts w:ascii="Aptos" w:hAnsi="Aptos" w:eastAsia="Aptos" w:cs="Aptos"/>
          <w:b w:val="0"/>
          <w:bCs w:val="0"/>
          <w:i w:val="0"/>
          <w:iCs w:val="0"/>
          <w:caps w:val="0"/>
          <w:smallCaps w:val="0"/>
          <w:strike w:val="0"/>
          <w:dstrike w:val="0"/>
          <w:noProof w:val="0"/>
          <w:color w:val="242424"/>
          <w:sz w:val="24"/>
          <w:szCs w:val="24"/>
          <w:u w:val="none"/>
          <w:lang w:val="en-US"/>
        </w:rPr>
        <w:t>enators:</w:t>
      </w:r>
    </w:p>
    <w:p w:rsidR="5F6C4768" w:rsidP="6C1E4AB0" w:rsidRDefault="5F6C4768" w14:paraId="43850134" w14:textId="1E79E8B7">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I would say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it’s</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a need</w:t>
      </w:r>
      <w:r w:rsidRPr="6C1E4AB0" w:rsidR="6B60B109">
        <w:rPr>
          <w:rFonts w:ascii="Aptos" w:hAnsi="Aptos" w:eastAsia="Aptos" w:cs="Aptos"/>
          <w:b w:val="0"/>
          <w:bCs w:val="0"/>
          <w:i w:val="0"/>
          <w:iCs w:val="0"/>
          <w:caps w:val="0"/>
          <w:smallCaps w:val="0"/>
          <w:strike w:val="0"/>
          <w:dstrike w:val="0"/>
          <w:noProof w:val="0"/>
          <w:color w:val="242424"/>
          <w:sz w:val="24"/>
          <w:szCs w:val="24"/>
          <w:u w:val="none"/>
          <w:lang w:val="en-US"/>
        </w:rPr>
        <w:t>:</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I think arts and </w:t>
      </w:r>
      <w:r w:rsidRPr="6C1E4AB0" w:rsidR="5D5405B0">
        <w:rPr>
          <w:rFonts w:ascii="Aptos" w:hAnsi="Aptos" w:eastAsia="Aptos" w:cs="Aptos"/>
          <w:b w:val="0"/>
          <w:bCs w:val="0"/>
          <w:i w:val="0"/>
          <w:iCs w:val="0"/>
          <w:caps w:val="0"/>
          <w:smallCaps w:val="0"/>
          <w:strike w:val="0"/>
          <w:dstrike w:val="0"/>
          <w:noProof w:val="0"/>
          <w:color w:val="242424"/>
          <w:sz w:val="24"/>
          <w:szCs w:val="24"/>
          <w:u w:val="none"/>
          <w:lang w:val="en-US"/>
        </w:rPr>
        <w:t xml:space="preserve">STEM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can be very </w:t>
      </w:r>
      <w:r w:rsidRPr="6C1E4AB0" w:rsidR="2BA66CAF">
        <w:rPr>
          <w:rFonts w:ascii="Aptos" w:hAnsi="Aptos" w:eastAsia="Aptos" w:cs="Aptos"/>
          <w:b w:val="0"/>
          <w:bCs w:val="0"/>
          <w:i w:val="0"/>
          <w:iCs w:val="0"/>
          <w:caps w:val="0"/>
          <w:smallCaps w:val="0"/>
          <w:strike w:val="0"/>
          <w:dstrike w:val="0"/>
          <w:noProof w:val="0"/>
          <w:color w:val="242424"/>
          <w:sz w:val="24"/>
          <w:szCs w:val="24"/>
          <w:u w:val="none"/>
          <w:lang w:val="en-US"/>
        </w:rPr>
        <w:t>connected,</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but we often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don’t</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see it that way.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I’m</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thinking of science communication</w:t>
      </w:r>
      <w:r w:rsidRPr="6C1E4AB0" w:rsidR="698C1313">
        <w:rPr>
          <w:rFonts w:ascii="Aptos" w:hAnsi="Aptos" w:eastAsia="Aptos" w:cs="Aptos"/>
          <w:b w:val="0"/>
          <w:bCs w:val="0"/>
          <w:i w:val="0"/>
          <w:iCs w:val="0"/>
          <w:caps w:val="0"/>
          <w:smallCaps w:val="0"/>
          <w:strike w:val="0"/>
          <w:dstrike w:val="0"/>
          <w:noProof w:val="0"/>
          <w:color w:val="242424"/>
          <w:sz w:val="24"/>
          <w:szCs w:val="24"/>
          <w:u w:val="none"/>
          <w:lang w:val="en-US"/>
        </w:rPr>
        <w:t>...</w:t>
      </w:r>
    </w:p>
    <w:p w:rsidR="722A82B0" w:rsidP="6C1E4AB0" w:rsidRDefault="722A82B0" w14:paraId="0E85C32B" w14:textId="72EA1F6B">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722A82B0">
        <w:rPr>
          <w:rFonts w:ascii="Aptos" w:hAnsi="Aptos" w:eastAsia="Aptos" w:cs="Aptos"/>
          <w:b w:val="0"/>
          <w:bCs w:val="0"/>
          <w:i w:val="0"/>
          <w:iCs w:val="0"/>
          <w:noProof w:val="0"/>
          <w:sz w:val="24"/>
          <w:szCs w:val="24"/>
          <w:lang w:val="en-US"/>
        </w:rPr>
        <w:t>Maybe more</w:t>
      </w:r>
      <w:r w:rsidRPr="6C1E4AB0" w:rsidR="722A82B0">
        <w:rPr>
          <w:rFonts w:ascii="Aptos" w:hAnsi="Aptos" w:eastAsia="Aptos" w:cs="Aptos"/>
          <w:b w:val="0"/>
          <w:bCs w:val="0"/>
          <w:i w:val="0"/>
          <w:iCs w:val="0"/>
          <w:noProof w:val="0"/>
          <w:sz w:val="24"/>
          <w:szCs w:val="24"/>
          <w:lang w:val="en-US"/>
        </w:rPr>
        <w:t xml:space="preserve"> space for exhibition or workshop. Also, echo what Sami said, more collaborative projects (e.g., </w:t>
      </w:r>
      <w:r w:rsidRPr="6C1E4AB0" w:rsidR="739B758B">
        <w:rPr>
          <w:rFonts w:ascii="Aptos" w:hAnsi="Aptos" w:eastAsia="Aptos" w:cs="Aptos"/>
          <w:b w:val="0"/>
          <w:bCs w:val="0"/>
          <w:i w:val="0"/>
          <w:iCs w:val="0"/>
          <w:noProof w:val="0"/>
          <w:sz w:val="24"/>
          <w:szCs w:val="24"/>
          <w:lang w:val="en-US"/>
        </w:rPr>
        <w:t>bio art</w:t>
      </w:r>
      <w:r w:rsidRPr="6C1E4AB0" w:rsidR="722A82B0">
        <w:rPr>
          <w:rFonts w:ascii="Aptos" w:hAnsi="Aptos" w:eastAsia="Aptos" w:cs="Aptos"/>
          <w:b w:val="0"/>
          <w:bCs w:val="0"/>
          <w:i w:val="0"/>
          <w:iCs w:val="0"/>
          <w:noProof w:val="0"/>
          <w:sz w:val="24"/>
          <w:szCs w:val="24"/>
          <w:lang w:val="en-US"/>
        </w:rPr>
        <w:t xml:space="preserve"> or AI art) would be wonderful</w:t>
      </w:r>
    </w:p>
    <w:p w:rsidR="722A82B0" w:rsidP="6C1E4AB0" w:rsidRDefault="722A82B0" w14:paraId="146F41DB" w14:textId="289AD345">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722A82B0">
        <w:rPr>
          <w:rFonts w:ascii="Aptos" w:hAnsi="Aptos" w:eastAsia="Aptos" w:cs="Aptos"/>
          <w:b w:val="0"/>
          <w:bCs w:val="0"/>
          <w:i w:val="0"/>
          <w:iCs w:val="0"/>
          <w:caps w:val="0"/>
          <w:smallCaps w:val="0"/>
          <w:strike w:val="0"/>
          <w:dstrike w:val="0"/>
          <w:noProof w:val="0"/>
          <w:color w:val="242424"/>
          <w:sz w:val="24"/>
          <w:szCs w:val="24"/>
          <w:u w:val="none"/>
          <w:lang w:val="en-US"/>
        </w:rPr>
        <w:t xml:space="preserve">Where do these collaborative projects happen? </w:t>
      </w:r>
    </w:p>
    <w:p w:rsidR="7FFBAB1F" w:rsidP="6C1E4AB0" w:rsidRDefault="7FFBAB1F" w14:paraId="5DC486A6" w14:textId="589FEDEC">
      <w:pPr>
        <w:pStyle w:val="ListParagraph"/>
        <w:numPr>
          <w:ilvl w:val="5"/>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7FFBAB1F">
        <w:rPr>
          <w:rFonts w:ascii="Aptos" w:hAnsi="Aptos" w:eastAsia="Aptos" w:cs="Aptos"/>
          <w:b w:val="0"/>
          <w:bCs w:val="0"/>
          <w:i w:val="0"/>
          <w:iCs w:val="0"/>
          <w:caps w:val="0"/>
          <w:smallCaps w:val="0"/>
          <w:strike w:val="0"/>
          <w:dstrike w:val="0"/>
          <w:noProof w:val="0"/>
          <w:color w:val="242424"/>
          <w:sz w:val="24"/>
          <w:szCs w:val="24"/>
          <w:u w:val="none"/>
          <w:lang w:val="en-US"/>
        </w:rPr>
        <w:t>I think as a way for students to wind down outside of class would be preferable for me</w:t>
      </w:r>
    </w:p>
    <w:p w:rsidR="2C099B6F" w:rsidP="6C1E4AB0" w:rsidRDefault="2C099B6F" w14:paraId="1A5DBA2E" w14:textId="49CCD1AB">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2C099B6F">
        <w:rPr>
          <w:rFonts w:ascii="Aptos" w:hAnsi="Aptos" w:eastAsia="Aptos" w:cs="Aptos"/>
          <w:b w:val="0"/>
          <w:bCs w:val="0"/>
          <w:i w:val="0"/>
          <w:iCs w:val="0"/>
          <w:caps w:val="0"/>
          <w:smallCaps w:val="0"/>
          <w:strike w:val="0"/>
          <w:dstrike w:val="0"/>
          <w:noProof w:val="0"/>
          <w:color w:val="242424"/>
          <w:sz w:val="24"/>
          <w:szCs w:val="24"/>
          <w:u w:val="none"/>
          <w:lang w:val="en-US"/>
        </w:rPr>
        <w:t xml:space="preserve">Have art integrated throughout campus. </w:t>
      </w:r>
    </w:p>
    <w:p w:rsidR="2C099B6F" w:rsidP="6C1E4AB0" w:rsidRDefault="2C099B6F" w14:paraId="16BA2FFE" w14:textId="3183CBBB">
      <w:pPr>
        <w:pStyle w:val="ListParagraph"/>
        <w:numPr>
          <w:ilvl w:val="3"/>
          <w:numId w:val="1"/>
        </w:numPr>
        <w:spacing w:before="0" w:beforeAutospacing="off" w:after="0" w:afterAutospacing="off"/>
        <w:jc w:val="left"/>
        <w:rPr>
          <w:rFonts w:ascii="Aptos" w:hAnsi="Aptos" w:eastAsia="Aptos" w:cs="Aptos"/>
          <w:b w:val="0"/>
          <w:bCs w:val="0"/>
          <w:i w:val="0"/>
          <w:iCs w:val="0"/>
          <w:noProof w:val="0"/>
          <w:sz w:val="24"/>
          <w:szCs w:val="24"/>
          <w:lang w:val="en-US"/>
        </w:rPr>
      </w:pPr>
      <w:r w:rsidRPr="6C1E4AB0" w:rsidR="2C099B6F">
        <w:rPr>
          <w:rFonts w:ascii="Aptos" w:hAnsi="Aptos" w:eastAsia="Aptos" w:cs="Aptos"/>
          <w:b w:val="0"/>
          <w:bCs w:val="0"/>
          <w:i w:val="0"/>
          <w:iCs w:val="0"/>
          <w:noProof w:val="0"/>
          <w:sz w:val="24"/>
          <w:szCs w:val="24"/>
          <w:lang w:val="en-US"/>
        </w:rPr>
        <w:t>I’m</w:t>
      </w:r>
      <w:r w:rsidRPr="6C1E4AB0" w:rsidR="2C099B6F">
        <w:rPr>
          <w:rFonts w:ascii="Aptos" w:hAnsi="Aptos" w:eastAsia="Aptos" w:cs="Aptos"/>
          <w:b w:val="0"/>
          <w:bCs w:val="0"/>
          <w:i w:val="0"/>
          <w:iCs w:val="0"/>
          <w:noProof w:val="0"/>
          <w:sz w:val="24"/>
          <w:szCs w:val="24"/>
          <w:lang w:val="en-US"/>
        </w:rPr>
        <w:t xml:space="preserve"> wondering if there are any on-campus spaces that could be made available for art-related RSOs to display or work on their art.</w:t>
      </w:r>
    </w:p>
    <w:p w:rsidR="2C099B6F" w:rsidP="6C1E4AB0" w:rsidRDefault="2C099B6F" w14:paraId="3D0FB742" w14:textId="3FB07D7A">
      <w:pPr>
        <w:pStyle w:val="ListParagraph"/>
        <w:numPr>
          <w:ilvl w:val="3"/>
          <w:numId w:val="1"/>
        </w:numPr>
        <w:spacing w:before="0" w:beforeAutospacing="off" w:after="0" w:afterAutospacing="off"/>
        <w:jc w:val="left"/>
        <w:rPr>
          <w:rFonts w:ascii="Aptos" w:hAnsi="Aptos" w:eastAsia="Aptos" w:cs="Aptos"/>
          <w:b w:val="0"/>
          <w:bCs w:val="0"/>
          <w:i w:val="0"/>
          <w:iCs w:val="0"/>
          <w:noProof w:val="0"/>
          <w:sz w:val="24"/>
          <w:szCs w:val="24"/>
          <w:lang w:val="en-US"/>
        </w:rPr>
      </w:pPr>
      <w:r w:rsidRPr="6C1E4AB0" w:rsidR="2C099B6F">
        <w:rPr>
          <w:rFonts w:ascii="Aptos" w:hAnsi="Aptos" w:eastAsia="Aptos" w:cs="Aptos"/>
          <w:b w:val="0"/>
          <w:bCs w:val="0"/>
          <w:i w:val="0"/>
          <w:iCs w:val="0"/>
          <w:noProof w:val="0"/>
          <w:sz w:val="24"/>
          <w:szCs w:val="24"/>
          <w:lang w:val="en-US"/>
        </w:rPr>
        <w:t>it'd</w:t>
      </w:r>
      <w:r w:rsidRPr="6C1E4AB0" w:rsidR="2C099B6F">
        <w:rPr>
          <w:rFonts w:ascii="Aptos" w:hAnsi="Aptos" w:eastAsia="Aptos" w:cs="Aptos"/>
          <w:b w:val="0"/>
          <w:bCs w:val="0"/>
          <w:i w:val="0"/>
          <w:iCs w:val="0"/>
          <w:noProof w:val="0"/>
          <w:sz w:val="24"/>
          <w:szCs w:val="24"/>
          <w:lang w:val="en-US"/>
        </w:rPr>
        <w:t xml:space="preserve"> be nice to have some more </w:t>
      </w:r>
      <w:r w:rsidRPr="6C1E4AB0" w:rsidR="1455D4AD">
        <w:rPr>
          <w:rFonts w:ascii="Aptos" w:hAnsi="Aptos" w:eastAsia="Aptos" w:cs="Aptos"/>
          <w:b w:val="0"/>
          <w:bCs w:val="0"/>
          <w:i w:val="0"/>
          <w:iCs w:val="0"/>
          <w:noProof w:val="0"/>
          <w:sz w:val="24"/>
          <w:szCs w:val="24"/>
          <w:lang w:val="en-US"/>
        </w:rPr>
        <w:t>low-level</w:t>
      </w:r>
      <w:r w:rsidRPr="6C1E4AB0" w:rsidR="2C099B6F">
        <w:rPr>
          <w:rFonts w:ascii="Aptos" w:hAnsi="Aptos" w:eastAsia="Aptos" w:cs="Aptos"/>
          <w:b w:val="0"/>
          <w:bCs w:val="0"/>
          <w:i w:val="0"/>
          <w:iCs w:val="0"/>
          <w:noProof w:val="0"/>
          <w:sz w:val="24"/>
          <w:szCs w:val="24"/>
          <w:lang w:val="en-US"/>
        </w:rPr>
        <w:t xml:space="preserve"> entry things that are hands on/interactive</w:t>
      </w:r>
    </w:p>
    <w:p w:rsidR="5FE66F09" w:rsidP="6C1E4AB0" w:rsidRDefault="5FE66F09" w14:paraId="6C322645" w14:textId="39A8A5F2">
      <w:pPr>
        <w:pStyle w:val="ListParagraph"/>
        <w:numPr>
          <w:ilvl w:val="3"/>
          <w:numId w:val="1"/>
        </w:numPr>
        <w:spacing w:before="0" w:beforeAutospacing="off" w:after="0" w:afterAutospacing="off"/>
        <w:jc w:val="left"/>
        <w:rPr>
          <w:rFonts w:ascii="Aptos" w:hAnsi="Aptos" w:eastAsia="Aptos" w:cs="Aptos"/>
          <w:b w:val="0"/>
          <w:bCs w:val="0"/>
          <w:i w:val="0"/>
          <w:iCs w:val="0"/>
          <w:noProof w:val="0"/>
          <w:sz w:val="24"/>
          <w:szCs w:val="24"/>
          <w:lang w:val="en-US"/>
        </w:rPr>
      </w:pPr>
      <w:r w:rsidRPr="6C1E4AB0" w:rsidR="5FE66F09">
        <w:rPr>
          <w:rFonts w:ascii="Aptos" w:hAnsi="Aptos" w:eastAsia="Aptos" w:cs="Aptos"/>
          <w:b w:val="0"/>
          <w:bCs w:val="0"/>
          <w:i w:val="0"/>
          <w:iCs w:val="0"/>
          <w:noProof w:val="0"/>
          <w:sz w:val="24"/>
          <w:szCs w:val="24"/>
          <w:lang w:val="en-US"/>
        </w:rPr>
        <w:t>Some STEM folks are interested in doing some kind of science illustration.</w:t>
      </w:r>
      <w:r w:rsidRPr="6C1E4AB0" w:rsidR="5FE66F09">
        <w:rPr>
          <w:rFonts w:ascii="Aptos" w:hAnsi="Aptos" w:eastAsia="Aptos" w:cs="Aptos"/>
          <w:b w:val="0"/>
          <w:bCs w:val="0"/>
          <w:i w:val="0"/>
          <w:iCs w:val="0"/>
          <w:noProof w:val="0"/>
          <w:sz w:val="24"/>
          <w:szCs w:val="24"/>
          <w:lang w:val="en-US"/>
        </w:rPr>
        <w:t xml:space="preserve"> </w:t>
      </w:r>
      <w:r w:rsidRPr="6C1E4AB0" w:rsidR="30D87344">
        <w:rPr>
          <w:rFonts w:ascii="Aptos" w:hAnsi="Aptos" w:eastAsia="Aptos" w:cs="Aptos"/>
          <w:b w:val="0"/>
          <w:bCs w:val="0"/>
          <w:i w:val="0"/>
          <w:iCs w:val="0"/>
          <w:noProof w:val="0"/>
          <w:sz w:val="24"/>
          <w:szCs w:val="24"/>
          <w:lang w:val="en-US"/>
        </w:rPr>
        <w:t>It would</w:t>
      </w:r>
      <w:r w:rsidRPr="6C1E4AB0" w:rsidR="5FE66F09">
        <w:rPr>
          <w:rFonts w:ascii="Aptos" w:hAnsi="Aptos" w:eastAsia="Aptos" w:cs="Aptos"/>
          <w:b w:val="0"/>
          <w:bCs w:val="0"/>
          <w:i w:val="0"/>
          <w:iCs w:val="0"/>
          <w:noProof w:val="0"/>
          <w:sz w:val="24"/>
          <w:szCs w:val="24"/>
          <w:lang w:val="en-US"/>
        </w:rPr>
        <w:t xml:space="preserve"> be incredible if Moss Arts Center brought someone in to help with that.</w:t>
      </w:r>
    </w:p>
    <w:p w:rsidR="59D64995" w:rsidP="6C1E4AB0" w:rsidRDefault="59D64995" w14:paraId="50362847" w14:textId="35565EB1">
      <w:pPr>
        <w:pStyle w:val="ListParagraph"/>
        <w:numPr>
          <w:ilvl w:val="3"/>
          <w:numId w:val="1"/>
        </w:numPr>
        <w:spacing w:before="0" w:beforeAutospacing="off" w:after="0" w:afterAutospacing="off"/>
        <w:jc w:val="left"/>
        <w:rPr>
          <w:rFonts w:ascii="Aptos" w:hAnsi="Aptos" w:eastAsia="Aptos" w:cs="Aptos"/>
          <w:b w:val="0"/>
          <w:bCs w:val="0"/>
          <w:i w:val="0"/>
          <w:iCs w:val="0"/>
          <w:noProof w:val="0"/>
          <w:sz w:val="24"/>
          <w:szCs w:val="24"/>
          <w:lang w:val="en-US"/>
        </w:rPr>
      </w:pPr>
      <w:r w:rsidRPr="6C1E4AB0" w:rsidR="59D64995">
        <w:rPr>
          <w:rFonts w:ascii="Aptos" w:hAnsi="Aptos" w:eastAsia="Aptos" w:cs="Aptos"/>
          <w:b w:val="0"/>
          <w:bCs w:val="0"/>
          <w:i w:val="0"/>
          <w:iCs w:val="0"/>
          <w:noProof w:val="0"/>
          <w:sz w:val="24"/>
          <w:szCs w:val="24"/>
          <w:lang w:val="en-US"/>
        </w:rPr>
        <w:t xml:space="preserve">I found out that the Taubman Museum offers free membership to VT students, which gives free access to special exhibits and ticketed events; I </w:t>
      </w:r>
      <w:r w:rsidRPr="6C1E4AB0" w:rsidR="59D64995">
        <w:rPr>
          <w:rFonts w:ascii="Aptos" w:hAnsi="Aptos" w:eastAsia="Aptos" w:cs="Aptos"/>
          <w:b w:val="0"/>
          <w:bCs w:val="0"/>
          <w:i w:val="0"/>
          <w:iCs w:val="0"/>
          <w:noProof w:val="0"/>
          <w:sz w:val="24"/>
          <w:szCs w:val="24"/>
          <w:lang w:val="en-US"/>
        </w:rPr>
        <w:t>didn’t</w:t>
      </w:r>
      <w:r w:rsidRPr="6C1E4AB0" w:rsidR="59D64995">
        <w:rPr>
          <w:rFonts w:ascii="Aptos" w:hAnsi="Aptos" w:eastAsia="Aptos" w:cs="Aptos"/>
          <w:b w:val="0"/>
          <w:bCs w:val="0"/>
          <w:i w:val="0"/>
          <w:iCs w:val="0"/>
          <w:noProof w:val="0"/>
          <w:sz w:val="24"/>
          <w:szCs w:val="24"/>
          <w:lang w:val="en-US"/>
        </w:rPr>
        <w:t xml:space="preserve"> know this until I visited. It might be helpful to include this kind of information in student orientation!</w:t>
      </w:r>
    </w:p>
    <w:p w:rsidR="0684EE53" w:rsidP="6C1E4AB0" w:rsidRDefault="0684EE53" w14:paraId="3EA9EBF4" w14:textId="7592EE56">
      <w:pPr>
        <w:pStyle w:val="ListParagraph"/>
        <w:numPr>
          <w:ilvl w:val="3"/>
          <w:numId w:val="1"/>
        </w:numPr>
        <w:spacing w:before="0" w:beforeAutospacing="off" w:after="0" w:afterAutospacing="off"/>
        <w:jc w:val="left"/>
        <w:rPr>
          <w:rFonts w:ascii="Aptos" w:hAnsi="Aptos" w:eastAsia="Aptos" w:cs="Aptos"/>
          <w:b w:val="0"/>
          <w:bCs w:val="0"/>
          <w:i w:val="0"/>
          <w:iCs w:val="0"/>
          <w:noProof w:val="0"/>
          <w:sz w:val="24"/>
          <w:szCs w:val="24"/>
          <w:lang w:val="en-US"/>
        </w:rPr>
      </w:pPr>
      <w:r w:rsidRPr="6C1E4AB0" w:rsidR="0684EE53">
        <w:rPr>
          <w:rFonts w:ascii="Aptos" w:hAnsi="Aptos" w:eastAsia="Aptos" w:cs="Aptos"/>
          <w:b w:val="0"/>
          <w:bCs w:val="0"/>
          <w:i w:val="0"/>
          <w:iCs w:val="0"/>
          <w:noProof w:val="0"/>
          <w:sz w:val="24"/>
          <w:szCs w:val="24"/>
          <w:lang w:val="en-US"/>
        </w:rPr>
        <w:t>It would cool to have workshops developing skills for integrating art into science/research communication</w:t>
      </w:r>
    </w:p>
    <w:p w:rsidR="5F6C4768" w:rsidP="6C1E4AB0" w:rsidRDefault="5F6C4768" w14:paraId="41532E7B" w14:textId="00A8F74C">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What arts engagement activities do you do?</w:t>
      </w:r>
      <w:r w:rsidRPr="6C1E4AB0" w:rsidR="6F2BB83B">
        <w:rPr>
          <w:rFonts w:ascii="Aptos" w:hAnsi="Aptos" w:eastAsia="Aptos" w:cs="Aptos"/>
          <w:b w:val="0"/>
          <w:bCs w:val="0"/>
          <w:i w:val="0"/>
          <w:iCs w:val="0"/>
          <w:caps w:val="0"/>
          <w:smallCaps w:val="0"/>
          <w:strike w:val="0"/>
          <w:dstrike w:val="0"/>
          <w:noProof w:val="0"/>
          <w:color w:val="242424"/>
          <w:sz w:val="24"/>
          <w:szCs w:val="24"/>
          <w:u w:val="none"/>
          <w:lang w:val="en-US"/>
        </w:rPr>
        <w:t xml:space="preserve"> Comments from senators: </w:t>
      </w:r>
    </w:p>
    <w:p w:rsidR="5F6C4768" w:rsidP="6C1E4AB0" w:rsidRDefault="5F6C4768" w14:paraId="307E9B71" w14:textId="338B3F1F">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6F2BB83B">
        <w:rPr>
          <w:rFonts w:ascii="Aptos" w:hAnsi="Aptos" w:eastAsia="Aptos" w:cs="Aptos"/>
          <w:b w:val="0"/>
          <w:bCs w:val="0"/>
          <w:i w:val="0"/>
          <w:iCs w:val="0"/>
          <w:caps w:val="0"/>
          <w:smallCaps w:val="0"/>
          <w:strike w:val="0"/>
          <w:dstrike w:val="0"/>
          <w:noProof w:val="0"/>
          <w:color w:val="242424"/>
          <w:sz w:val="24"/>
          <w:szCs w:val="24"/>
          <w:u w:val="none"/>
          <w:lang w:val="en-US"/>
        </w:rPr>
        <w:t xml:space="preserve">I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do wine painting</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once in a while</w:t>
      </w:r>
      <w:r w:rsidRPr="6C1E4AB0" w:rsidR="5839E3E3">
        <w:rPr>
          <w:rFonts w:ascii="Aptos" w:hAnsi="Aptos" w:eastAsia="Aptos" w:cs="Aptos"/>
          <w:b w:val="0"/>
          <w:bCs w:val="0"/>
          <w:i w:val="0"/>
          <w:iCs w:val="0"/>
          <w:caps w:val="0"/>
          <w:smallCaps w:val="0"/>
          <w:strike w:val="0"/>
          <w:dstrike w:val="0"/>
          <w:noProof w:val="0"/>
          <w:color w:val="242424"/>
          <w:sz w:val="24"/>
          <w:szCs w:val="24"/>
          <w:u w:val="none"/>
          <w:lang w:val="en-US"/>
        </w:rPr>
        <w:t>. B</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ut</w:t>
      </w:r>
      <w:r w:rsidRPr="6C1E4AB0" w:rsidR="25E01A95">
        <w:rPr>
          <w:rFonts w:ascii="Aptos" w:hAnsi="Aptos" w:eastAsia="Aptos" w:cs="Aptos"/>
          <w:b w:val="0"/>
          <w:bCs w:val="0"/>
          <w:i w:val="0"/>
          <w:iCs w:val="0"/>
          <w:caps w:val="0"/>
          <w:smallCaps w:val="0"/>
          <w:strike w:val="0"/>
          <w:dstrike w:val="0"/>
          <w:noProof w:val="0"/>
          <w:color w:val="242424"/>
          <w:sz w:val="24"/>
          <w:szCs w:val="24"/>
          <w:u w:val="none"/>
          <w:lang w:val="en-US"/>
        </w:rPr>
        <w:t>,</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w:t>
      </w:r>
      <w:r w:rsidRPr="6C1E4AB0" w:rsidR="0BA895C3">
        <w:rPr>
          <w:rFonts w:ascii="Aptos" w:hAnsi="Aptos" w:eastAsia="Aptos" w:cs="Aptos"/>
          <w:b w:val="0"/>
          <w:bCs w:val="0"/>
          <w:i w:val="0"/>
          <w:iCs w:val="0"/>
          <w:caps w:val="0"/>
          <w:smallCaps w:val="0"/>
          <w:strike w:val="0"/>
          <w:dstrike w:val="0"/>
          <w:noProof w:val="0"/>
          <w:color w:val="242424"/>
          <w:sz w:val="24"/>
          <w:szCs w:val="24"/>
          <w:u w:val="none"/>
          <w:lang w:val="en-US"/>
        </w:rPr>
        <w:t>I</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don't</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think that's moss arts related</w:t>
      </w:r>
    </w:p>
    <w:p w:rsidR="5F6C4768" w:rsidP="6C1E4AB0" w:rsidRDefault="5F6C4768" w14:paraId="20FBB782" w14:textId="12671BF0">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I love to crochet, and I really enjoy going to the Perspectives gallery campus, especially the Fiber Arts programming</w:t>
      </w:r>
    </w:p>
    <w:p w:rsidR="5F6C4768" w:rsidP="6C1E4AB0" w:rsidRDefault="5F6C4768" w14:paraId="734E73A3" w14:textId="28EB37E0">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Some people have taken the Communicating Science class.</w:t>
      </w:r>
    </w:p>
    <w:p w:rsidR="5F6C4768" w:rsidP="6C1E4AB0" w:rsidRDefault="5F6C4768" w14:paraId="47F4C173" w14:textId="5C1BD497">
      <w:pPr>
        <w:pStyle w:val="ListParagraph"/>
        <w:numPr>
          <w:ilvl w:val="4"/>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The communicating science class was a cool connection between STEM and arts.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It was really interesting to see how you can use theater techniques to help science communication.</w:t>
      </w:r>
    </w:p>
    <w:p w:rsidR="5F6C4768" w:rsidP="6C1E4AB0" w:rsidRDefault="5F6C4768" w14:paraId="320D834C" w14:textId="1442E33E">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05068267">
        <w:rPr>
          <w:rFonts w:ascii="Aptos" w:hAnsi="Aptos" w:eastAsia="Aptos" w:cs="Aptos"/>
          <w:b w:val="0"/>
          <w:bCs w:val="0"/>
          <w:i w:val="0"/>
          <w:iCs w:val="0"/>
          <w:caps w:val="0"/>
          <w:smallCaps w:val="0"/>
          <w:strike w:val="0"/>
          <w:dstrike w:val="0"/>
          <w:noProof w:val="0"/>
          <w:color w:val="242424"/>
          <w:sz w:val="24"/>
          <w:szCs w:val="24"/>
          <w:u w:val="none"/>
          <w:lang w:val="en-US"/>
        </w:rPr>
        <w:t>Personally,</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I love playing piano at home and seeing performances at the moss arts is always </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a great time</w:t>
      </w: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 xml:space="preserve"> for me</w:t>
      </w:r>
    </w:p>
    <w:p w:rsidR="5F6C4768" w:rsidP="6C1E4AB0" w:rsidRDefault="5F6C4768" w14:paraId="1A5ABE04" w14:textId="621868BC">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F6C4768">
        <w:rPr>
          <w:rFonts w:ascii="Aptos" w:hAnsi="Aptos" w:eastAsia="Aptos" w:cs="Aptos"/>
          <w:b w:val="0"/>
          <w:bCs w:val="0"/>
          <w:i w:val="0"/>
          <w:iCs w:val="0"/>
          <w:caps w:val="0"/>
          <w:smallCaps w:val="0"/>
          <w:strike w:val="0"/>
          <w:dstrike w:val="0"/>
          <w:noProof w:val="0"/>
          <w:color w:val="242424"/>
          <w:sz w:val="24"/>
          <w:szCs w:val="24"/>
          <w:u w:val="none"/>
          <w:lang w:val="en-US"/>
        </w:rPr>
        <w:t>Student organizations are part of the full arts and cultural landscape here at Virginia too</w:t>
      </w:r>
    </w:p>
    <w:p w:rsidR="1ECC3B27" w:rsidP="6C1E4AB0" w:rsidRDefault="1ECC3B27" w14:paraId="65B8726B" w14:textId="2E1D630B">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Challenges for the examples above</w:t>
      </w:r>
    </w:p>
    <w:p w:rsidR="1ECC3B27" w:rsidP="6C1E4AB0" w:rsidRDefault="1ECC3B27" w14:paraId="3AA97A31" w14:textId="1E108DD5">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Geographical commute for Blacksburg arts events</w:t>
      </w:r>
    </w:p>
    <w:p w:rsidR="1ECC3B27" w:rsidP="6C1E4AB0" w:rsidRDefault="1ECC3B27" w14:paraId="27DFF5D9" w14:textId="3824B41D">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STEM fields do not necessarily prioritize creativity and art which can make it hard for STEM people to get involved.</w:t>
      </w:r>
    </w:p>
    <w:p w:rsidR="1ECC3B27" w:rsidP="6C1E4AB0" w:rsidRDefault="1ECC3B27" w14:paraId="1549B8FA" w14:textId="19C6775A">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 xml:space="preserve">I think art can be a very personal experience and </w:t>
      </w: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maybe offering</w:t>
      </w: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 xml:space="preserve"> “beginner” classes so people can feel more comfortable. </w:t>
      </w:r>
    </w:p>
    <w:p w:rsidR="1ECC3B27" w:rsidP="6C1E4AB0" w:rsidRDefault="1ECC3B27" w14:paraId="43F3EF6D" w14:textId="633859D0">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 xml:space="preserve">Expressive art things during finals or high-stress times of the semester to </w:t>
      </w: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really just</w:t>
      </w:r>
      <w:r w:rsidRPr="6C1E4AB0" w:rsidR="1ECC3B27">
        <w:rPr>
          <w:rFonts w:ascii="Aptos" w:hAnsi="Aptos" w:eastAsia="Aptos" w:cs="Aptos"/>
          <w:b w:val="0"/>
          <w:bCs w:val="0"/>
          <w:i w:val="0"/>
          <w:iCs w:val="0"/>
          <w:caps w:val="0"/>
          <w:smallCaps w:val="0"/>
          <w:strike w:val="0"/>
          <w:dstrike w:val="0"/>
          <w:noProof w:val="0"/>
          <w:color w:val="242424"/>
          <w:sz w:val="24"/>
          <w:szCs w:val="24"/>
          <w:u w:val="none"/>
          <w:lang w:val="en-US"/>
        </w:rPr>
        <w:t xml:space="preserve"> enjoy the process of making art</w:t>
      </w:r>
    </w:p>
    <w:p w:rsidR="554FE3A2" w:rsidP="6C1E4AB0" w:rsidRDefault="554FE3A2" w14:paraId="7493EEB1" w14:textId="4A61B378">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 xml:space="preserve">Much of my </w:t>
      </w: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undergrad</w:t>
      </w: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 xml:space="preserve"> experience was focused </w:t>
      </w: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in</w:t>
      </w: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 xml:space="preserve"> STEM, myself and several computer science and engineering friends pivoted to the arts during our last year and after graduating. Most of us got into the arts through extracurriculars/clubs rather than coursework that were looking for just anyone to </w:t>
      </w: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participate</w:t>
      </w: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 xml:space="preserve"> at a low-commitment level</w:t>
      </w:r>
    </w:p>
    <w:p w:rsidR="554FE3A2" w:rsidP="6C1E4AB0" w:rsidRDefault="554FE3A2" w14:paraId="763F0E71" w14:textId="79098E90">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 xml:space="preserve">Where are you creative or innovative in </w:t>
      </w: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your</w:t>
      </w:r>
      <w:r w:rsidRPr="6C1E4AB0" w:rsidR="554FE3A2">
        <w:rPr>
          <w:rFonts w:ascii="Aptos" w:hAnsi="Aptos" w:eastAsia="Aptos" w:cs="Aptos"/>
          <w:b w:val="0"/>
          <w:bCs w:val="0"/>
          <w:i w:val="0"/>
          <w:iCs w:val="0"/>
          <w:caps w:val="0"/>
          <w:smallCaps w:val="0"/>
          <w:strike w:val="0"/>
          <w:dstrike w:val="0"/>
          <w:noProof w:val="0"/>
          <w:color w:val="242424"/>
          <w:sz w:val="24"/>
          <w:szCs w:val="24"/>
          <w:u w:val="none"/>
          <w:lang w:val="en-US"/>
        </w:rPr>
        <w:t xml:space="preserve"> experience at VT? </w:t>
      </w:r>
    </w:p>
    <w:p w:rsidR="08A81E10" w:rsidP="6C1E4AB0" w:rsidRDefault="08A81E10" w14:paraId="5E6DA4C9" w14:textId="0D1B83BA">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6E668DC3">
        <w:rPr>
          <w:rFonts w:ascii="Aptos" w:hAnsi="Aptos" w:eastAsia="Aptos" w:cs="Aptos"/>
          <w:b w:val="0"/>
          <w:bCs w:val="0"/>
          <w:i w:val="0"/>
          <w:iCs w:val="0"/>
          <w:caps w:val="0"/>
          <w:smallCaps w:val="0"/>
          <w:strike w:val="0"/>
          <w:dstrike w:val="0"/>
          <w:noProof w:val="0"/>
          <w:color w:val="242424"/>
          <w:sz w:val="24"/>
          <w:szCs w:val="24"/>
          <w:u w:val="none"/>
          <w:lang w:val="en-US"/>
        </w:rPr>
        <w:t>Other thoughts?</w:t>
      </w:r>
    </w:p>
    <w:p w:rsidR="483652AA" w:rsidP="6C1E4AB0" w:rsidRDefault="483652AA" w14:paraId="4CC5C9C4" w14:textId="4071B795">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83652AA">
        <w:rPr>
          <w:rFonts w:ascii="Aptos" w:hAnsi="Aptos" w:eastAsia="Aptos" w:cs="Aptos"/>
          <w:b w:val="0"/>
          <w:bCs w:val="0"/>
          <w:i w:val="0"/>
          <w:iCs w:val="0"/>
          <w:caps w:val="0"/>
          <w:smallCaps w:val="0"/>
          <w:strike w:val="0"/>
          <w:dstrike w:val="0"/>
          <w:noProof w:val="0"/>
          <w:color w:val="242424"/>
          <w:sz w:val="24"/>
          <w:szCs w:val="24"/>
          <w:u w:val="none"/>
          <w:lang w:val="en-US"/>
        </w:rPr>
        <w:t>None</w:t>
      </w:r>
    </w:p>
    <w:p w:rsidR="79963E9F" w:rsidP="6C1E4AB0" w:rsidRDefault="79963E9F" w14:paraId="465F4022" w14:textId="18AA8BAB">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79963E9F">
        <w:rPr>
          <w:rFonts w:ascii="Aptos" w:hAnsi="Aptos" w:eastAsia="Aptos" w:cs="Aptos"/>
          <w:b w:val="0"/>
          <w:bCs w:val="0"/>
          <w:i w:val="0"/>
          <w:iCs w:val="0"/>
          <w:caps w:val="0"/>
          <w:smallCaps w:val="0"/>
          <w:strike w:val="0"/>
          <w:dstrike w:val="0"/>
          <w:noProof w:val="0"/>
          <w:color w:val="242424"/>
          <w:sz w:val="24"/>
          <w:szCs w:val="24"/>
          <w:u w:val="none"/>
          <w:lang w:val="en-US"/>
        </w:rPr>
        <w:t>CGPSA 2024-25B: Second Reading</w:t>
      </w:r>
    </w:p>
    <w:p w:rsidR="4FF48164" w:rsidP="6C1E4AB0" w:rsidRDefault="4FF48164" w14:paraId="39BCBFC4" w14:textId="3E72F738">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Election Results</w:t>
      </w:r>
    </w:p>
    <w:p w:rsidR="4FF48164" w:rsidP="6C1E4AB0" w:rsidRDefault="4FF48164" w14:paraId="340CA3A6" w14:textId="7A87149E">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 xml:space="preserve">Advocacy: Dey </w:t>
      </w: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Poylomi</w:t>
      </w:r>
    </w:p>
    <w:p w:rsidR="4FF48164" w:rsidP="6C1E4AB0" w:rsidRDefault="4FF48164" w14:paraId="7BFE201B" w14:textId="41C20AEC">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Comm: Taylor Peele</w:t>
      </w:r>
    </w:p>
    <w:p w:rsidR="4FF48164" w:rsidP="6C1E4AB0" w:rsidRDefault="4FF48164" w14:paraId="31FE47F3" w14:textId="3E4F61D5">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Director of Finance and Treasurer: Special Elections</w:t>
      </w:r>
    </w:p>
    <w:p w:rsidR="4FF48164" w:rsidP="6C1E4AB0" w:rsidRDefault="4FF48164" w14:paraId="02E7AFF8" w14:textId="01782939">
      <w:pPr>
        <w:pStyle w:val="ListParagraph"/>
        <w:numPr>
          <w:ilvl w:val="3"/>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 xml:space="preserve">Anyone who wants to apply for Director of Finance, contact Bernie </w:t>
      </w:r>
      <w:r w:rsidRPr="6C1E4AB0" w:rsidR="2BD51237">
        <w:rPr>
          <w:rFonts w:ascii="Aptos" w:hAnsi="Aptos" w:eastAsia="Aptos" w:cs="Aptos"/>
          <w:b w:val="0"/>
          <w:bCs w:val="0"/>
          <w:i w:val="0"/>
          <w:iCs w:val="0"/>
          <w:caps w:val="0"/>
          <w:smallCaps w:val="0"/>
          <w:strike w:val="0"/>
          <w:dstrike w:val="0"/>
          <w:noProof w:val="0"/>
          <w:color w:val="242424"/>
          <w:sz w:val="24"/>
          <w:szCs w:val="24"/>
          <w:u w:val="none"/>
          <w:lang w:val="en-US"/>
        </w:rPr>
        <w:t>(</w:t>
      </w:r>
      <w:hyperlink r:id="R60f63c7aedd5407b">
        <w:r w:rsidRPr="6C1E4AB0" w:rsidR="2BD51237">
          <w:rPr>
            <w:rStyle w:val="Hyperlink"/>
            <w:rFonts w:ascii="Aptos" w:hAnsi="Aptos" w:eastAsia="Aptos" w:cs="Aptos"/>
            <w:b w:val="0"/>
            <w:bCs w:val="0"/>
            <w:i w:val="0"/>
            <w:iCs w:val="0"/>
            <w:caps w:val="0"/>
            <w:smallCaps w:val="0"/>
            <w:strike w:val="0"/>
            <w:dstrike w:val="0"/>
            <w:noProof w:val="0"/>
            <w:sz w:val="24"/>
            <w:szCs w:val="24"/>
            <w:lang w:val="en-US"/>
          </w:rPr>
          <w:t>Bernardm@vt.edu</w:t>
        </w:r>
      </w:hyperlink>
      <w:r w:rsidRPr="6C1E4AB0" w:rsidR="2BD51237">
        <w:rPr>
          <w:rFonts w:ascii="Aptos" w:hAnsi="Aptos" w:eastAsia="Aptos" w:cs="Aptos"/>
          <w:b w:val="0"/>
          <w:bCs w:val="0"/>
          <w:i w:val="0"/>
          <w:iCs w:val="0"/>
          <w:caps w:val="0"/>
          <w:smallCaps w:val="0"/>
          <w:strike w:val="0"/>
          <w:dstrike w:val="0"/>
          <w:noProof w:val="0"/>
          <w:color w:val="242424"/>
          <w:sz w:val="24"/>
          <w:szCs w:val="24"/>
          <w:u w:val="none"/>
          <w:lang w:val="en-US"/>
        </w:rPr>
        <w:t xml:space="preserve">) </w:t>
      </w: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and send in your packet before next Wednesday (4/23/25)</w:t>
      </w:r>
    </w:p>
    <w:p w:rsidR="4FF48164" w:rsidP="6C1E4AB0" w:rsidRDefault="4FF48164" w14:paraId="4B402705" w14:textId="7016A40C">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Events: Brian Chan</w:t>
      </w:r>
    </w:p>
    <w:p w:rsidR="4FF48164" w:rsidP="6C1E4AB0" w:rsidRDefault="4FF48164" w14:paraId="3C13F94E" w14:textId="3F5505A3">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Programs: Megan Grey</w:t>
      </w:r>
    </w:p>
    <w:p w:rsidR="4FF48164" w:rsidP="6C1E4AB0" w:rsidRDefault="4FF48164" w14:paraId="00CC24F6" w14:textId="57363C2B">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CGPSA Chair: Ronnie Mondel --- but we need to find someone else</w:t>
      </w:r>
      <w:r w:rsidRPr="6C1E4AB0" w:rsidR="6FE4A006">
        <w:rPr>
          <w:rFonts w:ascii="Aptos" w:hAnsi="Aptos" w:eastAsia="Aptos" w:cs="Aptos"/>
          <w:b w:val="0"/>
          <w:bCs w:val="0"/>
          <w:i w:val="0"/>
          <w:iCs w:val="0"/>
          <w:caps w:val="0"/>
          <w:smallCaps w:val="0"/>
          <w:strike w:val="0"/>
          <w:dstrike w:val="0"/>
          <w:noProof w:val="0"/>
          <w:color w:val="242424"/>
          <w:sz w:val="24"/>
          <w:szCs w:val="24"/>
          <w:u w:val="none"/>
          <w:lang w:val="en-US"/>
        </w:rPr>
        <w:t>. Reach out to Ronnie if interested.</w:t>
      </w:r>
    </w:p>
    <w:p w:rsidR="4FF48164" w:rsidP="6C1E4AB0" w:rsidRDefault="4FF48164" w14:paraId="07D1AAC5" w14:textId="1F8AA3A0">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VP: Gyang Chung</w:t>
      </w:r>
    </w:p>
    <w:p w:rsidR="4FF48164" w:rsidP="6C1E4AB0" w:rsidRDefault="4FF48164" w14:paraId="1DFDBAF2" w14:textId="6B1EDD55">
      <w:pPr>
        <w:pStyle w:val="ListParagraph"/>
        <w:numPr>
          <w:ilvl w:val="2"/>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242424"/>
          <w:sz w:val="24"/>
          <w:szCs w:val="24"/>
          <w:u w:val="none"/>
          <w:lang w:val="en-US"/>
        </w:rPr>
      </w:pP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 xml:space="preserve">President: Pooja </w:t>
      </w:r>
      <w:r w:rsidRPr="6C1E4AB0" w:rsidR="4FF48164">
        <w:rPr>
          <w:rFonts w:ascii="Aptos" w:hAnsi="Aptos" w:eastAsia="Aptos" w:cs="Aptos"/>
          <w:b w:val="0"/>
          <w:bCs w:val="0"/>
          <w:i w:val="0"/>
          <w:iCs w:val="0"/>
          <w:caps w:val="0"/>
          <w:smallCaps w:val="0"/>
          <w:strike w:val="0"/>
          <w:dstrike w:val="0"/>
          <w:noProof w:val="0"/>
          <w:color w:val="242424"/>
          <w:sz w:val="24"/>
          <w:szCs w:val="24"/>
          <w:u w:val="none"/>
          <w:lang w:val="en-US"/>
        </w:rPr>
        <w:t>Bhagawat</w:t>
      </w:r>
    </w:p>
    <w:p w:rsidRPr="009C6793" w:rsidR="00504CCD" w:rsidP="6C1E4AB0" w:rsidRDefault="00504CCD" w14:paraId="5D5D6B12" w14:textId="27A9C6FF">
      <w:pPr>
        <w:pStyle w:val="ListParagraph"/>
        <w:numPr>
          <w:ilvl w:val="0"/>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61278C0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Closing Remarks</w:t>
      </w:r>
    </w:p>
    <w:p w:rsidRPr="009C6793" w:rsidR="00504CCD" w:rsidP="6C1E4AB0" w:rsidRDefault="00504CCD" w14:paraId="1535CBE8" w14:textId="05DF6324">
      <w:pPr>
        <w:pStyle w:val="ListParagraph"/>
        <w:numPr>
          <w:ilvl w:val="1"/>
          <w:numId w:val="1"/>
        </w:numPr>
        <w:spacing w:before="0" w:beforeAutospacing="off" w:after="0" w:afterAutospacing="off"/>
        <w:jc w:val="left"/>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pPr>
      <w:r w:rsidRPr="6C1E4AB0" w:rsidR="61278C0A">
        <w:rPr>
          <w:rFonts w:ascii="Aptos" w:hAnsi="Aptos" w:eastAsia="Aptos" w:cs="Aptos"/>
          <w:b w:val="0"/>
          <w:bCs w:val="0"/>
          <w:i w:val="0"/>
          <w:iCs w:val="0"/>
          <w:caps w:val="0"/>
          <w:smallCaps w:val="0"/>
          <w:strike w:val="0"/>
          <w:dstrike w:val="0"/>
          <w:noProof w:val="0"/>
          <w:color w:val="000000" w:themeColor="text1" w:themeTint="FF" w:themeShade="FF"/>
          <w:sz w:val="24"/>
          <w:szCs w:val="24"/>
          <w:u w:val="none"/>
          <w:lang w:val="en-US"/>
        </w:rPr>
        <w:t>Events, reminders, communication</w:t>
      </w:r>
    </w:p>
    <w:p w:rsidRPr="009C6793" w:rsidR="00504CCD" w:rsidP="6C1E4AB0" w:rsidRDefault="00504CCD" w14:paraId="7D6BA029" w14:textId="35A1D8F0">
      <w:pPr>
        <w:rPr>
          <w:rFonts w:ascii="Aptos" w:hAnsi="Aptos" w:eastAsia="Aptos" w:cs="Aptos"/>
          <w:sz w:val="24"/>
          <w:szCs w:val="24"/>
          <w:vertAlign w:val="subscript"/>
        </w:rPr>
      </w:pPr>
    </w:p>
    <w:sectPr w:rsidRPr="009C6793" w:rsidR="00504CCD" w:rsidSect="00A9168F">
      <w:footerReference w:type="default" r:id="rId7"/>
      <w:headerReference w:type="first" r:id="rId8"/>
      <w:footerReference w:type="first" r:id="rId9"/>
      <w:pgSz w:w="12240" w:h="15840" w:orient="portrait"/>
      <w:pgMar w:top="1440" w:right="1440" w:bottom="1440" w:left="1440" w:header="720" w:footer="720" w:gutter="0"/>
      <w:cols w:space="720"/>
      <w:titlePg/>
      <w:docGrid w:linePitch="36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B55D1D" w:rsidP="009D454C" w:rsidRDefault="00B55D1D" w14:paraId="2A307F4C" w14:textId="77777777">
      <w:r>
        <w:separator/>
      </w:r>
    </w:p>
  </w:endnote>
  <w:endnote w:type="continuationSeparator" w:id="0">
    <w:p w:rsidR="00B55D1D" w:rsidP="009D454C" w:rsidRDefault="00B55D1D" w14:paraId="3AA00FA6"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rimson Text">
    <w:altName w:val="Calibri"/>
    <w:panose1 w:val="020B0604020202020204"/>
    <w:charset w:val="4D"/>
    <w:family w:val="auto"/>
    <w:pitch w:val="variable"/>
    <w:sig w:usb0="80000043" w:usb1="40000062" w:usb2="00000000" w:usb3="00000000" w:csb0="00000001" w:csb1="00000000"/>
  </w:font>
  <w:font w:name="Gineso Norm">
    <w:altName w:val="Calibri"/>
    <w:panose1 w:val="020B0604020202020204"/>
    <w:charset w:val="00"/>
    <w:family w:val="auto"/>
    <w:pitch w:val="variable"/>
    <w:sig w:usb0="A000002F" w:usb1="5000004B" w:usb2="00000000" w:usb3="00000000" w:csb0="00000193" w:csb1="00000000"/>
  </w:font>
  <w:font w:name="Acherus Grotesque">
    <w:altName w:val="Calibri"/>
    <w:panose1 w:val="020B0604020202020204"/>
    <w:charset w:val="4D"/>
    <w:family w:val="auto"/>
    <w:notTrueType/>
    <w:pitch w:val="variable"/>
    <w:sig w:usb0="A00000AF" w:usb1="4000205B" w:usb2="00000000" w:usb3="00000000" w:csb0="00000093" w:csb1="00000000"/>
  </w:font>
  <w:font w:name="Acherus Grotesque Thin">
    <w:altName w:val="Calibri"/>
    <w:panose1 w:val="020B0604020202020204"/>
    <w:charset w:val="00"/>
    <w:family w:val="auto"/>
    <w:pitch w:val="variable"/>
    <w:sig w:usb0="A00000AF" w:usb1="4000205B" w:usb2="00000000" w:usb3="00000000" w:csb0="00000093" w:csb1="00000000"/>
  </w:font>
  <w:font w:name="Gineso Cond">
    <w:altName w:val="Calibri"/>
    <w:panose1 w:val="020B0604020202020204"/>
    <w:charset w:val="4D"/>
    <w:family w:val="auto"/>
    <w:notTrueType/>
    <w:pitch w:val="variable"/>
    <w:sig w:usb0="A000002F" w:usb1="5000004B" w:usb2="00000000" w:usb3="00000000" w:csb0="00000193" w:csb1="00000000"/>
  </w:font>
  <w:font w:name="Acherus Grotesque UltraLight">
    <w:altName w:val="Calibri"/>
    <w:panose1 w:val="020B0604020202020204"/>
    <w:charset w:val="00"/>
    <w:family w:val="auto"/>
    <w:pitch w:val="variable"/>
    <w:sig w:usb0="A00000AF" w:usb1="4000205B" w:usb2="00000000" w:usb3="00000000" w:csb0="00000093" w:csb1="00000000"/>
  </w:font>
  <w:font w:name="Gineso Cond Demi">
    <w:altName w:val="Calibri"/>
    <w:panose1 w:val="020B0604020202020204"/>
    <w:charset w:val="4D"/>
    <w:family w:val="auto"/>
    <w:notTrueType/>
    <w:pitch w:val="variable"/>
    <w:sig w:usb0="A000002F" w:usb1="5000004B" w:usb2="00000000" w:usb3="00000000" w:csb0="00000193"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Pr="00EE2366" w:rsidR="009C6793" w:rsidP="00EE2366" w:rsidRDefault="0030166A" w14:paraId="6B2A0371" w14:textId="77777777">
    <w:pPr>
      <w:pStyle w:val="Footer"/>
      <w:jc w:val="center"/>
      <w:rPr>
        <w:rFonts w:ascii="Acherus Grotesque" w:hAnsi="Acherus Grotesque"/>
        <w:bCs/>
        <w:color w:val="7F7F7F" w:themeColor="text1" w:themeTint="80"/>
        <w:spacing w:val="30"/>
        <w:sz w:val="16"/>
        <w:szCs w:val="16"/>
      </w:rPr>
    </w:pPr>
    <w:r>
      <w:rPr>
        <w:rFonts w:ascii="Acherus Grotesque" w:hAnsi="Acherus Grotesque"/>
        <w:bCs/>
        <w:noProof/>
        <w:color w:val="7F7F7F" w:themeColor="text1" w:themeTint="80"/>
        <w:spacing w:val="30"/>
        <w:sz w:val="16"/>
        <w:szCs w:val="16"/>
      </w:rPr>
      <w:drawing>
        <wp:inline distT="0" distB="0" distL="0" distR="0" wp14:anchorId="34659C94" wp14:editId="3934A3CC">
          <wp:extent cx="5943600" cy="4572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letterhead_footer.jpg"/>
                  <pic:cNvPicPr/>
                </pic:nvPicPr>
                <pic:blipFill>
                  <a:blip r:embed="rId1">
                    <a:extLst>
                      <a:ext uri="{28A0092B-C50C-407E-A947-70E740481C1C}">
                        <a14:useLocalDpi xmlns:a14="http://schemas.microsoft.com/office/drawing/2010/main" val="0"/>
                      </a:ext>
                    </a:extLst>
                  </a:blip>
                  <a:stretch>
                    <a:fillRect/>
                  </a:stretch>
                </pic:blipFill>
                <pic:spPr>
                  <a:xfrm>
                    <a:off x="0" y="0"/>
                    <a:ext cx="5943600" cy="457200"/>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0A10DA" w:rsidRDefault="00504CCD" w14:paraId="2C168E65" w14:textId="77777777">
    <w:pPr>
      <w:pStyle w:val="Footer"/>
    </w:pPr>
    <w:r>
      <w:rPr>
        <w:noProof/>
      </w:rPr>
      <w:drawing>
        <wp:inline distT="0" distB="0" distL="0" distR="0" wp14:anchorId="3560BAD8" wp14:editId="5AECCA62">
          <wp:extent cx="5943600" cy="4572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etterhead_footer.jpg"/>
                  <pic:cNvPicPr/>
                </pic:nvPicPr>
                <pic:blipFill>
                  <a:blip r:embed="rId1">
                    <a:extLst>
                      <a:ext uri="{28A0092B-C50C-407E-A947-70E740481C1C}">
                        <a14:useLocalDpi xmlns:a14="http://schemas.microsoft.com/office/drawing/2010/main" val="0"/>
                      </a:ext>
                    </a:extLst>
                  </a:blip>
                  <a:stretch>
                    <a:fillRect/>
                  </a:stretch>
                </pic:blipFill>
                <pic:spPr>
                  <a:xfrm>
                    <a:off x="0" y="0"/>
                    <a:ext cx="5943600" cy="4572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B55D1D" w:rsidP="009D454C" w:rsidRDefault="00B55D1D" w14:paraId="6DA5CCEC" w14:textId="77777777">
      <w:r>
        <w:separator/>
      </w:r>
    </w:p>
  </w:footnote>
  <w:footnote w:type="continuationSeparator" w:id="0">
    <w:p w:rsidR="00B55D1D" w:rsidP="009D454C" w:rsidRDefault="00B55D1D" w14:paraId="5B9366C8"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du wp14">
  <w:p w:rsidR="00A9168F" w:rsidP="00A9168F" w:rsidRDefault="00A9168F" w14:paraId="47A46B66" w14:textId="77777777">
    <w:pPr>
      <w:pStyle w:val="Header"/>
    </w:pPr>
  </w:p>
  <w:tbl>
    <w:tblPr>
      <w:tblStyle w:val="TableGrid"/>
      <w:tblW w:w="0" w:type="auto"/>
      <w:tblLook w:val="04A0" w:firstRow="1" w:lastRow="0" w:firstColumn="1" w:lastColumn="0" w:noHBand="0" w:noVBand="1"/>
    </w:tblPr>
    <w:tblGrid>
      <w:gridCol w:w="3683"/>
      <w:gridCol w:w="2529"/>
      <w:gridCol w:w="3148"/>
    </w:tblGrid>
    <w:tr w:rsidR="00A9168F" w:rsidTr="00110467" w14:paraId="1D2C94CA" w14:textId="77777777">
      <w:tc>
        <w:tcPr>
          <w:tcW w:w="3683" w:type="dxa"/>
          <w:tcBorders>
            <w:top w:val="nil"/>
            <w:left w:val="nil"/>
            <w:bottom w:val="nil"/>
            <w:right w:val="nil"/>
          </w:tcBorders>
        </w:tcPr>
        <w:p w:rsidR="00A9168F" w:rsidP="00110467" w:rsidRDefault="00A9168F" w14:paraId="09B911B5" w14:textId="77777777">
          <w:pPr>
            <w:pStyle w:val="Header"/>
            <w:tabs>
              <w:tab w:val="clear" w:pos="4680"/>
              <w:tab w:val="clear" w:pos="9360"/>
              <w:tab w:val="right" w:pos="4459"/>
            </w:tabs>
          </w:pPr>
          <w:r>
            <w:rPr>
              <w:noProof/>
            </w:rPr>
            <w:drawing>
              <wp:inline distT="0" distB="0" distL="0" distR="0" wp14:anchorId="337C8E45" wp14:editId="4C6AB9A5">
                <wp:extent cx="1845380" cy="362373"/>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HorizontalStacked_CMYK.jpg"/>
                        <pic:cNvPicPr/>
                      </pic:nvPicPr>
                      <pic:blipFill>
                        <a:blip r:embed="rId1">
                          <a:extLst>
                            <a:ext uri="{28A0092B-C50C-407E-A947-70E740481C1C}">
                              <a14:useLocalDpi xmlns:a14="http://schemas.microsoft.com/office/drawing/2010/main" val="0"/>
                            </a:ext>
                          </a:extLst>
                        </a:blip>
                        <a:stretch>
                          <a:fillRect/>
                        </a:stretch>
                      </pic:blipFill>
                      <pic:spPr>
                        <a:xfrm>
                          <a:off x="0" y="0"/>
                          <a:ext cx="1861787" cy="365595"/>
                        </a:xfrm>
                        <a:prstGeom prst="rect">
                          <a:avLst/>
                        </a:prstGeom>
                      </pic:spPr>
                    </pic:pic>
                  </a:graphicData>
                </a:graphic>
              </wp:inline>
            </w:drawing>
          </w:r>
          <w:r>
            <w:tab/>
          </w:r>
        </w:p>
      </w:tc>
      <w:tc>
        <w:tcPr>
          <w:tcW w:w="2529" w:type="dxa"/>
          <w:tcBorders>
            <w:top w:val="nil"/>
            <w:left w:val="nil"/>
            <w:bottom w:val="nil"/>
            <w:right w:val="nil"/>
          </w:tcBorders>
        </w:tcPr>
        <w:p w:rsidRPr="00893C30" w:rsidR="00A9168F" w:rsidP="00110467" w:rsidRDefault="00A9168F" w14:paraId="1BE90494" w14:textId="77777777">
          <w:pPr>
            <w:pStyle w:val="Header"/>
            <w:rPr>
              <w:rFonts w:ascii="Gineso Cond Demi" w:hAnsi="Gineso Cond Demi"/>
              <w:b/>
              <w:bCs/>
              <w:sz w:val="20"/>
              <w:szCs w:val="20"/>
            </w:rPr>
          </w:pPr>
        </w:p>
      </w:tc>
      <w:tc>
        <w:tcPr>
          <w:tcW w:w="3148" w:type="dxa"/>
          <w:tcBorders>
            <w:top w:val="nil"/>
            <w:left w:val="nil"/>
            <w:bottom w:val="nil"/>
            <w:right w:val="nil"/>
          </w:tcBorders>
        </w:tcPr>
        <w:p w:rsidR="00A9168F" w:rsidP="00110467" w:rsidRDefault="00E05DB4" w14:paraId="5561619B" w14:textId="224C0C1C">
          <w:pPr>
            <w:pStyle w:val="Header"/>
            <w:rPr>
              <w:rFonts w:ascii="Gineso Cond Demi" w:hAnsi="Gineso Cond Demi"/>
              <w:b/>
              <w:bCs/>
              <w:sz w:val="20"/>
              <w:szCs w:val="20"/>
            </w:rPr>
          </w:pPr>
          <w:r>
            <w:rPr>
              <w:rFonts w:ascii="Gineso Cond Demi" w:hAnsi="Gineso Cond Demi"/>
              <w:b/>
              <w:bCs/>
              <w:sz w:val="20"/>
              <w:szCs w:val="20"/>
            </w:rPr>
            <w:t>Graduate and Professional Student Senate (GPSS)</w:t>
          </w:r>
        </w:p>
        <w:p w:rsidRPr="003605D6" w:rsidR="00A9168F" w:rsidP="00110467" w:rsidRDefault="00E05DB4" w14:paraId="13EA47DC" w14:textId="0C17AEBA">
          <w:pPr>
            <w:pStyle w:val="Header"/>
            <w:rPr>
              <w:rFonts w:ascii="Gineso Cond" w:hAnsi="Gineso Cond"/>
              <w:sz w:val="20"/>
              <w:szCs w:val="20"/>
            </w:rPr>
          </w:pPr>
          <w:r>
            <w:rPr>
              <w:rFonts w:ascii="Gineso Cond" w:hAnsi="Gineso Cond"/>
              <w:sz w:val="20"/>
              <w:szCs w:val="20"/>
            </w:rPr>
            <w:t>25 Graduate Life Center (0186)</w:t>
          </w:r>
        </w:p>
        <w:p w:rsidRPr="003605D6" w:rsidR="00A9168F" w:rsidP="00110467" w:rsidRDefault="00E05DB4" w14:paraId="1DD38084" w14:textId="15667377">
          <w:pPr>
            <w:pStyle w:val="Header"/>
            <w:rPr>
              <w:rFonts w:ascii="Gineso Cond" w:hAnsi="Gineso Cond"/>
              <w:sz w:val="20"/>
              <w:szCs w:val="20"/>
            </w:rPr>
          </w:pPr>
          <w:r>
            <w:rPr>
              <w:rFonts w:ascii="Gineso Cond" w:hAnsi="Gineso Cond"/>
              <w:sz w:val="20"/>
              <w:szCs w:val="20"/>
            </w:rPr>
            <w:t xml:space="preserve">155 </w:t>
          </w:r>
          <w:proofErr w:type="spellStart"/>
          <w:r>
            <w:rPr>
              <w:rFonts w:ascii="Gineso Cond" w:hAnsi="Gineso Cond"/>
              <w:sz w:val="20"/>
              <w:szCs w:val="20"/>
            </w:rPr>
            <w:t>Otey</w:t>
          </w:r>
          <w:proofErr w:type="spellEnd"/>
          <w:r>
            <w:rPr>
              <w:rFonts w:ascii="Gineso Cond" w:hAnsi="Gineso Cond"/>
              <w:sz w:val="20"/>
              <w:szCs w:val="20"/>
            </w:rPr>
            <w:t xml:space="preserve"> Street</w:t>
          </w:r>
        </w:p>
        <w:p w:rsidRPr="003605D6" w:rsidR="00A9168F" w:rsidP="00110467" w:rsidRDefault="00A9168F" w14:paraId="55F60744" w14:textId="77777777">
          <w:pPr>
            <w:pStyle w:val="Header"/>
            <w:rPr>
              <w:rFonts w:ascii="Gineso Cond" w:hAnsi="Gineso Cond"/>
              <w:sz w:val="20"/>
              <w:szCs w:val="20"/>
            </w:rPr>
          </w:pPr>
          <w:r w:rsidRPr="003605D6">
            <w:rPr>
              <w:rFonts w:ascii="Gineso Cond" w:hAnsi="Gineso Cond"/>
              <w:sz w:val="20"/>
              <w:szCs w:val="20"/>
            </w:rPr>
            <w:t>Blacksburg, Virginia 24061</w:t>
          </w:r>
        </w:p>
        <w:p w:rsidRPr="003605D6" w:rsidR="00A9168F" w:rsidP="00110467" w:rsidRDefault="00E05DB4" w14:paraId="5A81A833" w14:textId="051EE18A">
          <w:pPr>
            <w:pStyle w:val="Header"/>
            <w:rPr>
              <w:rFonts w:ascii="Gineso Cond" w:hAnsi="Gineso Cond"/>
              <w:sz w:val="20"/>
              <w:szCs w:val="20"/>
            </w:rPr>
          </w:pPr>
          <w:r>
            <w:rPr>
              <w:rFonts w:ascii="Gineso Cond" w:hAnsi="Gineso Cond"/>
              <w:sz w:val="20"/>
              <w:szCs w:val="20"/>
            </w:rPr>
            <w:t xml:space="preserve">Email: </w:t>
          </w:r>
          <w:hyperlink w:history="1" r:id="rId2">
            <w:r w:rsidRPr="00E05DB4">
              <w:rPr>
                <w:rStyle w:val="Hyperlink"/>
                <w:rFonts w:ascii="Gineso Cond" w:hAnsi="Gineso Cond"/>
                <w:sz w:val="20"/>
                <w:szCs w:val="20"/>
              </w:rPr>
              <w:t>gpss@vt.edu</w:t>
            </w:r>
          </w:hyperlink>
        </w:p>
        <w:p w:rsidRPr="00893C30" w:rsidR="00A9168F" w:rsidP="00110467" w:rsidRDefault="00E05DB4" w14:paraId="3B1E86F7" w14:textId="391FDA37">
          <w:pPr>
            <w:pStyle w:val="Header"/>
            <w:rPr>
              <w:rFonts w:ascii="Gineso Norm" w:hAnsi="Gineso Norm"/>
              <w:sz w:val="20"/>
              <w:szCs w:val="20"/>
            </w:rPr>
          </w:pPr>
          <w:r>
            <w:rPr>
              <w:rFonts w:ascii="Gineso Cond" w:hAnsi="Gineso Cond"/>
              <w:sz w:val="20"/>
              <w:szCs w:val="20"/>
            </w:rPr>
            <w:t xml:space="preserve">Website: </w:t>
          </w:r>
          <w:hyperlink w:history="1" r:id="rId3">
            <w:r w:rsidRPr="00E05DB4">
              <w:rPr>
                <w:rStyle w:val="Hyperlink"/>
                <w:rFonts w:ascii="Gineso Cond" w:hAnsi="Gineso Cond"/>
                <w:sz w:val="20"/>
                <w:szCs w:val="20"/>
              </w:rPr>
              <w:t>gpss.</w:t>
            </w:r>
            <w:r w:rsidRPr="00E05DB4" w:rsidR="00A9168F">
              <w:rPr>
                <w:rStyle w:val="Hyperlink"/>
                <w:rFonts w:ascii="Gineso Cond" w:hAnsi="Gineso Cond"/>
                <w:sz w:val="20"/>
                <w:szCs w:val="20"/>
              </w:rPr>
              <w:t>vt.edu</w:t>
            </w:r>
          </w:hyperlink>
        </w:p>
      </w:tc>
    </w:tr>
  </w:tbl>
  <w:p w:rsidR="000A10DA" w:rsidRDefault="000A10DA" w14:paraId="5254C1CE" w14:textId="77777777">
    <w:pPr>
      <w:pStyle w:val="Header"/>
    </w:pPr>
  </w:p>
</w:hdr>
</file>

<file path=word/numbering.xml><?xml version="1.0" encoding="utf-8"?>
<w:numbering xmlns:w="http://schemas.openxmlformats.org/wordprocessingml/2006/main">
  <w:abstractNum xmlns:w="http://schemas.openxmlformats.org/wordprocessingml/2006/main" w:abstractNumId="2">
    <w:nsid w:val="167d060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
    <w:nsid w:val="569cd6b0"/>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num w:numId="2">
    <w:abstractNumId w:val="2"/>
  </w:num>
  <w:num w:numId="1">
    <w:abstractNumId w:val="1"/>
  </w:num>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trackRevisions w:val="false"/>
  <w:defaultTabStop w:val="720"/>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5DB4"/>
    <w:rsid w:val="000004BB"/>
    <w:rsid w:val="00015B37"/>
    <w:rsid w:val="000345C1"/>
    <w:rsid w:val="000A10DA"/>
    <w:rsid w:val="000A1F4F"/>
    <w:rsid w:val="000E3DC5"/>
    <w:rsid w:val="0014569E"/>
    <w:rsid w:val="00170615"/>
    <w:rsid w:val="001A6A82"/>
    <w:rsid w:val="00204A26"/>
    <w:rsid w:val="002373F4"/>
    <w:rsid w:val="0028767B"/>
    <w:rsid w:val="0030166A"/>
    <w:rsid w:val="003605D6"/>
    <w:rsid w:val="00360B90"/>
    <w:rsid w:val="00412575"/>
    <w:rsid w:val="00455381"/>
    <w:rsid w:val="00464691"/>
    <w:rsid w:val="004A1C82"/>
    <w:rsid w:val="004DADDB"/>
    <w:rsid w:val="00504CCD"/>
    <w:rsid w:val="00541F0B"/>
    <w:rsid w:val="005C5980"/>
    <w:rsid w:val="005E34BD"/>
    <w:rsid w:val="005F1072"/>
    <w:rsid w:val="006677AC"/>
    <w:rsid w:val="006B3761"/>
    <w:rsid w:val="00710835"/>
    <w:rsid w:val="007D5AC6"/>
    <w:rsid w:val="00800156"/>
    <w:rsid w:val="008018F2"/>
    <w:rsid w:val="00893C30"/>
    <w:rsid w:val="008D6094"/>
    <w:rsid w:val="008D7169"/>
    <w:rsid w:val="009C6793"/>
    <w:rsid w:val="009D454C"/>
    <w:rsid w:val="009E5923"/>
    <w:rsid w:val="00A654C7"/>
    <w:rsid w:val="00A9168F"/>
    <w:rsid w:val="00AA74BB"/>
    <w:rsid w:val="00B55D1D"/>
    <w:rsid w:val="00B61435"/>
    <w:rsid w:val="00B67BB0"/>
    <w:rsid w:val="00C3C825"/>
    <w:rsid w:val="00C411BE"/>
    <w:rsid w:val="00CE0D36"/>
    <w:rsid w:val="00D66A4E"/>
    <w:rsid w:val="00E05DB4"/>
    <w:rsid w:val="00E81EF5"/>
    <w:rsid w:val="00EC4F27"/>
    <w:rsid w:val="00EE2366"/>
    <w:rsid w:val="00EF43EC"/>
    <w:rsid w:val="00F019C4"/>
    <w:rsid w:val="00F9339D"/>
    <w:rsid w:val="02AE2E14"/>
    <w:rsid w:val="03D41BF2"/>
    <w:rsid w:val="04D6BE63"/>
    <w:rsid w:val="05068267"/>
    <w:rsid w:val="051AD073"/>
    <w:rsid w:val="061FB1A2"/>
    <w:rsid w:val="0684EE53"/>
    <w:rsid w:val="0698CE25"/>
    <w:rsid w:val="0711F907"/>
    <w:rsid w:val="07262980"/>
    <w:rsid w:val="07ADB4B6"/>
    <w:rsid w:val="08A81E10"/>
    <w:rsid w:val="09AA3346"/>
    <w:rsid w:val="09AC87FB"/>
    <w:rsid w:val="0B0F3125"/>
    <w:rsid w:val="0B6BAC63"/>
    <w:rsid w:val="0B6F42B0"/>
    <w:rsid w:val="0BA895C3"/>
    <w:rsid w:val="0BB7BB0F"/>
    <w:rsid w:val="0BE78CC5"/>
    <w:rsid w:val="0C5C365D"/>
    <w:rsid w:val="0CA38C97"/>
    <w:rsid w:val="0D317F68"/>
    <w:rsid w:val="0DD65134"/>
    <w:rsid w:val="0E1BA645"/>
    <w:rsid w:val="0E6DCCC1"/>
    <w:rsid w:val="0EB82514"/>
    <w:rsid w:val="0EFF987A"/>
    <w:rsid w:val="0F441D9F"/>
    <w:rsid w:val="0F56C050"/>
    <w:rsid w:val="0F753300"/>
    <w:rsid w:val="0FBE9947"/>
    <w:rsid w:val="105755BE"/>
    <w:rsid w:val="10B25454"/>
    <w:rsid w:val="10D76681"/>
    <w:rsid w:val="11BCBD9A"/>
    <w:rsid w:val="11F6CBDB"/>
    <w:rsid w:val="129E28C3"/>
    <w:rsid w:val="12CFA36F"/>
    <w:rsid w:val="12D9F8CB"/>
    <w:rsid w:val="130407D5"/>
    <w:rsid w:val="132F5AD0"/>
    <w:rsid w:val="142AF18C"/>
    <w:rsid w:val="1455D4AD"/>
    <w:rsid w:val="14F4B320"/>
    <w:rsid w:val="15C881A6"/>
    <w:rsid w:val="1624BDA5"/>
    <w:rsid w:val="1728BA8B"/>
    <w:rsid w:val="18020195"/>
    <w:rsid w:val="18A16712"/>
    <w:rsid w:val="18C56C7B"/>
    <w:rsid w:val="19257A6C"/>
    <w:rsid w:val="1955626F"/>
    <w:rsid w:val="1A8B421A"/>
    <w:rsid w:val="1AFAEA85"/>
    <w:rsid w:val="1B20451F"/>
    <w:rsid w:val="1B5A3E56"/>
    <w:rsid w:val="1B7D08A5"/>
    <w:rsid w:val="1BA2CFBB"/>
    <w:rsid w:val="1BC05BCC"/>
    <w:rsid w:val="1BD2A9D4"/>
    <w:rsid w:val="1C164713"/>
    <w:rsid w:val="1CF6BD66"/>
    <w:rsid w:val="1E149A59"/>
    <w:rsid w:val="1E4D8E72"/>
    <w:rsid w:val="1E9E63B3"/>
    <w:rsid w:val="1ECC3B27"/>
    <w:rsid w:val="207AC6D5"/>
    <w:rsid w:val="20A7E378"/>
    <w:rsid w:val="2135285A"/>
    <w:rsid w:val="21649E39"/>
    <w:rsid w:val="216AE5DA"/>
    <w:rsid w:val="21E09C5B"/>
    <w:rsid w:val="21FE9E22"/>
    <w:rsid w:val="222FEA23"/>
    <w:rsid w:val="22F3C601"/>
    <w:rsid w:val="25E01A95"/>
    <w:rsid w:val="2605A38F"/>
    <w:rsid w:val="2614FA26"/>
    <w:rsid w:val="266824C2"/>
    <w:rsid w:val="273D7CEA"/>
    <w:rsid w:val="27748AAA"/>
    <w:rsid w:val="27D019EA"/>
    <w:rsid w:val="2866AB6D"/>
    <w:rsid w:val="28C6BFB5"/>
    <w:rsid w:val="29015A08"/>
    <w:rsid w:val="293AEF9B"/>
    <w:rsid w:val="2946E5B1"/>
    <w:rsid w:val="29585E08"/>
    <w:rsid w:val="2A1D4B14"/>
    <w:rsid w:val="2A68B0A5"/>
    <w:rsid w:val="2A8FF019"/>
    <w:rsid w:val="2BA66CAF"/>
    <w:rsid w:val="2BBF21A5"/>
    <w:rsid w:val="2BD51237"/>
    <w:rsid w:val="2C099B6F"/>
    <w:rsid w:val="2CD8C499"/>
    <w:rsid w:val="2D07BF77"/>
    <w:rsid w:val="2D0BA21B"/>
    <w:rsid w:val="2D39FCEF"/>
    <w:rsid w:val="2EFECFC7"/>
    <w:rsid w:val="2F412E15"/>
    <w:rsid w:val="2FB1EB62"/>
    <w:rsid w:val="3000C691"/>
    <w:rsid w:val="30D87344"/>
    <w:rsid w:val="310C93BE"/>
    <w:rsid w:val="3141C8E5"/>
    <w:rsid w:val="316C9519"/>
    <w:rsid w:val="31CA98AB"/>
    <w:rsid w:val="321DAF53"/>
    <w:rsid w:val="32B244CD"/>
    <w:rsid w:val="33D244AC"/>
    <w:rsid w:val="358B96AB"/>
    <w:rsid w:val="37079F12"/>
    <w:rsid w:val="3844E032"/>
    <w:rsid w:val="385C4061"/>
    <w:rsid w:val="385C6A6F"/>
    <w:rsid w:val="38F3D588"/>
    <w:rsid w:val="3996107F"/>
    <w:rsid w:val="3A1122E5"/>
    <w:rsid w:val="3B2BF8C7"/>
    <w:rsid w:val="3B4E0A4C"/>
    <w:rsid w:val="3B532363"/>
    <w:rsid w:val="3C6CD84F"/>
    <w:rsid w:val="3CA01282"/>
    <w:rsid w:val="3D2AA77E"/>
    <w:rsid w:val="3D71A2BE"/>
    <w:rsid w:val="3EECA489"/>
    <w:rsid w:val="3F14453C"/>
    <w:rsid w:val="3FA40219"/>
    <w:rsid w:val="4048FC8C"/>
    <w:rsid w:val="40840AD3"/>
    <w:rsid w:val="419E857F"/>
    <w:rsid w:val="41A66750"/>
    <w:rsid w:val="41F4F342"/>
    <w:rsid w:val="42A1285D"/>
    <w:rsid w:val="42C80860"/>
    <w:rsid w:val="42D9F03E"/>
    <w:rsid w:val="4371E4F0"/>
    <w:rsid w:val="44B350B3"/>
    <w:rsid w:val="456EB687"/>
    <w:rsid w:val="4585F92D"/>
    <w:rsid w:val="45A4599C"/>
    <w:rsid w:val="4638940E"/>
    <w:rsid w:val="46A7B112"/>
    <w:rsid w:val="46DD85FD"/>
    <w:rsid w:val="47EFDFDF"/>
    <w:rsid w:val="47FE40F1"/>
    <w:rsid w:val="483652AA"/>
    <w:rsid w:val="48D3C805"/>
    <w:rsid w:val="48FBB736"/>
    <w:rsid w:val="4CED7D28"/>
    <w:rsid w:val="4D14C89B"/>
    <w:rsid w:val="4D53785D"/>
    <w:rsid w:val="4D993C83"/>
    <w:rsid w:val="4E51C61E"/>
    <w:rsid w:val="4FF48164"/>
    <w:rsid w:val="503A5B06"/>
    <w:rsid w:val="5049E8A0"/>
    <w:rsid w:val="505B7ED4"/>
    <w:rsid w:val="508438B5"/>
    <w:rsid w:val="50961615"/>
    <w:rsid w:val="50B75566"/>
    <w:rsid w:val="50C0C387"/>
    <w:rsid w:val="50D6A63F"/>
    <w:rsid w:val="50DB56BA"/>
    <w:rsid w:val="5143409E"/>
    <w:rsid w:val="514569E6"/>
    <w:rsid w:val="5184668E"/>
    <w:rsid w:val="51AF3C77"/>
    <w:rsid w:val="51CA6187"/>
    <w:rsid w:val="52331F2F"/>
    <w:rsid w:val="527BA292"/>
    <w:rsid w:val="52819476"/>
    <w:rsid w:val="52953ADA"/>
    <w:rsid w:val="52DC808B"/>
    <w:rsid w:val="5355143C"/>
    <w:rsid w:val="53A0DD85"/>
    <w:rsid w:val="5441E7E3"/>
    <w:rsid w:val="547249B4"/>
    <w:rsid w:val="55373298"/>
    <w:rsid w:val="554FE3A2"/>
    <w:rsid w:val="55640C7C"/>
    <w:rsid w:val="55E1EA43"/>
    <w:rsid w:val="567D98BB"/>
    <w:rsid w:val="574EFD6B"/>
    <w:rsid w:val="5757C6CA"/>
    <w:rsid w:val="582D9277"/>
    <w:rsid w:val="5839E3E3"/>
    <w:rsid w:val="5863A03F"/>
    <w:rsid w:val="58E93DD2"/>
    <w:rsid w:val="59D64995"/>
    <w:rsid w:val="5A0BCC65"/>
    <w:rsid w:val="5A3C2273"/>
    <w:rsid w:val="5B0511AF"/>
    <w:rsid w:val="5B56A054"/>
    <w:rsid w:val="5B9CB952"/>
    <w:rsid w:val="5C135537"/>
    <w:rsid w:val="5C2BFF8F"/>
    <w:rsid w:val="5D5405B0"/>
    <w:rsid w:val="5DA58E2E"/>
    <w:rsid w:val="5ECA663C"/>
    <w:rsid w:val="5F119806"/>
    <w:rsid w:val="5F496CB3"/>
    <w:rsid w:val="5F56EE1C"/>
    <w:rsid w:val="5F6C4768"/>
    <w:rsid w:val="5FE66F09"/>
    <w:rsid w:val="603C8FA1"/>
    <w:rsid w:val="6068C2A2"/>
    <w:rsid w:val="60938D11"/>
    <w:rsid w:val="6122750F"/>
    <w:rsid w:val="61278C0A"/>
    <w:rsid w:val="61505145"/>
    <w:rsid w:val="616305F3"/>
    <w:rsid w:val="61650E04"/>
    <w:rsid w:val="61CB303A"/>
    <w:rsid w:val="62C2C60F"/>
    <w:rsid w:val="62DDBC98"/>
    <w:rsid w:val="62EA4509"/>
    <w:rsid w:val="6366DDB0"/>
    <w:rsid w:val="6385E8AB"/>
    <w:rsid w:val="6444832D"/>
    <w:rsid w:val="64E88F75"/>
    <w:rsid w:val="64ED4432"/>
    <w:rsid w:val="655428E4"/>
    <w:rsid w:val="657FCC91"/>
    <w:rsid w:val="65AF628B"/>
    <w:rsid w:val="65C61A3F"/>
    <w:rsid w:val="67805FB9"/>
    <w:rsid w:val="68476163"/>
    <w:rsid w:val="687FBFFD"/>
    <w:rsid w:val="68B4DCAC"/>
    <w:rsid w:val="691AD6CB"/>
    <w:rsid w:val="6923C0F9"/>
    <w:rsid w:val="698C1313"/>
    <w:rsid w:val="69FE8342"/>
    <w:rsid w:val="6B60B109"/>
    <w:rsid w:val="6B6C3DF5"/>
    <w:rsid w:val="6B9A286F"/>
    <w:rsid w:val="6C1E4AB0"/>
    <w:rsid w:val="6D21FC9D"/>
    <w:rsid w:val="6E668DC3"/>
    <w:rsid w:val="6EB57EF2"/>
    <w:rsid w:val="6ED9456E"/>
    <w:rsid w:val="6EF0C2AF"/>
    <w:rsid w:val="6F2BB83B"/>
    <w:rsid w:val="6F7F1D12"/>
    <w:rsid w:val="6FA8A95B"/>
    <w:rsid w:val="6FE4A006"/>
    <w:rsid w:val="70621376"/>
    <w:rsid w:val="7089A820"/>
    <w:rsid w:val="7171EF84"/>
    <w:rsid w:val="7206A50E"/>
    <w:rsid w:val="722A82B0"/>
    <w:rsid w:val="7310D499"/>
    <w:rsid w:val="739B758B"/>
    <w:rsid w:val="740676E5"/>
    <w:rsid w:val="745AD364"/>
    <w:rsid w:val="747B40F9"/>
    <w:rsid w:val="74EBE4BF"/>
    <w:rsid w:val="75AA10C4"/>
    <w:rsid w:val="766FB3C7"/>
    <w:rsid w:val="776202D5"/>
    <w:rsid w:val="77D42E4D"/>
    <w:rsid w:val="78198A2E"/>
    <w:rsid w:val="789296DD"/>
    <w:rsid w:val="7944F3C7"/>
    <w:rsid w:val="79963E9F"/>
    <w:rsid w:val="7A62D946"/>
    <w:rsid w:val="7BF7670C"/>
    <w:rsid w:val="7C17FC64"/>
    <w:rsid w:val="7C6C9134"/>
    <w:rsid w:val="7E7E42F0"/>
    <w:rsid w:val="7F19A860"/>
    <w:rsid w:val="7F3DF862"/>
    <w:rsid w:val="7FE6792C"/>
    <w:rsid w:val="7FFBAB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5321CA"/>
  <w14:defaultImageDpi w14:val="32767"/>
  <w15:chartTrackingRefBased/>
  <w15:docId w15:val="{54F45B0D-485B-EE46-B0FC-ABEE4D6519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styleId="Normal" w:default="1">
    <w:name w:val="Normal"/>
    <w:qFormat/>
    <w:rsid w:val="00F9339D"/>
    <w:rPr>
      <w:rFonts w:ascii="Crimson Text" w:hAnsi="Crimson Text"/>
    </w:rPr>
  </w:style>
  <w:style w:type="paragraph" w:styleId="Heading1">
    <w:name w:val="heading 1"/>
    <w:basedOn w:val="Normal"/>
    <w:next w:val="Normal"/>
    <w:link w:val="Heading1Char"/>
    <w:autoRedefine/>
    <w:uiPriority w:val="9"/>
    <w:qFormat/>
    <w:rsid w:val="008D6094"/>
    <w:pPr>
      <w:keepNext/>
      <w:keepLines/>
      <w:spacing w:before="240"/>
      <w:outlineLvl w:val="0"/>
    </w:pPr>
    <w:rPr>
      <w:rFonts w:ascii="Gineso Norm" w:hAnsi="Gineso Norm" w:eastAsiaTheme="majorEastAsia" w:cstheme="majorBidi"/>
      <w:b/>
      <w:bCs/>
      <w:i/>
      <w:iCs/>
      <w:color w:val="000000" w:themeColor="text1"/>
      <w:sz w:val="32"/>
      <w:szCs w:val="32"/>
    </w:rPr>
  </w:style>
  <w:style w:type="paragraph" w:styleId="Heading2">
    <w:name w:val="heading 2"/>
    <w:basedOn w:val="Normal"/>
    <w:next w:val="Normal"/>
    <w:link w:val="Heading2Char"/>
    <w:autoRedefine/>
    <w:uiPriority w:val="9"/>
    <w:unhideWhenUsed/>
    <w:qFormat/>
    <w:rsid w:val="00204A26"/>
    <w:pPr>
      <w:keepNext/>
      <w:keepLines/>
      <w:spacing w:before="40"/>
      <w:outlineLvl w:val="1"/>
    </w:pPr>
    <w:rPr>
      <w:rFonts w:ascii="Gineso Norm" w:hAnsi="Gineso Norm" w:eastAsiaTheme="majorEastAsia" w:cstheme="majorBidi"/>
      <w:b/>
      <w:bCs/>
      <w:color w:val="000000" w:themeColor="text1"/>
      <w:sz w:val="26"/>
      <w:szCs w:val="26"/>
    </w:rPr>
  </w:style>
  <w:style w:type="paragraph" w:styleId="Heading3">
    <w:name w:val="heading 3"/>
    <w:basedOn w:val="Normal"/>
    <w:next w:val="Normal"/>
    <w:link w:val="Heading3Char"/>
    <w:autoRedefine/>
    <w:uiPriority w:val="9"/>
    <w:unhideWhenUsed/>
    <w:qFormat/>
    <w:rsid w:val="00710835"/>
    <w:pPr>
      <w:keepNext/>
      <w:keepLines/>
      <w:spacing w:before="40"/>
      <w:outlineLvl w:val="2"/>
    </w:pPr>
    <w:rPr>
      <w:rFonts w:ascii="Gineso Norm" w:hAnsi="Gineso Norm" w:eastAsiaTheme="majorEastAsia" w:cstheme="majorBidi"/>
      <w:color w:val="000000" w:themeColor="text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9D454C"/>
    <w:pPr>
      <w:tabs>
        <w:tab w:val="center" w:pos="4680"/>
        <w:tab w:val="right" w:pos="9360"/>
      </w:tabs>
    </w:pPr>
  </w:style>
  <w:style w:type="character" w:styleId="HeaderChar" w:customStyle="1">
    <w:name w:val="Header Char"/>
    <w:basedOn w:val="DefaultParagraphFont"/>
    <w:link w:val="Header"/>
    <w:uiPriority w:val="99"/>
    <w:rsid w:val="009D454C"/>
  </w:style>
  <w:style w:type="paragraph" w:styleId="Footer">
    <w:name w:val="footer"/>
    <w:basedOn w:val="Normal"/>
    <w:link w:val="FooterChar"/>
    <w:uiPriority w:val="99"/>
    <w:unhideWhenUsed/>
    <w:rsid w:val="009D454C"/>
    <w:pPr>
      <w:tabs>
        <w:tab w:val="center" w:pos="4680"/>
        <w:tab w:val="right" w:pos="9360"/>
      </w:tabs>
    </w:pPr>
  </w:style>
  <w:style w:type="character" w:styleId="FooterChar" w:customStyle="1">
    <w:name w:val="Footer Char"/>
    <w:basedOn w:val="DefaultParagraphFont"/>
    <w:link w:val="Footer"/>
    <w:uiPriority w:val="99"/>
    <w:rsid w:val="009D454C"/>
  </w:style>
  <w:style w:type="table" w:styleId="TableGrid">
    <w:name w:val="Table Grid"/>
    <w:basedOn w:val="TableNormal"/>
    <w:uiPriority w:val="39"/>
    <w:rsid w:val="00893C3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eading1Char" w:customStyle="1">
    <w:name w:val="Heading 1 Char"/>
    <w:basedOn w:val="DefaultParagraphFont"/>
    <w:link w:val="Heading1"/>
    <w:uiPriority w:val="9"/>
    <w:rsid w:val="008D6094"/>
    <w:rPr>
      <w:rFonts w:ascii="Gineso Norm" w:hAnsi="Gineso Norm" w:eastAsiaTheme="majorEastAsia" w:cstheme="majorBidi"/>
      <w:b/>
      <w:bCs/>
      <w:i/>
      <w:iCs/>
      <w:color w:val="000000" w:themeColor="text1"/>
      <w:sz w:val="32"/>
      <w:szCs w:val="32"/>
    </w:rPr>
  </w:style>
  <w:style w:type="character" w:styleId="Heading2Char" w:customStyle="1">
    <w:name w:val="Heading 2 Char"/>
    <w:basedOn w:val="DefaultParagraphFont"/>
    <w:link w:val="Heading2"/>
    <w:uiPriority w:val="9"/>
    <w:rsid w:val="00204A26"/>
    <w:rPr>
      <w:rFonts w:ascii="Gineso Norm" w:hAnsi="Gineso Norm" w:eastAsiaTheme="majorEastAsia" w:cstheme="majorBidi"/>
      <w:b/>
      <w:bCs/>
      <w:color w:val="000000" w:themeColor="text1"/>
      <w:sz w:val="26"/>
      <w:szCs w:val="26"/>
    </w:rPr>
  </w:style>
  <w:style w:type="character" w:styleId="Heading3Char" w:customStyle="1">
    <w:name w:val="Heading 3 Char"/>
    <w:basedOn w:val="DefaultParagraphFont"/>
    <w:link w:val="Heading3"/>
    <w:uiPriority w:val="9"/>
    <w:rsid w:val="00710835"/>
    <w:rPr>
      <w:rFonts w:ascii="Gineso Norm" w:hAnsi="Gineso Norm" w:eastAsiaTheme="majorEastAsia" w:cstheme="majorBidi"/>
      <w:color w:val="000000" w:themeColor="text1"/>
    </w:rPr>
  </w:style>
  <w:style w:type="paragraph" w:styleId="Title">
    <w:name w:val="Title"/>
    <w:basedOn w:val="Normal"/>
    <w:next w:val="Normal"/>
    <w:link w:val="TitleChar"/>
    <w:autoRedefine/>
    <w:uiPriority w:val="10"/>
    <w:qFormat/>
    <w:rsid w:val="000A1F4F"/>
    <w:pPr>
      <w:contextualSpacing/>
    </w:pPr>
    <w:rPr>
      <w:rFonts w:ascii="Acherus Grotesque" w:hAnsi="Acherus Grotesque" w:eastAsia="Times New Roman" w:cstheme="majorBidi"/>
      <w:color w:val="941651"/>
      <w:spacing w:val="-10"/>
      <w:kern w:val="28"/>
      <w:sz w:val="56"/>
      <w:szCs w:val="56"/>
      <w:shd w:val="clear" w:color="auto" w:fill="FFFFFF"/>
    </w:rPr>
  </w:style>
  <w:style w:type="character" w:styleId="TitleChar" w:customStyle="1">
    <w:name w:val="Title Char"/>
    <w:basedOn w:val="DefaultParagraphFont"/>
    <w:link w:val="Title"/>
    <w:uiPriority w:val="10"/>
    <w:rsid w:val="000A1F4F"/>
    <w:rPr>
      <w:rFonts w:ascii="Acherus Grotesque" w:hAnsi="Acherus Grotesque" w:eastAsia="Times New Roman" w:cstheme="majorBidi"/>
      <w:color w:val="941651"/>
      <w:spacing w:val="-10"/>
      <w:kern w:val="28"/>
      <w:sz w:val="56"/>
      <w:szCs w:val="56"/>
    </w:rPr>
  </w:style>
  <w:style w:type="paragraph" w:styleId="NormalWeb">
    <w:name w:val="Normal (Web)"/>
    <w:basedOn w:val="Normal"/>
    <w:uiPriority w:val="99"/>
    <w:semiHidden/>
    <w:unhideWhenUsed/>
    <w:rsid w:val="00F9339D"/>
    <w:pPr>
      <w:spacing w:before="100" w:beforeAutospacing="1" w:after="100" w:afterAutospacing="1"/>
    </w:pPr>
    <w:rPr>
      <w:rFonts w:ascii="Times New Roman" w:hAnsi="Times New Roman" w:cs="Times New Roman"/>
    </w:rPr>
  </w:style>
  <w:style w:type="character" w:styleId="Hyperlink">
    <w:name w:val="Hyperlink"/>
    <w:basedOn w:val="DefaultParagraphFont"/>
    <w:uiPriority w:val="99"/>
    <w:unhideWhenUsed/>
    <w:rsid w:val="00E05DB4"/>
    <w:rPr>
      <w:color w:val="0563C1" w:themeColor="hyperlink"/>
      <w:u w:val="single"/>
    </w:rPr>
  </w:style>
  <w:style w:type="character" w:styleId="UnresolvedMention">
    <w:name w:val="Unresolved Mention"/>
    <w:basedOn w:val="DefaultParagraphFont"/>
    <w:uiPriority w:val="99"/>
    <w:rsid w:val="00E05DB4"/>
    <w:rPr>
      <w:color w:val="605E5C"/>
      <w:shd w:val="clear" w:color="auto" w:fill="E1DFDD"/>
    </w:rPr>
  </w:style>
  <w:style xmlns:w14="http://schemas.microsoft.com/office/word/2010/wordml" xmlns:mc="http://schemas.openxmlformats.org/markup-compatibility/2006" xmlns:w="http://schemas.openxmlformats.org/wordprocessingml/2006/main" w:type="paragraph" w:styleId="ListParagraph" mc:Ignorable="w14">
    <w:name xmlns:w="http://schemas.openxmlformats.org/wordprocessingml/2006/main" w:val="List Paragraph"/>
    <w:basedOn xmlns:w="http://schemas.openxmlformats.org/wordprocessingml/2006/main" w:val="Normal"/>
    <w:uiPriority xmlns:w="http://schemas.openxmlformats.org/wordprocessingml/2006/main" w:val="34"/>
    <w:qFormat xmlns:w="http://schemas.openxmlformats.org/wordprocessingml/2006/main"/>
    <w:pPr xmlns:w="http://schemas.openxmlformats.org/wordprocessingml/2006/main">
      <w:ind xmlns:w="http://schemas.openxmlformats.org/wordprocessingml/2006/main" w:left="720"/>
      <w:contextualSpacing xmlns:w="http://schemas.openxmlformats.org/wordprocessingml/2006/main"/>
    </w:pPr>
  </w:style>
</w:styles>
</file>

<file path=word/tasks.xml><?xml version="1.0" encoding="utf-8"?>
<t:Tasks xmlns:t="http://schemas.microsoft.com/office/tasks/2019/documenttasks" xmlns:oel="http://schemas.microsoft.com/office/2019/extlst">
  <t:Task id="{F40B3027-D6AA-4E32-A15B-4F1F4CC04AD1}">
    <t:Anchor>
      <t:Comment id="229896630"/>
    </t:Anchor>
    <t:History>
      <t:Event id="{DF54A253-0466-4D9C-AF44-B83E09F6EEBB}" time="2024-10-22T16:57:08.045Z">
        <t:Attribution userId="S::qmurphy@vt.edu::57c65a01-1cd6-41cc-93e0-9a8952aa7683" userProvider="AD" userName="Murphy, Quiyana"/>
        <t:Anchor>
          <t:Comment id="229896630"/>
        </t:Anchor>
        <t:Create/>
      </t:Event>
      <t:Event id="{ADCC84F0-A835-4618-99C5-A13A169693EB}" time="2024-10-22T16:57:08.045Z">
        <t:Attribution userId="S::qmurphy@vt.edu::57c65a01-1cd6-41cc-93e0-9a8952aa7683" userProvider="AD" userName="Murphy, Quiyana"/>
        <t:Anchor>
          <t:Comment id="229896630"/>
        </t:Anchor>
        <t:Assign userId="S::adamsr22@vt.edu::fc89ad66-ce91-4ca2-82c3-98a0b079dfbf" userProvider="AD" userName="Adams, Ranald"/>
      </t:Event>
      <t:Event id="{A7A7DDA7-3937-428E-B826-6384D10F2CE0}" time="2024-10-22T16:57:08.045Z">
        <t:Attribution userId="S::qmurphy@vt.edu::57c65a01-1cd6-41cc-93e0-9a8952aa7683" userProvider="AD" userName="Murphy, Quiyana"/>
        <t:Anchor>
          <t:Comment id="229896630"/>
        </t:Anchor>
        <t:SetTitle title="@Adams, Ranald Can you update this sign-in link for the 10/31 meeting?"/>
      </t:Event>
      <t:Event id="{B55EE7EE-D17A-4CB1-BB78-F18787935634}" time="2024-10-28T15:46:51.719Z">
        <t:Attribution userId="S::qmurphy@vt.edu::57c65a01-1cd6-41cc-93e0-9a8952aa7683" userProvider="AD" userName="Murphy, Quiyana"/>
        <t:Progress percentComplete="100"/>
      </t:Event>
    </t:History>
  </t:Task>
  <t:Task id="{9BDCE3F4-E723-4F93-94C0-84E0F2EE29F8}">
    <t:Anchor>
      <t:Comment id="801588545"/>
    </t:Anchor>
    <t:History>
      <t:Event id="{6F11C659-6C69-413E-83C8-775FBD9F7CF0}" time="2024-11-11T17:17:14.9Z">
        <t:Attribution userId="S::qmurphy@vt.edu::57c65a01-1cd6-41cc-93e0-9a8952aa7683" userProvider="AD" userName="Murphy, Quiyana"/>
        <t:Anchor>
          <t:Comment id="801588545"/>
        </t:Anchor>
        <t:Create/>
      </t:Event>
      <t:Event id="{3F80CE9D-475E-48E0-8653-D361047CCBC2}" time="2024-11-11T17:17:14.9Z">
        <t:Attribution userId="S::qmurphy@vt.edu::57c65a01-1cd6-41cc-93e0-9a8952aa7683" userProvider="AD" userName="Murphy, Quiyana"/>
        <t:Anchor>
          <t:Comment id="801588545"/>
        </t:Anchor>
        <t:Assign userId="S::adamsr22@vt.edu::fc89ad66-ce91-4ca2-82c3-98a0b079dfbf" userProvider="AD" userName="Adams, Ranald"/>
      </t:Event>
      <t:Event id="{54D9C7F4-C6B9-4442-9644-090686A53E7D}" time="2024-11-11T17:17:14.9Z">
        <t:Attribution userId="S::qmurphy@vt.edu::57c65a01-1cd6-41cc-93e0-9a8952aa7683" userProvider="AD" userName="Murphy, Quiyana"/>
        <t:Anchor>
          <t:Comment id="801588545"/>
        </t:Anchor>
        <t:SetTitle title="@Adams, Ranald I need the updated sign-in link"/>
      </t:Event>
    </t:History>
  </t:Task>
  <t:Task id="{EAA0DD5E-4E14-4728-9FBF-92D9F33F35D7}">
    <t:Anchor>
      <t:Comment id="419546780"/>
    </t:Anchor>
    <t:History>
      <t:Event id="{687C8FC0-FD78-4821-973A-C998F41DD4AE}" time="2025-02-02T04:40:57.851Z">
        <t:Attribution userId="S::qmurphy@vt.edu::57c65a01-1cd6-41cc-93e0-9a8952aa7683" userProvider="AD" userName="Murphy, Quiyana"/>
        <t:Anchor>
          <t:Comment id="419546780"/>
        </t:Anchor>
        <t:Create/>
      </t:Event>
      <t:Event id="{B4A425CD-9FD2-4855-84A0-B8C4AC1D56ED}" time="2025-02-02T04:40:57.851Z">
        <t:Attribution userId="S::qmurphy@vt.edu::57c65a01-1cd6-41cc-93e0-9a8952aa7683" userProvider="AD" userName="Murphy, Quiyana"/>
        <t:Anchor>
          <t:Comment id="419546780"/>
        </t:Anchor>
        <t:Assign userId="S::mondal@vt.edu::75858924-2ea7-4fae-9aa2-175806ebc6b3" userProvider="AD" userName="Mondal, Ronnie"/>
      </t:Event>
      <t:Event id="{46969E9B-F7AE-4EBF-8C41-DC7B95D3B744}" time="2025-02-02T04:40:57.851Z">
        <t:Attribution userId="S::qmurphy@vt.edu::57c65a01-1cd6-41cc-93e0-9a8952aa7683" userProvider="AD" userName="Murphy, Quiyana"/>
        <t:Anchor>
          <t:Comment id="419546780"/>
        </t:Anchor>
        <t:SetTitle title="@Mondal, Ronnie Please edit Agenda or let me know if it is fine as is."/>
      </t:Event>
    </t:History>
  </t:Task>
</t:Task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7812714">
      <w:bodyDiv w:val="1"/>
      <w:marLeft w:val="0"/>
      <w:marRight w:val="0"/>
      <w:marTop w:val="0"/>
      <w:marBottom w:val="0"/>
      <w:divBdr>
        <w:top w:val="none" w:sz="0" w:space="0" w:color="auto"/>
        <w:left w:val="none" w:sz="0" w:space="0" w:color="auto"/>
        <w:bottom w:val="none" w:sz="0" w:space="0" w:color="auto"/>
        <w:right w:val="none" w:sz="0" w:space="0" w:color="auto"/>
      </w:divBdr>
    </w:div>
    <w:div w:id="602953230">
      <w:bodyDiv w:val="1"/>
      <w:marLeft w:val="0"/>
      <w:marRight w:val="0"/>
      <w:marTop w:val="0"/>
      <w:marBottom w:val="0"/>
      <w:divBdr>
        <w:top w:val="none" w:sz="0" w:space="0" w:color="auto"/>
        <w:left w:val="none" w:sz="0" w:space="0" w:color="auto"/>
        <w:bottom w:val="none" w:sz="0" w:space="0" w:color="auto"/>
        <w:right w:val="none" w:sz="0" w:space="0" w:color="auto"/>
      </w:divBdr>
    </w:div>
    <w:div w:id="1245142842">
      <w:bodyDiv w:val="1"/>
      <w:marLeft w:val="0"/>
      <w:marRight w:val="0"/>
      <w:marTop w:val="0"/>
      <w:marBottom w:val="0"/>
      <w:divBdr>
        <w:top w:val="none" w:sz="0" w:space="0" w:color="auto"/>
        <w:left w:val="none" w:sz="0" w:space="0" w:color="auto"/>
        <w:bottom w:val="none" w:sz="0" w:space="0" w:color="auto"/>
        <w:right w:val="none" w:sz="0" w:space="0" w:color="auto"/>
      </w:divBdr>
    </w:div>
    <w:div w:id="1688216696">
      <w:bodyDiv w:val="1"/>
      <w:marLeft w:val="0"/>
      <w:marRight w:val="0"/>
      <w:marTop w:val="0"/>
      <w:marBottom w:val="0"/>
      <w:divBdr>
        <w:top w:val="none" w:sz="0" w:space="0" w:color="auto"/>
        <w:left w:val="none" w:sz="0" w:space="0" w:color="auto"/>
        <w:bottom w:val="none" w:sz="0" w:space="0" w:color="auto"/>
        <w:right w:val="none" w:sz="0" w:space="0" w:color="auto"/>
      </w:divBdr>
    </w:div>
    <w:div w:id="191773963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customXml" Target="../customXml/item3.xml" Id="rId13" /><Relationship Type="http://schemas.openxmlformats.org/officeDocument/2006/relationships/settings" Target="settings.xml" Id="rId3" /><Relationship Type="http://schemas.openxmlformats.org/officeDocument/2006/relationships/footer" Target="footer1.xml" Id="rId7" /><Relationship Type="http://schemas.openxmlformats.org/officeDocument/2006/relationships/customXml" Target="../customXml/item2.xml" Id="rId12" /><Relationship Type="http://schemas.openxmlformats.org/officeDocument/2006/relationships/styles" Target="styles.xml" Id="rId2" /><Relationship Type="http://schemas.openxmlformats.org/officeDocument/2006/relationships/customXml" Target="../customXml/item1.xml" Id="rId1" /><Relationship Type="http://schemas.openxmlformats.org/officeDocument/2006/relationships/endnotes" Target="endnotes.xml" Id="rId6" /><Relationship Type="http://schemas.openxmlformats.org/officeDocument/2006/relationships/theme" Target="theme/theme1.xml" Id="rId11" /><Relationship Type="http://schemas.openxmlformats.org/officeDocument/2006/relationships/footnotes" Target="footnotes.xml" Id="rId5" /><Relationship Type="http://schemas.openxmlformats.org/officeDocument/2006/relationships/fontTable" Target="fontTable.xml" Id="rId10" /><Relationship Type="http://schemas.openxmlformats.org/officeDocument/2006/relationships/webSettings" Target="webSettings.xml" Id="rId4" /><Relationship Type="http://schemas.openxmlformats.org/officeDocument/2006/relationships/footer" Target="footer2.xml" Id="rId9" /><Relationship Type="http://schemas.openxmlformats.org/officeDocument/2006/relationships/customXml" Target="../customXml/item4.xml" Id="rId14" /><Relationship Type="http://schemas.openxmlformats.org/officeDocument/2006/relationships/numbering" Target="numbering.xml" Id="R31ff5e3ed9c04740" /><Relationship Type="http://schemas.microsoft.com/office/2011/relationships/people" Target="people.xml" Id="R8c9c1ff044414451" /><Relationship Type="http://schemas.microsoft.com/office/2011/relationships/commentsExtended" Target="commentsExtended.xml" Id="R3e0ac40b53394aee" /><Relationship Type="http://schemas.microsoft.com/office/2016/09/relationships/commentsIds" Target="commentsIds.xml" Id="R03f334154b164fd1" /><Relationship Type="http://schemas.microsoft.com/office/2019/05/relationships/documenttasks" Target="tasks.xml" Id="R6d64b88974ee4a70" /><Relationship Type="http://schemas.openxmlformats.org/officeDocument/2006/relationships/hyperlink" Target="https://governance.vt.edu/ResolutionTracker/UnderReview?id=549&amp;handler=Download" TargetMode="External" Id="R0cc525643b984a7b" /><Relationship Type="http://schemas.openxmlformats.org/officeDocument/2006/relationships/hyperlink" Target="mailto:devairj@vt.edu" TargetMode="External" Id="Rc20b5929dd614fe6" /><Relationship Type="http://schemas.openxmlformats.org/officeDocument/2006/relationships/hyperlink" Target="mailto:rwaalkes@vt.edu" TargetMode="External" Id="R5ba1467f4e754435" /><Relationship Type="http://schemas.openxmlformats.org/officeDocument/2006/relationships/hyperlink" Target="mailto:Bernardm@vt.edu" TargetMode="External" Id="R60f63c7aedd5407b" /></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footer2.xml.rels><?xml version="1.0" encoding="UTF-8" standalone="yes"?>
<Relationships xmlns="http://schemas.openxmlformats.org/package/2006/relationships"><Relationship Id="rId1" Type="http://schemas.openxmlformats.org/officeDocument/2006/relationships/image" Target="media/image3.jpg"/></Relationships>
</file>

<file path=word/_rels/header1.xml.rels><?xml version="1.0" encoding="UTF-8" standalone="yes"?>
<Relationships xmlns="http://schemas.openxmlformats.org/package/2006/relationships"><Relationship Id="rId3" Type="http://schemas.openxmlformats.org/officeDocument/2006/relationships/hyperlink" Target="http://gpss.vt.edu/" TargetMode="External"/><Relationship Id="rId2" Type="http://schemas.openxmlformats.org/officeDocument/2006/relationships/hyperlink" Target="mailto:gpss@vt.edu" TargetMode="External"/><Relationship Id="rId1" Type="http://schemas.openxmlformats.org/officeDocument/2006/relationships/image" Target="media/image2.jpg"/></Relationships>
</file>

<file path=word/_rels/settings.xml.rels><?xml version="1.0" encoding="UTF-8" standalone="yes"?>
<Relationships xmlns="http://schemas.openxmlformats.org/package/2006/relationships"><Relationship Id="rId1" Type="http://schemas.openxmlformats.org/officeDocument/2006/relationships/attachedTemplate" Target="file:////Users/ronniemondal/Downloads/Microsoft-Word-letterhead-templates-macOS/Color-Template-with-custom-fonts.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A0B09C7337EC1A4B8524EA0B7FD29069" ma:contentTypeVersion="0" ma:contentTypeDescription="Create a new document." ma:contentTypeScope="" ma:versionID="6d2c81be84b58356599374a85c317a23">
  <xsd:schema xmlns:xsd="http://www.w3.org/2001/XMLSchema" xmlns:xs="http://www.w3.org/2001/XMLSchema" xmlns:p="http://schemas.microsoft.com/office/2006/metadata/properties" targetNamespace="http://schemas.microsoft.com/office/2006/metadata/properties" ma:root="true" ma:fieldsID="31d5eec3c12ee2e8127422d567928f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E2D5BA9-13A2-864E-A9D3-D1ACECFD95B5}">
  <ds:schemaRefs>
    <ds:schemaRef ds:uri="http://schemas.openxmlformats.org/officeDocument/2006/bibliography"/>
  </ds:schemaRefs>
</ds:datastoreItem>
</file>

<file path=customXml/itemProps2.xml><?xml version="1.0" encoding="utf-8"?>
<ds:datastoreItem xmlns:ds="http://schemas.openxmlformats.org/officeDocument/2006/customXml" ds:itemID="{F6D39787-1301-48A9-9B24-CC6BF535A005}"/>
</file>

<file path=customXml/itemProps3.xml><?xml version="1.0" encoding="utf-8"?>
<ds:datastoreItem xmlns:ds="http://schemas.openxmlformats.org/officeDocument/2006/customXml" ds:itemID="{4190D1EF-F566-491E-8A64-6880E69789F2}"/>
</file>

<file path=customXml/itemProps4.xml><?xml version="1.0" encoding="utf-8"?>
<ds:datastoreItem xmlns:ds="http://schemas.openxmlformats.org/officeDocument/2006/customXml" ds:itemID="{64330106-34E5-4C44-86A4-55EC547E47A0}"/>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Color-Template-with-custom-fonts.dotx</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Ronnie Mondal</dc:creator>
  <cp:keywords/>
  <dc:description/>
  <cp:lastModifiedBy>Murphy, Quiyana</cp:lastModifiedBy>
  <cp:revision>36</cp:revision>
  <cp:lastPrinted>2017-10-25T01:25:00Z</cp:lastPrinted>
  <dcterms:created xsi:type="dcterms:W3CDTF">2024-08-31T17:19:00Z</dcterms:created>
  <dcterms:modified xsi:type="dcterms:W3CDTF">2025-05-01T22:08:07Z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0x010100A0B09C7337EC1A4B8524EA0B7FD29069</vt:lpwstr>
  </property>
  <property fmtid="{D5CDD505-2E9C-101B-9397-08002B2CF9AE}" pid="3" name="MediaServiceImageTags">
    <vt:lpwstr/>
  </property>
</Properties>
</file>