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1622408992"/>
        <w:docPartObj>
          <w:docPartGallery w:val="Cover Pages"/>
          <w:docPartUnique/>
        </w:docPartObj>
      </w:sdtPr>
      <w:sdtEndPr>
        <w:rPr>
          <w:color w:val="775F55" w:themeColor="text2"/>
          <w:sz w:val="72"/>
          <w:szCs w:val="48"/>
        </w:rPr>
      </w:sdtEndPr>
      <w:sdtContent>
        <w:tbl>
          <w:tblPr>
            <w:tblW w:w="5154" w:type="pct"/>
            <w:jc w:val="center"/>
            <w:tblBorders>
              <w:top w:val="single" w:sz="48" w:space="0" w:color="FFFFFF" w:themeColor="light1"/>
              <w:left w:val="single" w:sz="48" w:space="0" w:color="FFFFFF" w:themeColor="light1"/>
              <w:bottom w:val="single" w:sz="48" w:space="0" w:color="FFFFFF" w:themeColor="light1"/>
              <w:right w:val="single" w:sz="48" w:space="0" w:color="FFFFFF" w:themeColor="light1"/>
              <w:insideH w:val="single" w:sz="48" w:space="0" w:color="FFFFFF" w:themeColor="light1"/>
              <w:insideV w:val="single" w:sz="48" w:space="0" w:color="FFFFFF" w:themeColor="light1"/>
            </w:tblBorders>
            <w:tblCellMar>
              <w:left w:w="115" w:type="dxa"/>
              <w:right w:w="115" w:type="dxa"/>
            </w:tblCellMar>
            <w:tblLook w:val="01E0" w:firstRow="1" w:lastRow="1" w:firstColumn="1" w:lastColumn="1" w:noHBand="0" w:noVBand="0"/>
          </w:tblPr>
          <w:tblGrid>
            <w:gridCol w:w="3082"/>
            <w:gridCol w:w="7546"/>
          </w:tblGrid>
          <w:tr w:rsidR="00A824CA" w14:paraId="7690687F" w14:textId="77777777" w:rsidTr="00A72DC9">
            <w:trPr>
              <w:trHeight w:val="3960"/>
              <w:jc w:val="center"/>
            </w:trPr>
            <w:tc>
              <w:tcPr>
                <w:tcW w:w="1450" w:type="pct"/>
                <w:tcBorders>
                  <w:top w:val="nil"/>
                  <w:left w:val="nil"/>
                  <w:bottom w:val="nil"/>
                  <w:right w:val="nil"/>
                </w:tcBorders>
                <w:shd w:val="clear" w:color="auto" w:fill="auto"/>
              </w:tcPr>
              <w:p w14:paraId="25251C42" w14:textId="77777777" w:rsidR="00A824CA" w:rsidRDefault="00A824CA">
                <w:pPr>
                  <w:pStyle w:val="NoSpacing"/>
                </w:pPr>
              </w:p>
            </w:tc>
            <w:tc>
              <w:tcPr>
                <w:tcW w:w="3550" w:type="pct"/>
                <w:tcBorders>
                  <w:top w:val="nil"/>
                  <w:left w:val="nil"/>
                  <w:bottom w:val="nil"/>
                  <w:right w:val="nil"/>
                </w:tcBorders>
                <w:shd w:val="clear" w:color="auto" w:fill="auto"/>
                <w:tcMar>
                  <w:left w:w="115" w:type="dxa"/>
                  <w:bottom w:w="115" w:type="dxa"/>
                </w:tcMar>
                <w:vAlign w:val="bottom"/>
              </w:tcPr>
              <w:p w14:paraId="1BB9D045" w14:textId="77777777" w:rsidR="004C0EEE" w:rsidRDefault="004C0EEE" w:rsidP="00690219">
                <w:pPr>
                  <w:pStyle w:val="NoSpacing"/>
                  <w:rPr>
                    <w:rFonts w:asciiTheme="majorHAnsi" w:eastAsiaTheme="majorEastAsia" w:hAnsiTheme="majorHAnsi" w:cstheme="majorBidi"/>
                    <w:caps/>
                    <w:color w:val="775F55" w:themeColor="text2"/>
                    <w:sz w:val="110"/>
                    <w:szCs w:val="110"/>
                  </w:rPr>
                </w:pPr>
              </w:p>
              <w:p w14:paraId="427794B3" w14:textId="77777777" w:rsidR="004C0EEE" w:rsidRDefault="004C0EEE" w:rsidP="00690219">
                <w:pPr>
                  <w:pStyle w:val="NoSpacing"/>
                  <w:rPr>
                    <w:rFonts w:asciiTheme="majorHAnsi" w:eastAsiaTheme="majorEastAsia" w:hAnsiTheme="majorHAnsi" w:cstheme="majorBidi"/>
                    <w:caps/>
                    <w:color w:val="775F55" w:themeColor="text2"/>
                    <w:sz w:val="110"/>
                    <w:szCs w:val="110"/>
                  </w:rPr>
                </w:pPr>
              </w:p>
              <w:p w14:paraId="00906242" w14:textId="77777777" w:rsidR="004C0EEE" w:rsidRDefault="004C0EEE" w:rsidP="00690219">
                <w:pPr>
                  <w:pStyle w:val="NoSpacing"/>
                  <w:rPr>
                    <w:rFonts w:asciiTheme="majorHAnsi" w:eastAsiaTheme="majorEastAsia" w:hAnsiTheme="majorHAnsi" w:cstheme="majorBidi"/>
                    <w:caps/>
                    <w:color w:val="775F55" w:themeColor="text2"/>
                    <w:sz w:val="110"/>
                    <w:szCs w:val="110"/>
                  </w:rPr>
                </w:pPr>
              </w:p>
              <w:p w14:paraId="3E163F8A" w14:textId="77777777" w:rsidR="00A824CA" w:rsidRDefault="00620CBD" w:rsidP="00690219">
                <w:pPr>
                  <w:pStyle w:val="NoSpacing"/>
                  <w:rPr>
                    <w:rFonts w:asciiTheme="majorHAnsi" w:eastAsiaTheme="majorEastAsia" w:hAnsiTheme="majorHAnsi" w:cstheme="majorBidi"/>
                    <w:color w:val="775F55" w:themeColor="text2"/>
                    <w:sz w:val="120"/>
                    <w:szCs w:val="120"/>
                  </w:rPr>
                </w:pPr>
                <w:sdt>
                  <w:sdtPr>
                    <w:rPr>
                      <w:rFonts w:asciiTheme="majorHAnsi" w:eastAsiaTheme="majorEastAsia" w:hAnsiTheme="majorHAnsi" w:cstheme="majorBidi"/>
                      <w:caps/>
                      <w:color w:val="775F55" w:themeColor="text2"/>
                      <w:sz w:val="110"/>
                      <w:szCs w:val="110"/>
                    </w:rPr>
                    <w:alias w:val="Title"/>
                    <w:id w:val="541102321"/>
                    <w:placeholder>
                      <w:docPart w:val="143106F14CEC407D8137EF80D0D70579"/>
                    </w:placeholder>
                    <w:dataBinding w:prefixMappings="xmlns:ns0='http://schemas.openxmlformats.org/package/2006/metadata/core-properties' xmlns:ns1='http://purl.org/dc/elements/1.1/'" w:xpath="/ns0:coreProperties[1]/ns1:title[1]" w:storeItemID="{6C3C8BC8-F283-45AE-878A-BAB7291924A1}"/>
                    <w:text/>
                  </w:sdtPr>
                  <w:sdtContent>
                    <w:r w:rsidR="00690219">
                      <w:rPr>
                        <w:rFonts w:asciiTheme="majorHAnsi" w:eastAsiaTheme="majorEastAsia" w:hAnsiTheme="majorHAnsi" w:cstheme="majorBidi"/>
                        <w:caps/>
                        <w:color w:val="775F55" w:themeColor="text2"/>
                        <w:sz w:val="110"/>
                        <w:szCs w:val="110"/>
                      </w:rPr>
                      <w:t>Project MELT</w:t>
                    </w:r>
                  </w:sdtContent>
                </w:sdt>
              </w:p>
            </w:tc>
          </w:tr>
          <w:tr w:rsidR="00A824CA" w14:paraId="4D118CC9" w14:textId="77777777" w:rsidTr="00A72DC9">
            <w:trPr>
              <w:jc w:val="center"/>
            </w:trPr>
            <w:tc>
              <w:tcPr>
                <w:tcW w:w="1450" w:type="pct"/>
                <w:tcBorders>
                  <w:top w:val="nil"/>
                  <w:left w:val="nil"/>
                  <w:bottom w:val="nil"/>
                  <w:right w:val="nil"/>
                </w:tcBorders>
                <w:shd w:val="clear" w:color="auto" w:fill="auto"/>
              </w:tcPr>
              <w:p w14:paraId="1D05D3DD" w14:textId="77777777" w:rsidR="00A824CA" w:rsidRDefault="00A824CA">
                <w:pPr>
                  <w:pStyle w:val="NoSpacing"/>
                  <w:rPr>
                    <w:color w:val="EBDDC3" w:themeColor="background2"/>
                  </w:rPr>
                </w:pPr>
              </w:p>
            </w:tc>
            <w:tc>
              <w:tcPr>
                <w:tcW w:w="3550" w:type="pct"/>
                <w:tcBorders>
                  <w:top w:val="nil"/>
                  <w:left w:val="nil"/>
                  <w:bottom w:val="nil"/>
                  <w:right w:val="nil"/>
                </w:tcBorders>
                <w:shd w:val="clear" w:color="auto" w:fill="auto"/>
                <w:tcMar>
                  <w:left w:w="72" w:type="dxa"/>
                  <w:bottom w:w="216" w:type="dxa"/>
                  <w:right w:w="0" w:type="dxa"/>
                </w:tcMar>
                <w:vAlign w:val="bottom"/>
              </w:tcPr>
              <w:p w14:paraId="039D855A" w14:textId="77777777" w:rsidR="00A824CA" w:rsidRDefault="00A824CA" w:rsidP="00C42208">
                <w:pPr>
                  <w:jc w:val="center"/>
                </w:pPr>
              </w:p>
            </w:tc>
          </w:tr>
          <w:tr w:rsidR="00A824CA" w14:paraId="0AE7B0E4" w14:textId="77777777" w:rsidTr="00A72DC9">
            <w:trPr>
              <w:trHeight w:val="864"/>
              <w:jc w:val="center"/>
            </w:trPr>
            <w:tc>
              <w:tcPr>
                <w:tcW w:w="1450" w:type="pct"/>
                <w:tcBorders>
                  <w:top w:val="nil"/>
                  <w:left w:val="nil"/>
                  <w:bottom w:val="nil"/>
                </w:tcBorders>
                <w:shd w:val="clear" w:color="auto" w:fill="DD8047" w:themeFill="accent2"/>
                <w:vAlign w:val="center"/>
              </w:tcPr>
              <w:p w14:paraId="3552D29D" w14:textId="77777777" w:rsidR="00A824CA" w:rsidRDefault="00620CBD" w:rsidP="00ED5EDB">
                <w:pPr>
                  <w:pStyle w:val="NoSpacing"/>
                  <w:jc w:val="center"/>
                  <w:rPr>
                    <w:color w:val="FFFFFF" w:themeColor="background1"/>
                    <w:sz w:val="32"/>
                    <w:szCs w:val="32"/>
                  </w:rPr>
                </w:pPr>
                <w:sdt>
                  <w:sdtPr>
                    <w:rPr>
                      <w:color w:val="FFFFFF" w:themeColor="background1"/>
                      <w:sz w:val="32"/>
                      <w:szCs w:val="32"/>
                    </w:rPr>
                    <w:alias w:val="Date"/>
                    <w:id w:val="541102334"/>
                    <w:placeholder>
                      <w:docPart w:val="555A054E536745DBBA7D1D9FC5D7045A"/>
                    </w:placeholder>
                    <w:dataBinding w:prefixMappings="xmlns:ns0='http://schemas.microsoft.com/office/2006/coverPageProps'" w:xpath="/ns0:CoverPageProperties[1]/ns0:PublishDate[1]" w:storeItemID="{55AF091B-3C7A-41E3-B477-F2FDAA23CFDA}"/>
                    <w:date w:fullDate="2013-05-08T00:00:00Z">
                      <w:dateFormat w:val="M/d/yyyy"/>
                      <w:lid w:val="en-US"/>
                      <w:storeMappedDataAs w:val="dateTime"/>
                      <w:calendar w:val="gregorian"/>
                    </w:date>
                  </w:sdtPr>
                  <w:sdtContent>
                    <w:r w:rsidR="00ED5EDB">
                      <w:rPr>
                        <w:color w:val="FFFFFF" w:themeColor="background1"/>
                        <w:sz w:val="32"/>
                        <w:szCs w:val="32"/>
                      </w:rPr>
                      <w:t>5/8/2013</w:t>
                    </w:r>
                  </w:sdtContent>
                </w:sdt>
              </w:p>
            </w:tc>
            <w:tc>
              <w:tcPr>
                <w:tcW w:w="3550" w:type="pct"/>
                <w:tcBorders>
                  <w:top w:val="nil"/>
                  <w:bottom w:val="nil"/>
                  <w:right w:val="nil"/>
                </w:tcBorders>
                <w:shd w:val="clear" w:color="auto" w:fill="94B6D2" w:themeFill="accent1"/>
                <w:tcMar>
                  <w:left w:w="216" w:type="dxa"/>
                </w:tcMar>
                <w:vAlign w:val="center"/>
              </w:tcPr>
              <w:p w14:paraId="45669179" w14:textId="77777777" w:rsidR="00A824CA" w:rsidRDefault="00620CBD" w:rsidP="00ED5EDB">
                <w:pPr>
                  <w:pStyle w:val="NoSpacing"/>
                  <w:rPr>
                    <w:color w:val="FFFFFF" w:themeColor="background1"/>
                    <w:sz w:val="40"/>
                    <w:szCs w:val="40"/>
                  </w:rPr>
                </w:pPr>
                <w:sdt>
                  <w:sdtPr>
                    <w:rPr>
                      <w:color w:val="FFFFFF" w:themeColor="background1"/>
                      <w:sz w:val="40"/>
                      <w:szCs w:val="40"/>
                    </w:rPr>
                    <w:alias w:val="Subtitle"/>
                    <w:id w:val="541102329"/>
                    <w:placeholder>
                      <w:docPart w:val="FAB1C610ABA347FA9991993EF6510E21"/>
                    </w:placeholder>
                    <w:dataBinding w:prefixMappings="xmlns:ns0='http://schemas.openxmlformats.org/package/2006/metadata/core-properties' xmlns:ns1='http://purl.org/dc/elements/1.1/'" w:xpath="/ns0:coreProperties[1]/ns1:subject[1]" w:storeItemID="{6C3C8BC8-F283-45AE-878A-BAB7291924A1}"/>
                    <w:text/>
                  </w:sdtPr>
                  <w:sdtContent>
                    <w:r w:rsidR="00ED5EDB">
                      <w:rPr>
                        <w:color w:val="FFFFFF" w:themeColor="background1"/>
                        <w:sz w:val="40"/>
                        <w:szCs w:val="40"/>
                      </w:rPr>
                      <w:t>The Middle English Language Translator</w:t>
                    </w:r>
                  </w:sdtContent>
                </w:sdt>
              </w:p>
            </w:tc>
          </w:tr>
          <w:tr w:rsidR="009E247D" w14:paraId="6648EED8" w14:textId="77777777" w:rsidTr="00A72DC9">
            <w:trPr>
              <w:jc w:val="center"/>
            </w:trPr>
            <w:tc>
              <w:tcPr>
                <w:tcW w:w="1450" w:type="pct"/>
                <w:tcBorders>
                  <w:top w:val="nil"/>
                  <w:left w:val="nil"/>
                  <w:bottom w:val="nil"/>
                  <w:right w:val="nil"/>
                </w:tcBorders>
                <w:shd w:val="clear" w:color="auto" w:fill="auto"/>
                <w:vAlign w:val="center"/>
              </w:tcPr>
              <w:p w14:paraId="7579DDD0" w14:textId="77777777" w:rsidR="009E247D" w:rsidRDefault="009E247D" w:rsidP="009E247D">
                <w:pPr>
                  <w:pStyle w:val="NoSpacing"/>
                  <w:rPr>
                    <w:color w:val="FFFFFF" w:themeColor="background1"/>
                    <w:sz w:val="36"/>
                    <w:szCs w:val="36"/>
                  </w:rPr>
                </w:pPr>
              </w:p>
            </w:tc>
            <w:tc>
              <w:tcPr>
                <w:tcW w:w="3550" w:type="pct"/>
                <w:tcBorders>
                  <w:top w:val="nil"/>
                  <w:left w:val="nil"/>
                  <w:bottom w:val="nil"/>
                  <w:right w:val="nil"/>
                </w:tcBorders>
                <w:shd w:val="clear" w:color="auto" w:fill="auto"/>
                <w:tcMar>
                  <w:top w:w="432" w:type="dxa"/>
                  <w:left w:w="216" w:type="dxa"/>
                  <w:right w:w="432" w:type="dxa"/>
                </w:tcMar>
              </w:tcPr>
              <w:p w14:paraId="5F3F5D3C" w14:textId="77777777" w:rsidR="004C0EEE" w:rsidRDefault="00F939F1" w:rsidP="004C0EEE">
                <w:pPr>
                  <w:pStyle w:val="NoSpacing"/>
                  <w:spacing w:line="276" w:lineRule="auto"/>
                  <w:rPr>
                    <w:rFonts w:asciiTheme="majorHAnsi" w:eastAsiaTheme="majorEastAsia" w:hAnsiTheme="majorHAnsi" w:cstheme="majorBidi"/>
                    <w:sz w:val="26"/>
                    <w:szCs w:val="26"/>
                  </w:rPr>
                </w:pPr>
                <w:r>
                  <w:rPr>
                    <w:rFonts w:asciiTheme="majorHAnsi" w:eastAsiaTheme="majorEastAsia" w:hAnsiTheme="majorHAnsi" w:cstheme="majorBidi"/>
                    <w:sz w:val="26"/>
                    <w:szCs w:val="26"/>
                  </w:rPr>
                  <w:t xml:space="preserve">In conjunction with </w:t>
                </w:r>
                <w:r w:rsidR="00647C3F">
                  <w:rPr>
                    <w:rFonts w:asciiTheme="majorHAnsi" w:eastAsiaTheme="majorEastAsia" w:hAnsiTheme="majorHAnsi" w:cstheme="majorBidi"/>
                    <w:sz w:val="26"/>
                    <w:szCs w:val="26"/>
                  </w:rPr>
                  <w:t>the Virginia Tech English Department, a group of Computer Science students sought to build an online Middle English (</w:t>
                </w:r>
                <w:r w:rsidR="008B4BFE">
                  <w:rPr>
                    <w:rFonts w:asciiTheme="majorHAnsi" w:eastAsiaTheme="majorEastAsia" w:hAnsiTheme="majorHAnsi" w:cstheme="majorBidi"/>
                    <w:sz w:val="26"/>
                    <w:szCs w:val="26"/>
                  </w:rPr>
                  <w:t>12</w:t>
                </w:r>
                <w:r w:rsidR="00647C3F" w:rsidRPr="00647C3F">
                  <w:rPr>
                    <w:rFonts w:asciiTheme="majorHAnsi" w:eastAsiaTheme="majorEastAsia" w:hAnsiTheme="majorHAnsi" w:cstheme="majorBidi"/>
                    <w:sz w:val="26"/>
                    <w:szCs w:val="26"/>
                    <w:vertAlign w:val="superscript"/>
                  </w:rPr>
                  <w:t>th</w:t>
                </w:r>
                <w:r w:rsidR="00647C3F">
                  <w:rPr>
                    <w:rFonts w:asciiTheme="majorHAnsi" w:eastAsiaTheme="majorEastAsia" w:hAnsiTheme="majorHAnsi" w:cstheme="majorBidi"/>
                    <w:sz w:val="26"/>
                    <w:szCs w:val="26"/>
                  </w:rPr>
                  <w:t xml:space="preserve"> to 15</w:t>
                </w:r>
                <w:r w:rsidR="00647C3F" w:rsidRPr="00647C3F">
                  <w:rPr>
                    <w:rFonts w:asciiTheme="majorHAnsi" w:eastAsiaTheme="majorEastAsia" w:hAnsiTheme="majorHAnsi" w:cstheme="majorBidi"/>
                    <w:sz w:val="26"/>
                    <w:szCs w:val="26"/>
                    <w:vertAlign w:val="superscript"/>
                  </w:rPr>
                  <w:t>th</w:t>
                </w:r>
                <w:r w:rsidR="00647C3F">
                  <w:rPr>
                    <w:rFonts w:asciiTheme="majorHAnsi" w:eastAsiaTheme="majorEastAsia" w:hAnsiTheme="majorHAnsi" w:cstheme="majorBidi"/>
                    <w:sz w:val="26"/>
                    <w:szCs w:val="26"/>
                  </w:rPr>
                  <w:t xml:space="preserve"> century) translator with text to speech pronunciation. This document outlines their research, development, and future plans for the project.</w:t>
                </w:r>
              </w:p>
              <w:p w14:paraId="1CE8BD90" w14:textId="77777777" w:rsidR="004C0EEE" w:rsidRDefault="004C0EEE" w:rsidP="004C0EEE">
                <w:pPr>
                  <w:pStyle w:val="NoSpacing"/>
                  <w:spacing w:line="276" w:lineRule="auto"/>
                  <w:rPr>
                    <w:rFonts w:asciiTheme="majorHAnsi" w:eastAsiaTheme="majorEastAsia" w:hAnsiTheme="majorHAnsi" w:cstheme="majorBidi"/>
                    <w:sz w:val="26"/>
                    <w:szCs w:val="26"/>
                  </w:rPr>
                </w:pPr>
              </w:p>
              <w:p w14:paraId="27BCECF8" w14:textId="77777777" w:rsidR="004C0EEE" w:rsidRDefault="004C0EEE" w:rsidP="004C0EEE">
                <w:pPr>
                  <w:pStyle w:val="NoSpacing"/>
                  <w:spacing w:line="276" w:lineRule="auto"/>
                  <w:rPr>
                    <w:rFonts w:asciiTheme="majorHAnsi" w:eastAsiaTheme="majorEastAsia" w:hAnsiTheme="majorHAnsi" w:cstheme="majorBidi"/>
                    <w:sz w:val="26"/>
                    <w:szCs w:val="26"/>
                  </w:rPr>
                </w:pPr>
              </w:p>
              <w:p w14:paraId="15DBADA7" w14:textId="77777777" w:rsidR="004C0EEE" w:rsidRDefault="004C0EEE" w:rsidP="004C0EEE">
                <w:pPr>
                  <w:pStyle w:val="NoSpacing"/>
                  <w:spacing w:line="276" w:lineRule="auto"/>
                  <w:rPr>
                    <w:rFonts w:asciiTheme="majorHAnsi" w:eastAsiaTheme="majorEastAsia" w:hAnsiTheme="majorHAnsi" w:cstheme="majorBidi"/>
                    <w:sz w:val="26"/>
                    <w:szCs w:val="26"/>
                  </w:rPr>
                </w:pPr>
              </w:p>
              <w:p w14:paraId="27A1A50E" w14:textId="77777777" w:rsidR="004C0EEE" w:rsidRDefault="004C0EEE" w:rsidP="004C0EEE">
                <w:pPr>
                  <w:pStyle w:val="NoSpacing"/>
                  <w:spacing w:line="276" w:lineRule="auto"/>
                  <w:rPr>
                    <w:rFonts w:asciiTheme="majorHAnsi" w:eastAsiaTheme="majorEastAsia" w:hAnsiTheme="majorHAnsi" w:cstheme="majorBidi"/>
                    <w:sz w:val="26"/>
                    <w:szCs w:val="26"/>
                  </w:rPr>
                </w:pPr>
                <w:r>
                  <w:rPr>
                    <w:rFonts w:asciiTheme="majorHAnsi" w:eastAsiaTheme="majorEastAsia" w:hAnsiTheme="majorHAnsi" w:cstheme="majorBidi"/>
                    <w:sz w:val="26"/>
                    <w:szCs w:val="26"/>
                  </w:rPr>
                  <w:t>By Zachary Lytle, Tam Ayers, and Michael Goheen</w:t>
                </w:r>
              </w:p>
              <w:p w14:paraId="7F45C533" w14:textId="77777777" w:rsidR="00620CBD" w:rsidRDefault="00620CBD" w:rsidP="004C0EEE">
                <w:pPr>
                  <w:pStyle w:val="NoSpacing"/>
                  <w:spacing w:line="276" w:lineRule="auto"/>
                  <w:rPr>
                    <w:rFonts w:asciiTheme="majorHAnsi" w:eastAsiaTheme="majorEastAsia" w:hAnsiTheme="majorHAnsi" w:cstheme="majorBidi"/>
                    <w:sz w:val="26"/>
                    <w:szCs w:val="26"/>
                  </w:rPr>
                </w:pPr>
                <w:r>
                  <w:rPr>
                    <w:rFonts w:asciiTheme="majorHAnsi" w:eastAsiaTheme="majorEastAsia" w:hAnsiTheme="majorHAnsi" w:cstheme="majorBidi"/>
                    <w:sz w:val="26"/>
                    <w:szCs w:val="26"/>
                  </w:rPr>
                  <w:t>Client: Dr. Karen Swenson, English Department at Virginia Tech</w:t>
                </w:r>
              </w:p>
              <w:p w14:paraId="32AB41CB" w14:textId="77777777" w:rsidR="004C0EEE" w:rsidRDefault="004C0EEE" w:rsidP="004C0EEE">
                <w:pPr>
                  <w:pStyle w:val="NoSpacing"/>
                  <w:spacing w:line="276" w:lineRule="auto"/>
                  <w:rPr>
                    <w:rFonts w:asciiTheme="majorHAnsi" w:eastAsiaTheme="majorEastAsia" w:hAnsiTheme="majorHAnsi" w:cstheme="majorBidi"/>
                    <w:sz w:val="26"/>
                    <w:szCs w:val="26"/>
                  </w:rPr>
                </w:pPr>
              </w:p>
              <w:p w14:paraId="6F07E3C8" w14:textId="77777777" w:rsidR="004C0EEE" w:rsidRDefault="00620CBD" w:rsidP="004C0EEE">
                <w:pPr>
                  <w:pStyle w:val="NoSpacing"/>
                  <w:spacing w:line="276" w:lineRule="auto"/>
                  <w:rPr>
                    <w:rStyle w:val="Hyperlink"/>
                    <w:rFonts w:asciiTheme="majorHAnsi" w:eastAsiaTheme="majorEastAsia" w:hAnsiTheme="majorHAnsi" w:cstheme="majorBidi"/>
                    <w:sz w:val="26"/>
                    <w:szCs w:val="26"/>
                  </w:rPr>
                </w:pPr>
                <w:hyperlink r:id="rId12" w:history="1">
                  <w:r w:rsidR="004C0EEE" w:rsidRPr="00821014">
                    <w:rPr>
                      <w:rStyle w:val="Hyperlink"/>
                      <w:rFonts w:asciiTheme="majorHAnsi" w:eastAsiaTheme="majorEastAsia" w:hAnsiTheme="majorHAnsi" w:cstheme="majorBidi"/>
                      <w:sz w:val="26"/>
                      <w:szCs w:val="26"/>
                    </w:rPr>
                    <w:t>www.project-melt.org</w:t>
                  </w:r>
                </w:hyperlink>
                <w:r>
                  <w:rPr>
                    <w:rStyle w:val="Hyperlink"/>
                    <w:rFonts w:asciiTheme="majorHAnsi" w:eastAsiaTheme="majorEastAsia" w:hAnsiTheme="majorHAnsi" w:cstheme="majorBidi"/>
                    <w:sz w:val="26"/>
                    <w:szCs w:val="26"/>
                  </w:rPr>
                  <w:t xml:space="preserve"> </w:t>
                </w:r>
              </w:p>
              <w:p w14:paraId="1CBA6419" w14:textId="77777777" w:rsidR="00620CBD" w:rsidRPr="00620CBD" w:rsidRDefault="00620CBD" w:rsidP="004C0EEE">
                <w:pPr>
                  <w:pStyle w:val="NoSpacing"/>
                  <w:spacing w:line="276" w:lineRule="auto"/>
                  <w:rPr>
                    <w:rFonts w:asciiTheme="majorHAnsi" w:eastAsiaTheme="majorEastAsia" w:hAnsiTheme="majorHAnsi" w:cstheme="majorBidi"/>
                    <w:sz w:val="20"/>
                  </w:rPr>
                </w:pPr>
                <w:r w:rsidRPr="00620CBD">
                  <w:rPr>
                    <w:rStyle w:val="Hyperlink"/>
                    <w:rFonts w:asciiTheme="majorHAnsi" w:eastAsiaTheme="majorEastAsia" w:hAnsiTheme="majorHAnsi" w:cstheme="majorBidi"/>
                    <w:color w:val="auto"/>
                    <w:sz w:val="20"/>
                    <w:u w:val="none"/>
                  </w:rPr>
                  <w:t>(See Attached Page for Site Map)</w:t>
                </w:r>
              </w:p>
              <w:p w14:paraId="359ED10C" w14:textId="77777777" w:rsidR="004C0EEE" w:rsidRDefault="004C0EEE" w:rsidP="004C0EEE">
                <w:pPr>
                  <w:pStyle w:val="NoSpacing"/>
                  <w:spacing w:line="276" w:lineRule="auto"/>
                  <w:rPr>
                    <w:rFonts w:asciiTheme="majorHAnsi" w:eastAsiaTheme="majorEastAsia" w:hAnsiTheme="majorHAnsi" w:cstheme="majorBidi"/>
                    <w:sz w:val="26"/>
                    <w:szCs w:val="26"/>
                  </w:rPr>
                </w:pPr>
              </w:p>
              <w:p w14:paraId="28C69B84" w14:textId="77777777" w:rsidR="009E247D" w:rsidRPr="00A72DC9" w:rsidRDefault="004C0EEE" w:rsidP="004C0EEE">
                <w:pPr>
                  <w:pStyle w:val="NoSpacing"/>
                  <w:spacing w:line="276" w:lineRule="auto"/>
                  <w:rPr>
                    <w:rFonts w:asciiTheme="majorHAnsi" w:eastAsiaTheme="majorEastAsia" w:hAnsiTheme="majorHAnsi" w:cstheme="majorBidi"/>
                    <w:sz w:val="26"/>
                    <w:szCs w:val="26"/>
                  </w:rPr>
                </w:pPr>
                <w:r>
                  <w:rPr>
                    <w:rFonts w:asciiTheme="majorHAnsi" w:eastAsiaTheme="majorEastAsia" w:hAnsiTheme="majorHAnsi" w:cstheme="majorBidi"/>
                    <w:sz w:val="26"/>
                    <w:szCs w:val="26"/>
                  </w:rPr>
                  <w:t>projectmelt@vt.edu</w:t>
                </w:r>
              </w:p>
            </w:tc>
          </w:tr>
        </w:tbl>
      </w:sdtContent>
    </w:sdt>
    <w:p w14:paraId="16FFB0C9" w14:textId="77777777" w:rsidR="004C0EEE" w:rsidRDefault="004C0EEE" w:rsidP="0007729D">
      <w:pPr>
        <w:pStyle w:val="Title"/>
      </w:pPr>
    </w:p>
    <w:p w14:paraId="6A2DBA1A" w14:textId="77777777" w:rsidR="004C0EEE" w:rsidRDefault="004C0EEE" w:rsidP="0007729D">
      <w:pPr>
        <w:pStyle w:val="Title"/>
      </w:pPr>
    </w:p>
    <w:p w14:paraId="7749624A" w14:textId="77777777" w:rsidR="004C0EEE" w:rsidRDefault="004C0EEE" w:rsidP="0007729D">
      <w:pPr>
        <w:pStyle w:val="Title"/>
      </w:pPr>
    </w:p>
    <w:p w14:paraId="554CB1D5" w14:textId="77777777" w:rsidR="0007729D" w:rsidRPr="003072DC" w:rsidRDefault="00620CBD" w:rsidP="0007729D">
      <w:pPr>
        <w:pStyle w:val="Title"/>
      </w:pPr>
      <w:sdt>
        <w:sdtPr>
          <w:alias w:val="Title"/>
          <w:id w:val="-1640113362"/>
          <w:placeholder>
            <w:docPart w:val="72D74F68198F4B03ACFA4938708D1F4E"/>
          </w:placeholder>
          <w:dataBinding w:prefixMappings="xmlns:ns0='http://schemas.openxmlformats.org/package/2006/metadata/core-properties' xmlns:ns1='http://purl.org/dc/elements/1.1/'" w:xpath="/ns0:coreProperties[1]/ns1:title[1]" w:storeItemID="{6C3C8BC8-F283-45AE-878A-BAB7291924A1}"/>
          <w:text/>
        </w:sdtPr>
        <w:sdtContent>
          <w:r w:rsidR="00690219">
            <w:t>Project MELT</w:t>
          </w:r>
        </w:sdtContent>
      </w:sdt>
    </w:p>
    <w:sdt>
      <w:sdtPr>
        <w:rPr>
          <w:szCs w:val="24"/>
        </w:rPr>
        <w:id w:val="-527413750"/>
        <w:placeholder>
          <w:docPart w:val="1E2ED1EDDB8D4175BDD90FC16A011A8F"/>
        </w:placeholder>
        <w:dataBinding w:prefixMappings="xmlns:ns0='http://schemas.openxmlformats.org/package/2006/metadata/core-properties' xmlns:ns1='http://purl.org/dc/elements/1.1/'" w:xpath="/ns0:coreProperties[1]/ns1:subject[1]" w:storeItemID="{6C3C8BC8-F283-45AE-878A-BAB7291924A1}"/>
        <w:text/>
      </w:sdtPr>
      <w:sdtContent>
        <w:p w14:paraId="7A4F2971" w14:textId="77777777" w:rsidR="0007729D" w:rsidRPr="0095737D" w:rsidRDefault="00ED5EDB" w:rsidP="0007729D">
          <w:pPr>
            <w:pStyle w:val="Subtitle"/>
            <w:rPr>
              <w:szCs w:val="24"/>
            </w:rPr>
          </w:pPr>
          <w:r>
            <w:rPr>
              <w:szCs w:val="24"/>
            </w:rPr>
            <w:t>The Middle English Language Translator</w:t>
          </w:r>
        </w:p>
      </w:sdtContent>
    </w:sdt>
    <w:sdt>
      <w:sdtPr>
        <w:rPr>
          <w:rFonts w:asciiTheme="minorHAnsi" w:eastAsiaTheme="minorHAnsi" w:hAnsiTheme="minorHAnsi" w:cs="Times New Roman"/>
          <w:noProof/>
          <w:color w:val="auto"/>
          <w:kern w:val="24"/>
          <w:sz w:val="24"/>
          <w:szCs w:val="20"/>
          <w:lang w:eastAsia="ja-JP"/>
          <w14:ligatures w14:val="standardContextual"/>
        </w:rPr>
        <w:id w:val="-408777739"/>
        <w:docPartObj>
          <w:docPartGallery w:val="Table of Contents"/>
          <w:docPartUnique/>
        </w:docPartObj>
      </w:sdtPr>
      <w:sdtEndPr>
        <w:rPr>
          <w:noProof w:val="0"/>
        </w:rPr>
      </w:sdtEndPr>
      <w:sdtContent>
        <w:p w14:paraId="49F5D7ED" w14:textId="77777777" w:rsidR="00FF59A3" w:rsidRDefault="00DA468E">
          <w:pPr>
            <w:pStyle w:val="TOCHeading"/>
          </w:pPr>
          <w:r w:rsidRPr="00DA468E">
            <w:rPr>
              <w:rStyle w:val="Heading2Char"/>
            </w:rPr>
            <w:t>Navigation | Table of Contents</w:t>
          </w:r>
        </w:p>
        <w:p w14:paraId="77696CF2" w14:textId="77777777" w:rsidR="00FF59A3" w:rsidRPr="00FF59A3" w:rsidRDefault="00647C3F" w:rsidP="00510CDC">
          <w:pPr>
            <w:pStyle w:val="TOC1"/>
          </w:pPr>
          <w:r>
            <w:t>Introduction</w:t>
          </w:r>
          <w:r w:rsidR="00FF59A3" w:rsidRPr="00FF59A3">
            <w:ptab w:relativeTo="margin" w:alignment="right" w:leader="dot"/>
          </w:r>
          <w:r w:rsidR="00FF59A3" w:rsidRPr="00FF59A3">
            <w:t>1</w:t>
          </w:r>
        </w:p>
        <w:p w14:paraId="2285758E" w14:textId="77777777" w:rsidR="00FF59A3" w:rsidRDefault="00647C3F">
          <w:pPr>
            <w:pStyle w:val="TOC2"/>
            <w:ind w:left="216"/>
          </w:pPr>
          <w:r>
            <w:t>Middle English Background</w:t>
          </w:r>
          <w:r w:rsidR="00FF59A3">
            <w:ptab w:relativeTo="margin" w:alignment="right" w:leader="dot"/>
          </w:r>
          <w:r w:rsidR="00CB194B">
            <w:t>1</w:t>
          </w:r>
        </w:p>
        <w:p w14:paraId="74FB82F4" w14:textId="77777777" w:rsidR="00CB194B" w:rsidRDefault="00647C3F" w:rsidP="003A4067">
          <w:pPr>
            <w:pStyle w:val="TOC2"/>
            <w:ind w:left="216"/>
          </w:pPr>
          <w:r>
            <w:t>Client Representation</w:t>
          </w:r>
          <w:r w:rsidR="00FF59A3">
            <w:ptab w:relativeTo="margin" w:alignment="right" w:leader="dot"/>
          </w:r>
          <w:r w:rsidR="0002059A">
            <w:t>2</w:t>
          </w:r>
        </w:p>
        <w:p w14:paraId="6FDBB795" w14:textId="77777777" w:rsidR="00CB194B" w:rsidRPr="00CB194B" w:rsidRDefault="00647C3F" w:rsidP="00CB194B">
          <w:pPr>
            <w:pStyle w:val="TOC2"/>
            <w:ind w:left="216"/>
          </w:pPr>
          <w:r>
            <w:t xml:space="preserve">Application </w:t>
          </w:r>
          <w:r w:rsidR="00862900">
            <w:t>Requirements</w:t>
          </w:r>
          <w:r w:rsidR="00CB194B">
            <w:ptab w:relativeTo="margin" w:alignment="right" w:leader="dot"/>
          </w:r>
          <w:r w:rsidR="003A4067">
            <w:t>2</w:t>
          </w:r>
        </w:p>
        <w:p w14:paraId="5B1ED387" w14:textId="77777777" w:rsidR="00510CDC" w:rsidRDefault="00647C3F" w:rsidP="00510CDC">
          <w:pPr>
            <w:pStyle w:val="TOC3"/>
            <w:ind w:left="446"/>
          </w:pPr>
          <w:r>
            <w:t>Concept Map</w:t>
          </w:r>
          <w:r w:rsidR="00510CDC">
            <w:ptab w:relativeTo="margin" w:alignment="right" w:leader="dot"/>
          </w:r>
          <w:r w:rsidR="00D8543C">
            <w:t>3</w:t>
          </w:r>
        </w:p>
        <w:p w14:paraId="48A5BA62" w14:textId="77777777" w:rsidR="00FF59A3" w:rsidRPr="00510CDC" w:rsidRDefault="00862900" w:rsidP="00510CDC">
          <w:pPr>
            <w:pStyle w:val="TOC1"/>
          </w:pPr>
          <w:r>
            <w:t>Text-to-Speech Analysis</w:t>
          </w:r>
          <w:r w:rsidR="00FF59A3" w:rsidRPr="00510CDC">
            <w:ptab w:relativeTo="margin" w:alignment="right" w:leader="dot"/>
          </w:r>
          <w:r w:rsidR="00D8543C">
            <w:t>4</w:t>
          </w:r>
        </w:p>
        <w:p w14:paraId="18EC215D" w14:textId="77777777" w:rsidR="00FF59A3" w:rsidRDefault="00D8543C">
          <w:pPr>
            <w:pStyle w:val="TOC2"/>
            <w:ind w:left="216"/>
          </w:pPr>
          <w:r>
            <w:t>Speech Introduction</w:t>
          </w:r>
          <w:r w:rsidR="00FF59A3">
            <w:ptab w:relativeTo="margin" w:alignment="right" w:leader="dot"/>
          </w:r>
          <w:r>
            <w:t>4</w:t>
          </w:r>
        </w:p>
        <w:p w14:paraId="35C8A582" w14:textId="77777777" w:rsidR="00DA468E" w:rsidRDefault="00862900">
          <w:pPr>
            <w:pStyle w:val="TOC3"/>
            <w:ind w:left="446"/>
          </w:pPr>
          <w:r>
            <w:t>Open-Source</w:t>
          </w:r>
          <w:r w:rsidR="00FF59A3">
            <w:ptab w:relativeTo="margin" w:alignment="right" w:leader="dot"/>
          </w:r>
          <w:r w:rsidR="00D8543C">
            <w:t>4</w:t>
          </w:r>
        </w:p>
        <w:p w14:paraId="6D8232F5" w14:textId="77777777" w:rsidR="00DA468E" w:rsidRDefault="00862900" w:rsidP="00DA468E">
          <w:pPr>
            <w:pStyle w:val="TOC2"/>
            <w:ind w:left="216"/>
          </w:pPr>
          <w:r>
            <w:t>Text Breakdown</w:t>
          </w:r>
          <w:r w:rsidR="00DA468E">
            <w:ptab w:relativeTo="margin" w:alignment="right" w:leader="dot"/>
          </w:r>
          <w:r w:rsidR="00D8543C">
            <w:t>5</w:t>
          </w:r>
        </w:p>
        <w:p w14:paraId="36E9CCD4" w14:textId="77777777" w:rsidR="00D70144" w:rsidRDefault="00862900" w:rsidP="00D70144">
          <w:pPr>
            <w:pStyle w:val="TOC2"/>
            <w:ind w:left="216"/>
          </w:pPr>
          <w:r>
            <w:t>Synthesizer Methods</w:t>
          </w:r>
          <w:r w:rsidR="00D70144">
            <w:ptab w:relativeTo="margin" w:alignment="right" w:leader="dot"/>
          </w:r>
          <w:r w:rsidR="00AF24E5">
            <w:t>5</w:t>
          </w:r>
        </w:p>
        <w:p w14:paraId="4263A32D" w14:textId="77777777" w:rsidR="00B13C8F" w:rsidRDefault="00862900" w:rsidP="00B13C8F">
          <w:pPr>
            <w:pStyle w:val="TOC3"/>
            <w:ind w:left="446"/>
          </w:pPr>
          <w:r>
            <w:t>Diphone Concatenation</w:t>
          </w:r>
          <w:r w:rsidR="00B13C8F">
            <w:ptab w:relativeTo="margin" w:alignment="right" w:leader="dot"/>
          </w:r>
          <w:r w:rsidR="00AF24E5">
            <w:t>6</w:t>
          </w:r>
        </w:p>
        <w:p w14:paraId="0377DE1A" w14:textId="77777777" w:rsidR="00B13C8F" w:rsidRDefault="00862900" w:rsidP="00B13C8F">
          <w:pPr>
            <w:pStyle w:val="TOC2"/>
            <w:ind w:left="216"/>
          </w:pPr>
          <w:r>
            <w:t>Existing Challenges</w:t>
          </w:r>
          <w:r w:rsidR="00B13C8F">
            <w:ptab w:relativeTo="margin" w:alignment="right" w:leader="dot"/>
          </w:r>
          <w:r w:rsidR="00AF24E5">
            <w:t>7</w:t>
          </w:r>
        </w:p>
        <w:p w14:paraId="28903C60" w14:textId="77777777" w:rsidR="00D70144" w:rsidRDefault="00862900" w:rsidP="00510CDC">
          <w:pPr>
            <w:pStyle w:val="TOC1"/>
          </w:pPr>
          <w:r>
            <w:t xml:space="preserve">Language </w:t>
          </w:r>
          <w:r w:rsidR="00010A2F">
            <w:t>Parsing</w:t>
          </w:r>
          <w:r w:rsidR="00D70144">
            <w:ptab w:relativeTo="margin" w:alignment="right" w:leader="dot"/>
          </w:r>
          <w:r w:rsidR="00FF7C88">
            <w:t>8</w:t>
          </w:r>
        </w:p>
        <w:p w14:paraId="4068F9CE" w14:textId="77777777" w:rsidR="00D70144" w:rsidRDefault="000922EB" w:rsidP="00D70144">
          <w:pPr>
            <w:pStyle w:val="TOC2"/>
            <w:ind w:left="216"/>
          </w:pPr>
          <w:r>
            <w:t>Phoneme Translation</w:t>
          </w:r>
          <w:r w:rsidR="00D70144">
            <w:ptab w:relativeTo="margin" w:alignment="right" w:leader="dot"/>
          </w:r>
          <w:r w:rsidR="00FF7C88">
            <w:t>8</w:t>
          </w:r>
        </w:p>
        <w:p w14:paraId="16441FE4" w14:textId="77777777" w:rsidR="00D70144" w:rsidRDefault="00010A2F" w:rsidP="00D70144">
          <w:pPr>
            <w:pStyle w:val="TOC2"/>
            <w:ind w:left="216"/>
          </w:pPr>
          <w:r>
            <w:t>Pronunciation Ruleset</w:t>
          </w:r>
          <w:r w:rsidR="00D70144">
            <w:ptab w:relativeTo="margin" w:alignment="right" w:leader="dot"/>
          </w:r>
          <w:r w:rsidR="00A120F9">
            <w:t>9</w:t>
          </w:r>
        </w:p>
        <w:p w14:paraId="4E882F51" w14:textId="77777777" w:rsidR="00A17428" w:rsidRDefault="00010A2F" w:rsidP="00A120F9">
          <w:pPr>
            <w:pStyle w:val="TOC3"/>
            <w:ind w:left="446"/>
          </w:pPr>
          <w:r>
            <w:t>Markup Language</w:t>
          </w:r>
          <w:r w:rsidR="00494F8F">
            <w:ptab w:relativeTo="margin" w:alignment="right" w:leader="dot"/>
          </w:r>
          <w:r w:rsidR="00BC18A9">
            <w:t>11</w:t>
          </w:r>
        </w:p>
        <w:p w14:paraId="598C06D3" w14:textId="77777777" w:rsidR="00BC18A9" w:rsidRDefault="00010A2F" w:rsidP="00BC18A9">
          <w:pPr>
            <w:pStyle w:val="TOC1"/>
          </w:pPr>
          <w:r>
            <w:t>The Application</w:t>
          </w:r>
          <w:r>
            <w:ptab w:relativeTo="margin" w:alignment="right" w:leader="dot"/>
          </w:r>
          <w:r w:rsidR="00BC18A9">
            <w:t>12</w:t>
          </w:r>
          <w:r w:rsidR="00BC18A9" w:rsidRPr="00BC18A9">
            <w:t xml:space="preserve"> </w:t>
          </w:r>
        </w:p>
        <w:p w14:paraId="6BEEA2AB" w14:textId="77777777" w:rsidR="00010A2F" w:rsidRDefault="00BC18A9" w:rsidP="00BC18A9">
          <w:pPr>
            <w:pStyle w:val="TOC2"/>
            <w:ind w:left="216"/>
          </w:pPr>
          <w:r>
            <w:t>Application Overview</w:t>
          </w:r>
          <w:r>
            <w:ptab w:relativeTo="margin" w:alignment="right" w:leader="dot"/>
          </w:r>
          <w:r>
            <w:t>12</w:t>
          </w:r>
        </w:p>
        <w:p w14:paraId="3CE3680B" w14:textId="77777777" w:rsidR="00010A2F" w:rsidRDefault="00010A2F" w:rsidP="00010A2F">
          <w:pPr>
            <w:pStyle w:val="TOC2"/>
            <w:ind w:left="216"/>
          </w:pPr>
          <w:r>
            <w:t>Server-side Processing</w:t>
          </w:r>
          <w:r>
            <w:ptab w:relativeTo="margin" w:alignment="right" w:leader="dot"/>
          </w:r>
          <w:r w:rsidR="00BC18A9">
            <w:t>12</w:t>
          </w:r>
        </w:p>
        <w:p w14:paraId="7B1B3374" w14:textId="77777777" w:rsidR="00010A2F" w:rsidRDefault="00010A2F" w:rsidP="00010A2F">
          <w:pPr>
            <w:pStyle w:val="TOC3"/>
            <w:ind w:left="446"/>
          </w:pPr>
          <w:r>
            <w:t>Database Listener</w:t>
          </w:r>
          <w:r>
            <w:ptab w:relativeTo="margin" w:alignment="right" w:leader="dot"/>
          </w:r>
          <w:r w:rsidR="00387BD2">
            <w:t>13</w:t>
          </w:r>
        </w:p>
        <w:p w14:paraId="5D91D197" w14:textId="77777777" w:rsidR="00010A2F" w:rsidRDefault="00010A2F" w:rsidP="00010A2F">
          <w:pPr>
            <w:pStyle w:val="TOC2"/>
            <w:ind w:left="216"/>
          </w:pPr>
          <w:r>
            <w:t>Building the Audio File</w:t>
          </w:r>
          <w:r>
            <w:ptab w:relativeTo="margin" w:alignment="right" w:leader="dot"/>
          </w:r>
          <w:r w:rsidR="00387BD2">
            <w:t>13</w:t>
          </w:r>
        </w:p>
        <w:p w14:paraId="3E226FCA" w14:textId="77777777" w:rsidR="00010A2F" w:rsidRDefault="00010A2F" w:rsidP="00010A2F">
          <w:pPr>
            <w:pStyle w:val="TOC3"/>
            <w:ind w:left="446"/>
          </w:pPr>
          <w:r>
            <w:t>Format Choice</w:t>
          </w:r>
          <w:r>
            <w:ptab w:relativeTo="margin" w:alignment="right" w:leader="dot"/>
          </w:r>
          <w:r w:rsidR="00387BD2">
            <w:t>13</w:t>
          </w:r>
        </w:p>
        <w:p w14:paraId="4A275B5E" w14:textId="77777777" w:rsidR="00010A2F" w:rsidRDefault="00010A2F" w:rsidP="00010A2F">
          <w:pPr>
            <w:pStyle w:val="TOC2"/>
            <w:ind w:left="216"/>
          </w:pPr>
          <w:r>
            <w:t>Testing &amp; Improvements</w:t>
          </w:r>
          <w:r>
            <w:ptab w:relativeTo="margin" w:alignment="right" w:leader="dot"/>
          </w:r>
          <w:r w:rsidR="00387BD2">
            <w:t>14</w:t>
          </w:r>
        </w:p>
        <w:p w14:paraId="62E90DD2" w14:textId="77777777" w:rsidR="00A17428" w:rsidRDefault="00A17428" w:rsidP="00A17428">
          <w:pPr>
            <w:pStyle w:val="TOC1"/>
          </w:pPr>
          <w:r>
            <w:t>Conclusion</w:t>
          </w:r>
          <w:r>
            <w:ptab w:relativeTo="margin" w:alignment="right" w:leader="dot"/>
          </w:r>
          <w:r w:rsidR="00387BD2">
            <w:t>15</w:t>
          </w:r>
        </w:p>
        <w:p w14:paraId="21C427FA" w14:textId="77777777" w:rsidR="00A17428" w:rsidRDefault="00010A2F" w:rsidP="00A17428">
          <w:pPr>
            <w:pStyle w:val="TOC2"/>
            <w:ind w:left="216"/>
          </w:pPr>
          <w:r>
            <w:t>Future Plans for MELT</w:t>
          </w:r>
          <w:r w:rsidR="00A17428">
            <w:ptab w:relativeTo="margin" w:alignment="right" w:leader="dot"/>
          </w:r>
          <w:r w:rsidR="00387BD2">
            <w:t>15</w:t>
          </w:r>
        </w:p>
        <w:p w14:paraId="7D3E70DE" w14:textId="77777777" w:rsidR="001F7D17" w:rsidRDefault="00A17428" w:rsidP="001F7D17">
          <w:pPr>
            <w:pStyle w:val="TOC2"/>
            <w:ind w:left="216"/>
          </w:pPr>
          <w:r>
            <w:t>Acknowledgements</w:t>
          </w:r>
          <w:r>
            <w:ptab w:relativeTo="margin" w:alignment="right" w:leader="dot"/>
          </w:r>
          <w:r w:rsidR="00387BD2">
            <w:t>15</w:t>
          </w:r>
          <w:r w:rsidR="001F7D17" w:rsidRPr="001F7D17">
            <w:t xml:space="preserve"> </w:t>
          </w:r>
        </w:p>
        <w:p w14:paraId="5F7CE6B0" w14:textId="77777777" w:rsidR="001F7D17" w:rsidRPr="001F7D17" w:rsidRDefault="001F7D17" w:rsidP="001F7D17">
          <w:pPr>
            <w:pStyle w:val="TOC2"/>
            <w:ind w:left="216"/>
          </w:pPr>
          <w:r>
            <w:t>Literature Sources</w:t>
          </w:r>
          <w:r>
            <w:ptab w:relativeTo="margin" w:alignment="right" w:leader="dot"/>
          </w:r>
          <w:r w:rsidR="00387BD2">
            <w:t>16</w:t>
          </w:r>
        </w:p>
        <w:p w14:paraId="55AAD975" w14:textId="77777777" w:rsidR="001F7D17" w:rsidRPr="001F7D17" w:rsidRDefault="001F7D17" w:rsidP="001F7D17">
          <w:pPr>
            <w:pStyle w:val="TOC2"/>
            <w:ind w:left="216"/>
          </w:pPr>
        </w:p>
        <w:p w14:paraId="16655072" w14:textId="77777777" w:rsidR="00FF59A3" w:rsidRPr="00A17428" w:rsidRDefault="00620CBD" w:rsidP="00A17428"/>
      </w:sdtContent>
    </w:sdt>
    <w:p w14:paraId="47CBF151" w14:textId="77777777" w:rsidR="0005457A" w:rsidRDefault="0005457A" w:rsidP="00AD5362"/>
    <w:p w14:paraId="75F58A56" w14:textId="77777777" w:rsidR="00DA468E" w:rsidRDefault="00DA468E">
      <w:pPr>
        <w:pStyle w:val="Title"/>
        <w:sectPr w:rsidR="00DA468E" w:rsidSect="00541527">
          <w:headerReference w:type="even" r:id="rId13"/>
          <w:headerReference w:type="default" r:id="rId14"/>
          <w:footerReference w:type="even" r:id="rId15"/>
          <w:footerReference w:type="default" r:id="rId16"/>
          <w:pgSz w:w="12240" w:h="15840"/>
          <w:pgMar w:top="1080" w:right="1080" w:bottom="1080" w:left="1080" w:header="720" w:footer="720" w:gutter="0"/>
          <w:pgNumType w:start="0"/>
          <w:cols w:space="720"/>
          <w:titlePg/>
          <w:docGrid w:linePitch="360"/>
        </w:sectPr>
      </w:pPr>
    </w:p>
    <w:p w14:paraId="67C9043E" w14:textId="77777777" w:rsidR="00541527" w:rsidRDefault="00541527" w:rsidP="009C1F0E">
      <w:pPr>
        <w:pStyle w:val="Title"/>
      </w:pPr>
    </w:p>
    <w:p w14:paraId="25B4BA3B" w14:textId="77777777" w:rsidR="009C1F0E" w:rsidRPr="003072DC" w:rsidRDefault="00620CBD" w:rsidP="009C1F0E">
      <w:pPr>
        <w:pStyle w:val="Title"/>
      </w:pPr>
      <w:sdt>
        <w:sdtPr>
          <w:alias w:val="Title"/>
          <w:id w:val="-784811539"/>
          <w:placeholder>
            <w:docPart w:val="FAA92771649E4B329A2EF59D034596FB"/>
          </w:placeholder>
          <w:dataBinding w:prefixMappings="xmlns:ns0='http://schemas.openxmlformats.org/package/2006/metadata/core-properties' xmlns:ns1='http://purl.org/dc/elements/1.1/'" w:xpath="/ns0:coreProperties[1]/ns1:title[1]" w:storeItemID="{6C3C8BC8-F283-45AE-878A-BAB7291924A1}"/>
          <w:text/>
        </w:sdtPr>
        <w:sdtContent>
          <w:r w:rsidR="00690219">
            <w:t>Project MELT</w:t>
          </w:r>
        </w:sdtContent>
      </w:sdt>
    </w:p>
    <w:sdt>
      <w:sdtPr>
        <w:rPr>
          <w:szCs w:val="24"/>
        </w:rPr>
        <w:id w:val="227281286"/>
        <w:placeholder>
          <w:docPart w:val="D5E99EE116C747ED8EEBEAEC3A1BE863"/>
        </w:placeholder>
        <w:dataBinding w:prefixMappings="xmlns:ns0='http://schemas.openxmlformats.org/package/2006/metadata/core-properties' xmlns:ns1='http://purl.org/dc/elements/1.1/'" w:xpath="/ns0:coreProperties[1]/ns1:subject[1]" w:storeItemID="{6C3C8BC8-F283-45AE-878A-BAB7291924A1}"/>
        <w:text/>
      </w:sdtPr>
      <w:sdtContent>
        <w:p w14:paraId="21593F01" w14:textId="77777777" w:rsidR="009C1F0E" w:rsidRPr="009C1F0E" w:rsidRDefault="00ED5EDB" w:rsidP="009C1F0E">
          <w:pPr>
            <w:pStyle w:val="Subtitle"/>
            <w:rPr>
              <w:szCs w:val="24"/>
            </w:rPr>
          </w:pPr>
          <w:r>
            <w:rPr>
              <w:szCs w:val="24"/>
            </w:rPr>
            <w:t>The Middle English Language Translator</w:t>
          </w:r>
        </w:p>
      </w:sdtContent>
    </w:sdt>
    <w:p w14:paraId="77D2CD78" w14:textId="77777777" w:rsidR="00A824CA" w:rsidRPr="0095737D" w:rsidRDefault="00CB194B" w:rsidP="0095737D">
      <w:pPr>
        <w:pStyle w:val="Heading2"/>
        <w:rPr>
          <w:szCs w:val="32"/>
        </w:rPr>
      </w:pPr>
      <w:r>
        <w:rPr>
          <w:szCs w:val="32"/>
        </w:rPr>
        <w:t>Research</w:t>
      </w:r>
      <w:r w:rsidR="00704195">
        <w:rPr>
          <w:szCs w:val="32"/>
        </w:rPr>
        <w:t xml:space="preserve"> | </w:t>
      </w:r>
      <w:r w:rsidR="008B4BFE">
        <w:rPr>
          <w:szCs w:val="32"/>
        </w:rPr>
        <w:t>Background in Middle English</w:t>
      </w:r>
    </w:p>
    <w:p w14:paraId="6D217911" w14:textId="77777777" w:rsidR="001104D9" w:rsidRPr="0095737D" w:rsidRDefault="008B4BFE" w:rsidP="0002059A">
      <w:pPr>
        <w:spacing w:line="360" w:lineRule="auto"/>
        <w:ind w:firstLine="720"/>
        <w:rPr>
          <w:szCs w:val="24"/>
        </w:rPr>
      </w:pPr>
      <w:r w:rsidRPr="008B4BFE">
        <w:rPr>
          <w:szCs w:val="24"/>
        </w:rPr>
        <w:t>Middle English describes dialects of English in the history of the English language between the High and Late Middle Ages, or roughly during the three centuries between the late 12th and the late 15th century.</w:t>
      </w:r>
      <w:r>
        <w:rPr>
          <w:szCs w:val="24"/>
        </w:rPr>
        <w:t xml:space="preserve"> The language developed out of Old English after the Norman Conquest of 1066 and was phased out by the arrival of the printing press in Britain (1476). There are two very important linguistic developments that characterize Middle English:</w:t>
      </w:r>
    </w:p>
    <w:p w14:paraId="382E6069" w14:textId="77777777" w:rsidR="001104D9" w:rsidRDefault="00620CBD" w:rsidP="0002059A">
      <w:pPr>
        <w:spacing w:line="360" w:lineRule="auto"/>
        <w:ind w:firstLine="720"/>
        <w:rPr>
          <w:szCs w:val="24"/>
        </w:rPr>
      </w:pPr>
      <w:r>
        <w:rPr>
          <w:szCs w:val="24"/>
        </w:rPr>
        <w:t>In g</w:t>
      </w:r>
      <w:r w:rsidR="0002059A">
        <w:rPr>
          <w:szCs w:val="24"/>
        </w:rPr>
        <w:t xml:space="preserve">rammar, </w:t>
      </w:r>
      <w:r w:rsidR="0002059A" w:rsidRPr="0002059A">
        <w:rPr>
          <w:szCs w:val="24"/>
        </w:rPr>
        <w:t>English came to rely less on inflectional endings and more on word order to convey grammatical information. (If we put this in more technical terms, it became less ‘synthetic’ and more ‘analytic’.)</w:t>
      </w:r>
      <w:r w:rsidR="0002059A">
        <w:rPr>
          <w:szCs w:val="24"/>
        </w:rPr>
        <w:t xml:space="preserve"> </w:t>
      </w:r>
      <w:r w:rsidR="0002059A" w:rsidRPr="0002059A">
        <w:rPr>
          <w:szCs w:val="24"/>
        </w:rPr>
        <w:t>Change was gradual, and has different outcomes in different regional varieties of Middle English, but the ultimate effects were huge: the grammar of English c.1500 was radically different from that of Old English.</w:t>
      </w:r>
      <w:r w:rsidR="0002059A">
        <w:rPr>
          <w:szCs w:val="24"/>
        </w:rPr>
        <w:t xml:space="preserve"> </w:t>
      </w:r>
      <w:r w:rsidR="0002059A" w:rsidRPr="0002059A">
        <w:rPr>
          <w:szCs w:val="24"/>
        </w:rPr>
        <w:t xml:space="preserve">Grammatical gender was lost early in Middle English. The range of inflections, particularly in the noun, was reduced drastically (partly as a result of reduction of vowels in unstressed final syllables), as was the number of distinct paradigms: in most early Middle English texts most nouns have distinctive forms only for singular vs. plural, genitive, and occasional traces of the old dative in forms with final </w:t>
      </w:r>
      <w:r w:rsidR="0002059A">
        <w:rPr>
          <w:szCs w:val="24"/>
        </w:rPr>
        <w:t>–</w:t>
      </w:r>
      <w:r w:rsidR="0002059A" w:rsidRPr="0002059A">
        <w:rPr>
          <w:szCs w:val="24"/>
        </w:rPr>
        <w:t>e</w:t>
      </w:r>
      <w:r w:rsidR="0002059A">
        <w:rPr>
          <w:szCs w:val="24"/>
        </w:rPr>
        <w:t xml:space="preserve"> </w:t>
      </w:r>
      <w:r w:rsidR="0002059A" w:rsidRPr="0002059A">
        <w:rPr>
          <w:szCs w:val="24"/>
        </w:rPr>
        <w:t>occurring after a preposition.</w:t>
      </w:r>
      <w:r w:rsidR="0002059A">
        <w:rPr>
          <w:szCs w:val="24"/>
        </w:rPr>
        <w:t xml:space="preserve"> </w:t>
      </w:r>
      <w:r w:rsidR="0002059A" w:rsidRPr="0002059A">
        <w:rPr>
          <w:szCs w:val="24"/>
        </w:rPr>
        <w:t>In some other parts of the system some distinctions were more persistent, but by late Middle English the range of endings and their use among London writers shows relatively few differences from the sixteenth-century language of, for example, Shakespeare: probably the most prominent morphological difference from Shakespeare’s language is that verb plurals and infinitives still generally ended in –en (at least in writing).</w:t>
      </w:r>
      <w:r w:rsidR="0002059A">
        <w:rPr>
          <w:szCs w:val="24"/>
        </w:rPr>
        <w:t xml:space="preserve"> [Oxford]</w:t>
      </w:r>
    </w:p>
    <w:p w14:paraId="663570E3" w14:textId="77777777" w:rsidR="0002059A" w:rsidRDefault="0002059A" w:rsidP="0002059A">
      <w:pPr>
        <w:spacing w:line="360" w:lineRule="auto"/>
        <w:ind w:firstLine="720"/>
        <w:rPr>
          <w:szCs w:val="24"/>
        </w:rPr>
      </w:pPr>
      <w:r>
        <w:rPr>
          <w:szCs w:val="24"/>
        </w:rPr>
        <w:t>I</w:t>
      </w:r>
      <w:r w:rsidRPr="0002059A">
        <w:rPr>
          <w:szCs w:val="24"/>
        </w:rPr>
        <w:t>n vocabulary, English became much more heterogeneous, showing many borrowings from French, Latin, and Scandinavian. Large-scale borrowing of new words often had serious consequences for the meanings and the stylistic register of those words which survived from Old English. Eventually, various new stylistic layers emerged in the lexicon, which could be employed for a variety of different purposes.</w:t>
      </w:r>
      <w:r>
        <w:rPr>
          <w:szCs w:val="24"/>
        </w:rPr>
        <w:t xml:space="preserve"> [Oxford]</w:t>
      </w:r>
    </w:p>
    <w:p w14:paraId="2B389F04" w14:textId="77777777" w:rsidR="0002059A" w:rsidRDefault="0002059A" w:rsidP="0002059A">
      <w:pPr>
        <w:spacing w:line="360" w:lineRule="auto"/>
        <w:ind w:firstLine="720"/>
        <w:rPr>
          <w:szCs w:val="24"/>
        </w:rPr>
      </w:pPr>
      <w:r>
        <w:rPr>
          <w:szCs w:val="24"/>
        </w:rPr>
        <w:t xml:space="preserve">Samples of Middle English text can be found at </w:t>
      </w:r>
      <w:hyperlink r:id="rId17" w:history="1">
        <w:r w:rsidR="001F7D17" w:rsidRPr="00821014">
          <w:rPr>
            <w:rStyle w:val="Hyperlink"/>
            <w:szCs w:val="24"/>
          </w:rPr>
          <w:t>www.project-melt.org/works</w:t>
        </w:r>
      </w:hyperlink>
      <w:r w:rsidR="001F7D17">
        <w:rPr>
          <w:szCs w:val="24"/>
        </w:rPr>
        <w:t>.</w:t>
      </w:r>
    </w:p>
    <w:p w14:paraId="36391B2B" w14:textId="77777777" w:rsidR="00CB194B" w:rsidRDefault="00CB194B" w:rsidP="0007729D">
      <w:pPr>
        <w:spacing w:line="360" w:lineRule="auto"/>
        <w:ind w:firstLine="720"/>
        <w:rPr>
          <w:szCs w:val="24"/>
        </w:rPr>
      </w:pPr>
    </w:p>
    <w:p w14:paraId="47D41BBC" w14:textId="77777777" w:rsidR="0002059A" w:rsidRDefault="0002059A" w:rsidP="0007729D">
      <w:pPr>
        <w:spacing w:line="360" w:lineRule="auto"/>
        <w:ind w:firstLine="720"/>
        <w:rPr>
          <w:szCs w:val="24"/>
        </w:rPr>
      </w:pPr>
    </w:p>
    <w:p w14:paraId="2F38D058" w14:textId="77777777" w:rsidR="00CB194B" w:rsidRPr="003072DC" w:rsidRDefault="00620CBD" w:rsidP="00CB194B">
      <w:pPr>
        <w:pStyle w:val="Title"/>
      </w:pPr>
      <w:sdt>
        <w:sdtPr>
          <w:alias w:val="Title"/>
          <w:id w:val="900416106"/>
          <w:placeholder>
            <w:docPart w:val="A2B697ADC2A64A5DAC0DD0E1D94C8D21"/>
          </w:placeholder>
          <w:dataBinding w:prefixMappings="xmlns:ns0='http://schemas.openxmlformats.org/package/2006/metadata/core-properties' xmlns:ns1='http://purl.org/dc/elements/1.1/'" w:xpath="/ns0:coreProperties[1]/ns1:title[1]" w:storeItemID="{6C3C8BC8-F283-45AE-878A-BAB7291924A1}"/>
          <w:text/>
        </w:sdtPr>
        <w:sdtContent>
          <w:r w:rsidR="00690219">
            <w:t>Project MELT</w:t>
          </w:r>
        </w:sdtContent>
      </w:sdt>
    </w:p>
    <w:sdt>
      <w:sdtPr>
        <w:rPr>
          <w:szCs w:val="24"/>
        </w:rPr>
        <w:id w:val="1030920615"/>
        <w:placeholder>
          <w:docPart w:val="294DF2DBC7984544AB966AE28167CF64"/>
        </w:placeholder>
        <w:dataBinding w:prefixMappings="xmlns:ns0='http://schemas.openxmlformats.org/package/2006/metadata/core-properties' xmlns:ns1='http://purl.org/dc/elements/1.1/'" w:xpath="/ns0:coreProperties[1]/ns1:subject[1]" w:storeItemID="{6C3C8BC8-F283-45AE-878A-BAB7291924A1}"/>
        <w:text/>
      </w:sdtPr>
      <w:sdtContent>
        <w:p w14:paraId="319D79AA" w14:textId="77777777" w:rsidR="00CB194B" w:rsidRPr="00CB194B" w:rsidRDefault="00ED5EDB" w:rsidP="00CB194B">
          <w:pPr>
            <w:pStyle w:val="Subtitle"/>
            <w:rPr>
              <w:szCs w:val="24"/>
            </w:rPr>
          </w:pPr>
          <w:r>
            <w:rPr>
              <w:szCs w:val="24"/>
            </w:rPr>
            <w:t>The Middle English Language Translator</w:t>
          </w:r>
        </w:p>
      </w:sdtContent>
    </w:sdt>
    <w:p w14:paraId="0151435B" w14:textId="77777777" w:rsidR="0095737D" w:rsidRDefault="001F7D17" w:rsidP="00704195">
      <w:pPr>
        <w:pStyle w:val="Heading2"/>
      </w:pPr>
      <w:r>
        <w:t>Client Representation</w:t>
      </w:r>
      <w:r w:rsidR="00704195">
        <w:t xml:space="preserve"> | </w:t>
      </w:r>
      <w:r>
        <w:t>Dr. Karen Swenson</w:t>
      </w:r>
    </w:p>
    <w:p w14:paraId="2591B04F" w14:textId="77777777" w:rsidR="00713BF4" w:rsidRDefault="00BF5605" w:rsidP="00BF5605">
      <w:pPr>
        <w:spacing w:line="360" w:lineRule="auto"/>
        <w:ind w:firstLine="720"/>
        <w:rPr>
          <w:szCs w:val="24"/>
        </w:rPr>
      </w:pPr>
      <w:r>
        <w:rPr>
          <w:szCs w:val="24"/>
        </w:rPr>
        <w:t>Dr. Karen Swenson of the Virginia Tech English Department designed a course that</w:t>
      </w:r>
      <w:r w:rsidRPr="00BF5605">
        <w:rPr>
          <w:szCs w:val="24"/>
        </w:rPr>
        <w:t xml:space="preserve"> presents medieval British literature from ca. 700 to 1500 in its rep</w:t>
      </w:r>
      <w:r>
        <w:rPr>
          <w:szCs w:val="24"/>
        </w:rPr>
        <w:t xml:space="preserve">resentative modes and defining </w:t>
      </w:r>
      <w:r w:rsidRPr="00BF5605">
        <w:rPr>
          <w:szCs w:val="24"/>
        </w:rPr>
        <w:t>contexts, including the literary influences of pagan antiquity, the native British (Celtic) traditions, Scandinavian and contemporary continental influences, the Crusades, the Byzantine Empire, and the philosophical traditions of</w:t>
      </w:r>
      <w:r>
        <w:rPr>
          <w:szCs w:val="24"/>
        </w:rPr>
        <w:t xml:space="preserve"> </w:t>
      </w:r>
      <w:r w:rsidRPr="00BF5605">
        <w:rPr>
          <w:szCs w:val="24"/>
        </w:rPr>
        <w:t xml:space="preserve">neoplatonism and scholasticism. </w:t>
      </w:r>
      <w:r w:rsidR="00713BF4">
        <w:rPr>
          <w:szCs w:val="24"/>
        </w:rPr>
        <w:t>The course is read and taught in Middle English exclusively, with a strong emphasis on verbal pronunciation and grammar.</w:t>
      </w:r>
    </w:p>
    <w:p w14:paraId="61258DA8" w14:textId="77777777" w:rsidR="00A84812" w:rsidRDefault="00BF5605" w:rsidP="00BF5605">
      <w:pPr>
        <w:spacing w:line="360" w:lineRule="auto"/>
        <w:ind w:firstLine="720"/>
        <w:rPr>
          <w:szCs w:val="24"/>
        </w:rPr>
      </w:pPr>
      <w:r>
        <w:rPr>
          <w:szCs w:val="24"/>
        </w:rPr>
        <w:t>As a student in the course, Zachary found the Middle English very difficult to pronounce and a c</w:t>
      </w:r>
      <w:r w:rsidR="003A4067">
        <w:rPr>
          <w:szCs w:val="24"/>
        </w:rPr>
        <w:t>onversation regarding a tool for electronic assistance began. Soon after, Project MELT was established under Dr. Swenson’s approval and guidance. The tool was established as a mechanical supplement to in-lecture teachings and the website would hold many informative pages on research and supplemental readings.</w:t>
      </w:r>
    </w:p>
    <w:p w14:paraId="78B84BE5" w14:textId="77777777" w:rsidR="003A4067" w:rsidRDefault="003A4067" w:rsidP="003A4067">
      <w:pPr>
        <w:pStyle w:val="Heading2"/>
      </w:pPr>
      <w:r>
        <w:t>Requirements</w:t>
      </w:r>
      <w:r w:rsidR="00A84812">
        <w:t xml:space="preserve"> | </w:t>
      </w:r>
      <w:r>
        <w:t>Application Usage</w:t>
      </w:r>
    </w:p>
    <w:p w14:paraId="51447AE3" w14:textId="77777777" w:rsidR="003A4067" w:rsidRDefault="003A4067" w:rsidP="003A4067">
      <w:r>
        <w:tab/>
        <w:t>The application was outlined with the following requirements:</w:t>
      </w:r>
    </w:p>
    <w:p w14:paraId="4B2B497B" w14:textId="77777777" w:rsidR="003A4067" w:rsidRDefault="003A4067" w:rsidP="003A4067">
      <w:pPr>
        <w:pStyle w:val="ListParagraph"/>
        <w:numPr>
          <w:ilvl w:val="0"/>
          <w:numId w:val="35"/>
        </w:numPr>
      </w:pPr>
      <w:r>
        <w:t>Publically hosted online for use from any location.</w:t>
      </w:r>
    </w:p>
    <w:p w14:paraId="56AEC68E" w14:textId="77777777" w:rsidR="003A4067" w:rsidRDefault="003A4067" w:rsidP="003A4067">
      <w:pPr>
        <w:pStyle w:val="ListParagraph"/>
        <w:numPr>
          <w:ilvl w:val="0"/>
          <w:numId w:val="35"/>
        </w:numPr>
      </w:pPr>
      <w:r>
        <w:t>Compatible with all operating systems, browsers, and devices.</w:t>
      </w:r>
    </w:p>
    <w:p w14:paraId="0A040B62" w14:textId="77777777" w:rsidR="003A4067" w:rsidRDefault="00EB5E2F" w:rsidP="003A4067">
      <w:pPr>
        <w:pStyle w:val="ListParagraph"/>
        <w:numPr>
          <w:ilvl w:val="0"/>
          <w:numId w:val="35"/>
        </w:numPr>
      </w:pPr>
      <w:r>
        <w:t>Provide an input section for any amount of Middle English text.</w:t>
      </w:r>
    </w:p>
    <w:p w14:paraId="58356140" w14:textId="77777777" w:rsidR="00EB5E2F" w:rsidRDefault="00EB5E2F" w:rsidP="003A4067">
      <w:pPr>
        <w:pStyle w:val="ListParagraph"/>
        <w:numPr>
          <w:ilvl w:val="0"/>
          <w:numId w:val="35"/>
        </w:numPr>
      </w:pPr>
      <w:r>
        <w:t>Automatically translate any archaic English characters.</w:t>
      </w:r>
    </w:p>
    <w:p w14:paraId="12E0CC5D" w14:textId="77777777" w:rsidR="00EB5E2F" w:rsidRDefault="00EB5E2F" w:rsidP="003A4067">
      <w:pPr>
        <w:pStyle w:val="ListParagraph"/>
        <w:numPr>
          <w:ilvl w:val="0"/>
          <w:numId w:val="35"/>
        </w:numPr>
      </w:pPr>
      <w:r>
        <w:t>Provide a word-for-word text translation into Modern English.</w:t>
      </w:r>
    </w:p>
    <w:p w14:paraId="550CC5C7" w14:textId="77777777" w:rsidR="00EB5E2F" w:rsidRDefault="00EB5E2F" w:rsidP="003A4067">
      <w:pPr>
        <w:pStyle w:val="ListParagraph"/>
        <w:numPr>
          <w:ilvl w:val="0"/>
          <w:numId w:val="35"/>
        </w:numPr>
      </w:pPr>
      <w:r>
        <w:t>Provide a downloadable audio file of the pronunciation.</w:t>
      </w:r>
    </w:p>
    <w:p w14:paraId="660C53C2" w14:textId="77777777" w:rsidR="00EB5E2F" w:rsidRPr="003A4067" w:rsidRDefault="00EB5E2F" w:rsidP="00387BD2">
      <w:pPr>
        <w:ind w:firstLine="720"/>
      </w:pPr>
      <w:r>
        <w:t>It was understood early that a word-for-word text translation i</w:t>
      </w:r>
      <w:r w:rsidR="00620CBD">
        <w:t>nto Modern English was the lowest</w:t>
      </w:r>
      <w:r>
        <w:t xml:space="preserve"> priority and that the focus should be on audio pronunciation. The team met with Dr. Swenson often to confirm correct pronunciation and to build the ruleset that would later pronounce any Middle English word, phrase, or sentence. The next page displays a concept map of the application and its function</w:t>
      </w:r>
      <w:r w:rsidR="00AB198E">
        <w:t>s</w:t>
      </w:r>
      <w:r>
        <w:t>.</w:t>
      </w:r>
    </w:p>
    <w:p w14:paraId="01F62BF9" w14:textId="77777777" w:rsidR="003A4067" w:rsidRDefault="003A4067" w:rsidP="00CB194B">
      <w:pPr>
        <w:pStyle w:val="Title"/>
      </w:pPr>
    </w:p>
    <w:p w14:paraId="5C01918C" w14:textId="77777777" w:rsidR="00CB194B" w:rsidRPr="003072DC" w:rsidRDefault="00620CBD" w:rsidP="00CB194B">
      <w:pPr>
        <w:pStyle w:val="Title"/>
      </w:pPr>
      <w:sdt>
        <w:sdtPr>
          <w:alias w:val="Title"/>
          <w:id w:val="1893467274"/>
          <w:placeholder>
            <w:docPart w:val="51A29C2820C049CBAFA55C2DCF41F60A"/>
          </w:placeholder>
          <w:dataBinding w:prefixMappings="xmlns:ns0='http://schemas.openxmlformats.org/package/2006/metadata/core-properties' xmlns:ns1='http://purl.org/dc/elements/1.1/'" w:xpath="/ns0:coreProperties[1]/ns1:title[1]" w:storeItemID="{6C3C8BC8-F283-45AE-878A-BAB7291924A1}"/>
          <w:text/>
        </w:sdtPr>
        <w:sdtContent>
          <w:r w:rsidR="00690219">
            <w:t>Project MELT</w:t>
          </w:r>
        </w:sdtContent>
      </w:sdt>
    </w:p>
    <w:sdt>
      <w:sdtPr>
        <w:rPr>
          <w:szCs w:val="24"/>
        </w:rPr>
        <w:id w:val="1960293316"/>
        <w:placeholder>
          <w:docPart w:val="E2772FFBD063401CA74F896F0D3EB8BC"/>
        </w:placeholder>
        <w:dataBinding w:prefixMappings="xmlns:ns0='http://schemas.openxmlformats.org/package/2006/metadata/core-properties' xmlns:ns1='http://purl.org/dc/elements/1.1/'" w:xpath="/ns0:coreProperties[1]/ns1:subject[1]" w:storeItemID="{6C3C8BC8-F283-45AE-878A-BAB7291924A1}"/>
        <w:text/>
      </w:sdtPr>
      <w:sdtContent>
        <w:p w14:paraId="43399A81" w14:textId="77777777" w:rsidR="00CB194B" w:rsidRPr="00CB194B" w:rsidRDefault="00ED5EDB" w:rsidP="00CB194B">
          <w:pPr>
            <w:pStyle w:val="Subtitle"/>
            <w:rPr>
              <w:szCs w:val="24"/>
            </w:rPr>
          </w:pPr>
          <w:r>
            <w:rPr>
              <w:szCs w:val="24"/>
            </w:rPr>
            <w:t>The Middle English Language Translator</w:t>
          </w:r>
        </w:p>
      </w:sdtContent>
    </w:sdt>
    <w:p w14:paraId="13E90DE6" w14:textId="77777777" w:rsidR="00704195" w:rsidRDefault="00EB5E2F" w:rsidP="00704195">
      <w:pPr>
        <w:pStyle w:val="Heading2"/>
      </w:pPr>
      <w:r>
        <w:t>Requirements</w:t>
      </w:r>
      <w:r w:rsidR="00987501">
        <w:t xml:space="preserve"> | </w:t>
      </w:r>
      <w:r>
        <w:t>Concept Map</w:t>
      </w:r>
    </w:p>
    <w:p w14:paraId="6EC6EB85" w14:textId="77777777" w:rsidR="00EB5E2F" w:rsidRDefault="00EB5E2F" w:rsidP="00F3645B">
      <w:pPr>
        <w:spacing w:line="360" w:lineRule="auto"/>
        <w:jc w:val="center"/>
      </w:pPr>
    </w:p>
    <w:p w14:paraId="60464BA5" w14:textId="77777777" w:rsidR="00EB5E2F" w:rsidRDefault="003850B3" w:rsidP="00C20F42">
      <w:pPr>
        <w:spacing w:line="360" w:lineRule="auto"/>
        <w:ind w:right="-1080" w:hanging="1080"/>
        <w:jc w:val="center"/>
      </w:pPr>
      <w:r>
        <w:rPr>
          <w:noProof/>
          <w:lang w:eastAsia="en-US"/>
        </w:rPr>
        <w:drawing>
          <wp:inline distT="0" distB="0" distL="0" distR="0" wp14:anchorId="09158479" wp14:editId="1987CBAF">
            <wp:extent cx="7723137" cy="2886075"/>
            <wp:effectExtent l="0" t="0" r="0" b="0"/>
            <wp:docPr id="4" name="Picture 4" descr="C:\Dropbox\Zack-Tam\CS 4624 - Multimedia\cmapme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ropbox\Zack-Tam\CS 4624 - Multimedia\cmapmelt.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733655" cy="2890006"/>
                    </a:xfrm>
                    <a:prstGeom prst="rect">
                      <a:avLst/>
                    </a:prstGeom>
                    <a:noFill/>
                    <a:ln>
                      <a:noFill/>
                    </a:ln>
                  </pic:spPr>
                </pic:pic>
              </a:graphicData>
            </a:graphic>
          </wp:inline>
        </w:drawing>
      </w:r>
    </w:p>
    <w:p w14:paraId="03D0DC60" w14:textId="77777777" w:rsidR="00EB5E2F" w:rsidRDefault="00EB5E2F" w:rsidP="00F3645B">
      <w:pPr>
        <w:spacing w:line="360" w:lineRule="auto"/>
        <w:jc w:val="center"/>
      </w:pPr>
    </w:p>
    <w:p w14:paraId="7EA303C5" w14:textId="77777777" w:rsidR="00EB5E2F" w:rsidRDefault="00EB5E2F" w:rsidP="00F3645B">
      <w:pPr>
        <w:spacing w:line="360" w:lineRule="auto"/>
        <w:jc w:val="center"/>
      </w:pPr>
    </w:p>
    <w:p w14:paraId="4ED4A5E9" w14:textId="77777777" w:rsidR="00EB5E2F" w:rsidRDefault="00EB5E2F" w:rsidP="00F3645B">
      <w:pPr>
        <w:spacing w:line="360" w:lineRule="auto"/>
        <w:jc w:val="center"/>
      </w:pPr>
    </w:p>
    <w:p w14:paraId="4EEDB389" w14:textId="77777777" w:rsidR="00EB5E2F" w:rsidRDefault="00EB5E2F" w:rsidP="00F3645B">
      <w:pPr>
        <w:spacing w:line="360" w:lineRule="auto"/>
        <w:jc w:val="center"/>
      </w:pPr>
    </w:p>
    <w:p w14:paraId="100D6B16" w14:textId="77777777" w:rsidR="00EB5E2F" w:rsidRDefault="00EB5E2F" w:rsidP="00F3645B">
      <w:pPr>
        <w:spacing w:line="360" w:lineRule="auto"/>
        <w:jc w:val="center"/>
      </w:pPr>
    </w:p>
    <w:p w14:paraId="6DD1D613" w14:textId="77777777" w:rsidR="00EB5E2F" w:rsidRDefault="00EB5E2F" w:rsidP="00F3645B">
      <w:pPr>
        <w:spacing w:line="360" w:lineRule="auto"/>
        <w:jc w:val="center"/>
      </w:pPr>
    </w:p>
    <w:p w14:paraId="260E81C1" w14:textId="77777777" w:rsidR="00EB5E2F" w:rsidRDefault="00EB5E2F" w:rsidP="00F3645B">
      <w:pPr>
        <w:spacing w:line="360" w:lineRule="auto"/>
        <w:jc w:val="center"/>
      </w:pPr>
    </w:p>
    <w:p w14:paraId="15947D7E" w14:textId="77777777" w:rsidR="00EB5E2F" w:rsidRDefault="00EB5E2F" w:rsidP="00F3645B">
      <w:pPr>
        <w:spacing w:line="360" w:lineRule="auto"/>
        <w:jc w:val="center"/>
      </w:pPr>
    </w:p>
    <w:p w14:paraId="7C9EFCF9" w14:textId="77777777" w:rsidR="00EB5E2F" w:rsidRDefault="00EB5E2F" w:rsidP="00F3645B">
      <w:pPr>
        <w:spacing w:line="360" w:lineRule="auto"/>
        <w:jc w:val="center"/>
      </w:pPr>
    </w:p>
    <w:p w14:paraId="7A5BD11E" w14:textId="77777777" w:rsidR="00EB5E2F" w:rsidRDefault="00EB5E2F" w:rsidP="00F3645B">
      <w:pPr>
        <w:spacing w:line="360" w:lineRule="auto"/>
        <w:jc w:val="center"/>
      </w:pPr>
    </w:p>
    <w:p w14:paraId="2F72650F" w14:textId="77777777" w:rsidR="00EB5E2F" w:rsidRDefault="00EB5E2F" w:rsidP="00F3645B">
      <w:pPr>
        <w:spacing w:line="360" w:lineRule="auto"/>
        <w:jc w:val="center"/>
      </w:pPr>
    </w:p>
    <w:p w14:paraId="529BBF59" w14:textId="77777777" w:rsidR="00F74E2E" w:rsidRDefault="00F74E2E" w:rsidP="00F3645B">
      <w:pPr>
        <w:spacing w:line="360" w:lineRule="auto"/>
        <w:jc w:val="center"/>
      </w:pPr>
    </w:p>
    <w:p w14:paraId="3C089D70" w14:textId="77777777" w:rsidR="00F3645B" w:rsidRDefault="00F3645B" w:rsidP="00F3645B">
      <w:pPr>
        <w:spacing w:line="360" w:lineRule="auto"/>
        <w:jc w:val="center"/>
        <w:rPr>
          <w:noProof/>
          <w:lang w:eastAsia="en-US"/>
        </w:rPr>
      </w:pPr>
    </w:p>
    <w:p w14:paraId="318C9EF1" w14:textId="77777777" w:rsidR="00EB5E2F" w:rsidRDefault="00EB5E2F" w:rsidP="00F3645B">
      <w:pPr>
        <w:spacing w:line="360" w:lineRule="auto"/>
        <w:jc w:val="center"/>
        <w:rPr>
          <w:noProof/>
          <w:lang w:eastAsia="en-US"/>
        </w:rPr>
      </w:pPr>
    </w:p>
    <w:p w14:paraId="7ABA4170" w14:textId="77777777" w:rsidR="00EB5E2F" w:rsidRDefault="00EB5E2F" w:rsidP="00F3645B">
      <w:pPr>
        <w:spacing w:line="360" w:lineRule="auto"/>
        <w:jc w:val="center"/>
        <w:rPr>
          <w:noProof/>
          <w:lang w:eastAsia="en-US"/>
        </w:rPr>
      </w:pPr>
    </w:p>
    <w:p w14:paraId="566D673D" w14:textId="77777777" w:rsidR="00EB5E2F" w:rsidRDefault="00EB5E2F" w:rsidP="00F3645B">
      <w:pPr>
        <w:spacing w:line="360" w:lineRule="auto"/>
        <w:jc w:val="center"/>
      </w:pPr>
    </w:p>
    <w:p w14:paraId="3E1E6B3F" w14:textId="77777777" w:rsidR="00CB194B" w:rsidRPr="003072DC" w:rsidRDefault="00620CBD" w:rsidP="00CB194B">
      <w:pPr>
        <w:pStyle w:val="Title"/>
      </w:pPr>
      <w:sdt>
        <w:sdtPr>
          <w:alias w:val="Title"/>
          <w:id w:val="748925578"/>
          <w:placeholder>
            <w:docPart w:val="903E2B93FE08489ABD44EDF9340DFC04"/>
          </w:placeholder>
          <w:dataBinding w:prefixMappings="xmlns:ns0='http://schemas.openxmlformats.org/package/2006/metadata/core-properties' xmlns:ns1='http://purl.org/dc/elements/1.1/'" w:xpath="/ns0:coreProperties[1]/ns1:title[1]" w:storeItemID="{6C3C8BC8-F283-45AE-878A-BAB7291924A1}"/>
          <w:text/>
        </w:sdtPr>
        <w:sdtContent>
          <w:r w:rsidR="00690219">
            <w:t>Project MELT</w:t>
          </w:r>
        </w:sdtContent>
      </w:sdt>
    </w:p>
    <w:sdt>
      <w:sdtPr>
        <w:rPr>
          <w:szCs w:val="24"/>
        </w:rPr>
        <w:id w:val="-1371226171"/>
        <w:placeholder>
          <w:docPart w:val="70248E508DE5484A9A108AC389D4A9AA"/>
        </w:placeholder>
        <w:dataBinding w:prefixMappings="xmlns:ns0='http://schemas.openxmlformats.org/package/2006/metadata/core-properties' xmlns:ns1='http://purl.org/dc/elements/1.1/'" w:xpath="/ns0:coreProperties[1]/ns1:subject[1]" w:storeItemID="{6C3C8BC8-F283-45AE-878A-BAB7291924A1}"/>
        <w:text/>
      </w:sdtPr>
      <w:sdtContent>
        <w:p w14:paraId="300532CB" w14:textId="77777777" w:rsidR="00CB194B" w:rsidRDefault="00ED5EDB" w:rsidP="00CB194B">
          <w:pPr>
            <w:pStyle w:val="Subtitle"/>
            <w:rPr>
              <w:szCs w:val="24"/>
            </w:rPr>
          </w:pPr>
          <w:r>
            <w:rPr>
              <w:szCs w:val="24"/>
            </w:rPr>
            <w:t>The Middle English Language Translator</w:t>
          </w:r>
        </w:p>
      </w:sdtContent>
    </w:sdt>
    <w:p w14:paraId="527A6698" w14:textId="77777777" w:rsidR="00D8543C" w:rsidRDefault="00D8543C" w:rsidP="00D8543C">
      <w:pPr>
        <w:pStyle w:val="Heading2"/>
      </w:pPr>
      <w:r>
        <w:t>TTS</w:t>
      </w:r>
      <w:r w:rsidR="00CB194B">
        <w:t xml:space="preserve"> | </w:t>
      </w:r>
      <w:r>
        <w:t>Current Technology</w:t>
      </w:r>
    </w:p>
    <w:p w14:paraId="3CBEAEAF" w14:textId="77777777" w:rsidR="00D8543C" w:rsidRDefault="00D8543C" w:rsidP="00D8543C">
      <w:pPr>
        <w:spacing w:line="360" w:lineRule="auto"/>
        <w:ind w:firstLine="720"/>
      </w:pPr>
      <w:r>
        <w:t>Speech synthesis is the artificial production of human speech. A computer system used for this purpose is called a speech synthesizer, and can be implemented in software or hardware products. A text-to-speech (TTS) system converts normal language text into speech; other systems render symbolic linguistic representations like phonetic transcriptions into speech.</w:t>
      </w:r>
    </w:p>
    <w:p w14:paraId="7A4044C4" w14:textId="77777777" w:rsidR="00D8543C" w:rsidRDefault="00D8543C" w:rsidP="00D8543C">
      <w:pPr>
        <w:spacing w:line="360" w:lineRule="auto"/>
        <w:ind w:firstLine="720"/>
      </w:pPr>
      <w:r>
        <w:t>Synthesized speech can be created by concatenating pieces of recorded speech that are stored in a database. Systems differ in the size of the stored speech units; a system that stores phones or diphones provides the largest output range, but may lack clarity. For specific usage domains, the storage of entire words or sentences allows for high-quality output. Alternatively, a synthesizer can incorporate a model of the vocal tract and other human voice characteristics to create a completely "synthetic" voice output.</w:t>
      </w:r>
    </w:p>
    <w:p w14:paraId="0E9B0134" w14:textId="77777777" w:rsidR="00D8543C" w:rsidRDefault="00D8543C" w:rsidP="00D8543C">
      <w:pPr>
        <w:pStyle w:val="Heading2"/>
      </w:pPr>
      <w:r>
        <w:t>TTS | Open-Source</w:t>
      </w:r>
    </w:p>
    <w:p w14:paraId="6B89CDE0" w14:textId="77777777" w:rsidR="00D8543C" w:rsidRDefault="00D8543C" w:rsidP="00D8543C">
      <w:pPr>
        <w:spacing w:line="360" w:lineRule="auto"/>
      </w:pPr>
      <w:r>
        <w:tab/>
        <w:t>Project MELT is modelled after the open-source eSpeak program found in most open-source operating systems today. The software uses a "formant synthesis" method. This allows many languages to be provided in a small size. The speech is clear, and can be used at high speeds, but is not as natural or smooth as larger synthesizers which are based on human speech recordings.</w:t>
      </w:r>
    </w:p>
    <w:p w14:paraId="20AC0E1A" w14:textId="77777777" w:rsidR="00D8543C" w:rsidRDefault="00D8543C" w:rsidP="00D8543C">
      <w:pPr>
        <w:spacing w:line="360" w:lineRule="auto"/>
      </w:pPr>
      <w:r>
        <w:lastRenderedPageBreak/>
        <w:t>eSpeak is available as:</w:t>
      </w:r>
    </w:p>
    <w:p w14:paraId="03A5BB83" w14:textId="77777777" w:rsidR="00D8543C" w:rsidRDefault="00D8543C" w:rsidP="00D8543C">
      <w:pPr>
        <w:pStyle w:val="ListParagraph"/>
        <w:numPr>
          <w:ilvl w:val="0"/>
          <w:numId w:val="36"/>
        </w:numPr>
        <w:spacing w:line="360" w:lineRule="auto"/>
      </w:pPr>
      <w:r>
        <w:t>A command line program (Linux and Windows) to speak text from a file or from stdin.</w:t>
      </w:r>
    </w:p>
    <w:p w14:paraId="08174FAF" w14:textId="77777777" w:rsidR="00D8543C" w:rsidRDefault="00D8543C" w:rsidP="00D8543C">
      <w:pPr>
        <w:pStyle w:val="ListParagraph"/>
        <w:numPr>
          <w:ilvl w:val="0"/>
          <w:numId w:val="36"/>
        </w:numPr>
        <w:spacing w:line="360" w:lineRule="auto"/>
      </w:pPr>
      <w:r>
        <w:t>A shared library version for use by other programs. (On Windows this is a DLL).</w:t>
      </w:r>
    </w:p>
    <w:p w14:paraId="01589DCE" w14:textId="77777777" w:rsidR="00D8543C" w:rsidRDefault="00D8543C" w:rsidP="00D8543C">
      <w:pPr>
        <w:pStyle w:val="ListParagraph"/>
        <w:numPr>
          <w:ilvl w:val="0"/>
          <w:numId w:val="36"/>
        </w:numPr>
        <w:spacing w:line="360" w:lineRule="auto"/>
      </w:pPr>
      <w:r>
        <w:t>A SAPI5 version for Windows, so it can be used with screen-readers and other programs that support the Windows SAPI5 interface.</w:t>
      </w:r>
    </w:p>
    <w:p w14:paraId="3FAAA846" w14:textId="77777777" w:rsidR="00D8543C" w:rsidRDefault="00D8543C" w:rsidP="00D8543C">
      <w:pPr>
        <w:pStyle w:val="ListParagraph"/>
        <w:numPr>
          <w:ilvl w:val="0"/>
          <w:numId w:val="36"/>
        </w:numPr>
        <w:spacing w:line="360" w:lineRule="auto"/>
      </w:pPr>
      <w:r>
        <w:t>eSpeak has been ported to other platforms, including Android, Mac OSX and Solaris.</w:t>
      </w:r>
    </w:p>
    <w:p w14:paraId="1106675E" w14:textId="77777777" w:rsidR="00D8543C" w:rsidRPr="00D8543C" w:rsidRDefault="00620CBD" w:rsidP="00387BD2">
      <w:pPr>
        <w:spacing w:line="360" w:lineRule="auto"/>
        <w:ind w:firstLine="720"/>
      </w:pPr>
      <w:r>
        <w:t>Though</w:t>
      </w:r>
      <w:r w:rsidR="00D8543C">
        <w:t xml:space="preserve"> eSpeak speech synthesizer was not used, the MELT team chose to model their markup language based on that written by the eSpeak developers. This text to phoneme translation is more robust than SSML (Speech Synthesis Markup Language) and allows for altering syllables through the ruleset.</w:t>
      </w:r>
    </w:p>
    <w:p w14:paraId="3DB8293C" w14:textId="77777777" w:rsidR="00CB194B" w:rsidRPr="003072DC" w:rsidRDefault="00620CBD" w:rsidP="00CB194B">
      <w:pPr>
        <w:pStyle w:val="Title"/>
      </w:pPr>
      <w:sdt>
        <w:sdtPr>
          <w:alias w:val="Title"/>
          <w:id w:val="-621769731"/>
          <w:placeholder>
            <w:docPart w:val="F23214EEEBBC415E8A74AD1ECAB305E8"/>
          </w:placeholder>
          <w:dataBinding w:prefixMappings="xmlns:ns0='http://schemas.openxmlformats.org/package/2006/metadata/core-properties' xmlns:ns1='http://purl.org/dc/elements/1.1/'" w:xpath="/ns0:coreProperties[1]/ns1:title[1]" w:storeItemID="{6C3C8BC8-F283-45AE-878A-BAB7291924A1}"/>
          <w:text/>
        </w:sdtPr>
        <w:sdtContent>
          <w:r w:rsidR="00690219">
            <w:t>Project MELT</w:t>
          </w:r>
        </w:sdtContent>
      </w:sdt>
    </w:p>
    <w:sdt>
      <w:sdtPr>
        <w:rPr>
          <w:szCs w:val="24"/>
        </w:rPr>
        <w:id w:val="-674495472"/>
        <w:placeholder>
          <w:docPart w:val="4AC9BE9E2AEE4BC68EBD36D7D0C8C8C0"/>
        </w:placeholder>
        <w:dataBinding w:prefixMappings="xmlns:ns0='http://schemas.openxmlformats.org/package/2006/metadata/core-properties' xmlns:ns1='http://purl.org/dc/elements/1.1/'" w:xpath="/ns0:coreProperties[1]/ns1:subject[1]" w:storeItemID="{6C3C8BC8-F283-45AE-878A-BAB7291924A1}"/>
        <w:text/>
      </w:sdtPr>
      <w:sdtContent>
        <w:p w14:paraId="5D12C374" w14:textId="77777777" w:rsidR="00CB194B" w:rsidRDefault="00ED5EDB" w:rsidP="00CB194B">
          <w:pPr>
            <w:pStyle w:val="Subtitle"/>
            <w:rPr>
              <w:szCs w:val="24"/>
            </w:rPr>
          </w:pPr>
          <w:r>
            <w:rPr>
              <w:szCs w:val="24"/>
            </w:rPr>
            <w:t>The Middle English Language Translator</w:t>
          </w:r>
        </w:p>
      </w:sdtContent>
    </w:sdt>
    <w:p w14:paraId="33E11F1E" w14:textId="77777777" w:rsidR="00CB194B" w:rsidRDefault="00F74E2E" w:rsidP="00CB194B">
      <w:pPr>
        <w:pStyle w:val="Heading2"/>
      </w:pPr>
      <w:r>
        <w:t>TTS</w:t>
      </w:r>
      <w:r w:rsidR="00CB194B">
        <w:t xml:space="preserve"> | </w:t>
      </w:r>
      <w:r>
        <w:t>Text Breakdown</w:t>
      </w:r>
    </w:p>
    <w:p w14:paraId="5E73A3E7" w14:textId="77777777" w:rsidR="00CB194B" w:rsidRDefault="00F74E2E" w:rsidP="00F74E2E">
      <w:pPr>
        <w:spacing w:line="360" w:lineRule="auto"/>
        <w:ind w:firstLine="720"/>
      </w:pPr>
      <w:r w:rsidRPr="00F74E2E">
        <w:t>A text-to-speech system (or "engine") is comp</w:t>
      </w:r>
      <w:r>
        <w:t>osed of two parts:</w:t>
      </w:r>
      <w:r w:rsidRPr="00F74E2E">
        <w:t xml:space="preserve"> a front-end and a back-end. The front-end has two major tasks. First, it converts raw text containing symbols like numbers and abbreviations into the equivalent of written-out words. This process is often called text normalization, pre-processing, or tokenization. The front-end then assigns phonetic transcriptions to each word, and divides and marks the text into prosodic units, like phrases, clauses, and sentences. The process of assigning phonetic transcriptions to words is called text-to-phoneme or grapheme-to-phoneme conversion. Phonetic transcriptions and prosody information together make up the symbolic linguistic representation that is output by the front-end. The back-end—often referred to as the synthesizer—then converts the symbolic linguistic representation into sound. In certain systems, this part includes the computation of the target prosody (pitch</w:t>
      </w:r>
      <w:r>
        <w:t xml:space="preserve"> contour, phoneme durations),</w:t>
      </w:r>
      <w:r w:rsidRPr="00F74E2E">
        <w:t xml:space="preserve"> which is then imposed on the output speech.</w:t>
      </w:r>
    </w:p>
    <w:p w14:paraId="1563C53D" w14:textId="77777777" w:rsidR="00F74E2E" w:rsidRDefault="00F74E2E" w:rsidP="00F74E2E">
      <w:pPr>
        <w:pStyle w:val="Heading2"/>
      </w:pPr>
      <w:r>
        <w:t>TTS | Synthesizer Methods</w:t>
      </w:r>
    </w:p>
    <w:p w14:paraId="2F92735A" w14:textId="77777777" w:rsidR="00F74E2E" w:rsidRDefault="00F74E2E" w:rsidP="00F74E2E">
      <w:pPr>
        <w:spacing w:line="360" w:lineRule="auto"/>
        <w:ind w:firstLine="720"/>
      </w:pPr>
      <w:r>
        <w:t>The most important qualities of a speech synthesis system are naturalness and intelligibility. Naturalness describes how closely the output sounds like human speech, while intelligibility is the ease with which the output is understood. The ideal speech synthesizer is both natural and intelligible. Speech synthesis systems usually try to maximize both characteristics.</w:t>
      </w:r>
    </w:p>
    <w:p w14:paraId="20601465" w14:textId="77777777" w:rsidR="00F74E2E" w:rsidRDefault="00F74E2E" w:rsidP="00F74E2E">
      <w:pPr>
        <w:spacing w:line="360" w:lineRule="auto"/>
        <w:ind w:firstLine="720"/>
      </w:pPr>
      <w:r>
        <w:lastRenderedPageBreak/>
        <w:t>The two primary technologies for generating synthetic speech waveforms are concatenative synthesis and formant synthesis. Each technology has strengths and weaknesses, and the intended uses of a synthesis system will typically determine which approach is used.</w:t>
      </w:r>
    </w:p>
    <w:p w14:paraId="20FB3239" w14:textId="77777777" w:rsidR="00F74E2E" w:rsidRDefault="00F74E2E" w:rsidP="00F74E2E">
      <w:pPr>
        <w:spacing w:line="360" w:lineRule="auto"/>
        <w:ind w:firstLine="720"/>
      </w:pPr>
      <w:r>
        <w:t xml:space="preserve">Formant synthesis does not use human speech samples at runtime. Instead, the synthesized speech output is created using additive synthesis and an acoustic model (physical modelling synthesis). Parameters such as fundamental frequency, voicing, and noise levels are varied over time to create a waveform of artificial speech. This method is sometimes called rules-based synthesis; however, many concatenative systems also have rules-based components. Many systems based on formant synthesis technology generate artificial, robotic-sounding speech that would never be mistaken for human speech. However, maximum naturalness is not always the goal of a speech synthesis system, and formant synthesis systems have advantages over concatenative systems. </w:t>
      </w:r>
    </w:p>
    <w:p w14:paraId="5FC26BC7" w14:textId="77777777" w:rsidR="00F74E2E" w:rsidRPr="003072DC" w:rsidRDefault="00620CBD" w:rsidP="00F74E2E">
      <w:pPr>
        <w:pStyle w:val="Title"/>
      </w:pPr>
      <w:sdt>
        <w:sdtPr>
          <w:alias w:val="Title"/>
          <w:id w:val="1254935129"/>
          <w:placeholder>
            <w:docPart w:val="E5F9BEE0EAE74624A28CF709CE2EA279"/>
          </w:placeholder>
          <w:dataBinding w:prefixMappings="xmlns:ns0='http://schemas.openxmlformats.org/package/2006/metadata/core-properties' xmlns:ns1='http://purl.org/dc/elements/1.1/'" w:xpath="/ns0:coreProperties[1]/ns1:title[1]" w:storeItemID="{6C3C8BC8-F283-45AE-878A-BAB7291924A1}"/>
          <w:text/>
        </w:sdtPr>
        <w:sdtContent>
          <w:r w:rsidR="00690219">
            <w:t>Project MELT</w:t>
          </w:r>
        </w:sdtContent>
      </w:sdt>
    </w:p>
    <w:sdt>
      <w:sdtPr>
        <w:rPr>
          <w:szCs w:val="24"/>
        </w:rPr>
        <w:id w:val="571477617"/>
        <w:placeholder>
          <w:docPart w:val="A658D89E8F74423CA80BF1DEF21664A3"/>
        </w:placeholder>
        <w:dataBinding w:prefixMappings="xmlns:ns0='http://schemas.openxmlformats.org/package/2006/metadata/core-properties' xmlns:ns1='http://purl.org/dc/elements/1.1/'" w:xpath="/ns0:coreProperties[1]/ns1:subject[1]" w:storeItemID="{6C3C8BC8-F283-45AE-878A-BAB7291924A1}"/>
        <w:text/>
      </w:sdtPr>
      <w:sdtContent>
        <w:p w14:paraId="40AD9E8A" w14:textId="77777777" w:rsidR="00F74E2E" w:rsidRDefault="00F74E2E" w:rsidP="00F74E2E">
          <w:pPr>
            <w:pStyle w:val="Subtitle"/>
            <w:rPr>
              <w:szCs w:val="24"/>
            </w:rPr>
          </w:pPr>
          <w:r>
            <w:rPr>
              <w:szCs w:val="24"/>
            </w:rPr>
            <w:t>The Middle English Language Translator</w:t>
          </w:r>
        </w:p>
      </w:sdtContent>
    </w:sdt>
    <w:p w14:paraId="5FA7E787" w14:textId="77777777" w:rsidR="00F74E2E" w:rsidRDefault="00F74E2E" w:rsidP="00F74E2E">
      <w:pPr>
        <w:pStyle w:val="Heading2"/>
      </w:pPr>
      <w:r>
        <w:t>TTS | Synthesizer Methods (cont’d)</w:t>
      </w:r>
    </w:p>
    <w:p w14:paraId="476A0640" w14:textId="77777777" w:rsidR="00F74E2E" w:rsidRDefault="00F74E2E" w:rsidP="00F74E2E">
      <w:pPr>
        <w:spacing w:line="360" w:lineRule="auto"/>
        <w:ind w:firstLine="720"/>
      </w:pPr>
      <w:r>
        <w:t>Formant-synthesized speech can be reliably intelligible, even at very high speeds, avoiding the acoustic glitches that commonly plague concatenative systems. High-speed synthesized speech is used by the visually impaired to quickly navigate computers using a screen reader. Formant synthesizers are usually smaller programs than concatenative systems because they do not have a database of speech samples. They can therefore be used in embedded systems, where memory and microprocessor power are especially limited. Because formant-based systems have complete control of all aspects of the output speech, a wide variety of prosodies and intonations can be output, conveying not just questions and statements, but a variety of emotions and tones of voice.</w:t>
      </w:r>
    </w:p>
    <w:p w14:paraId="497EA7C8" w14:textId="77777777" w:rsidR="00F74E2E" w:rsidRDefault="00F74E2E" w:rsidP="00F74E2E">
      <w:pPr>
        <w:spacing w:line="360" w:lineRule="auto"/>
        <w:ind w:firstLine="720"/>
      </w:pPr>
      <w:r>
        <w:t>Examples of non-real-time but highly accurate intonation control in formant synthesis include the work done in the late 1970s for the Texas Instruments toy Speak &amp; Spell, and in the early 1980s Sega arcade machines and in many Atari, Inc. arcade games using the TMS5220 LPC Chips. Creating proper intonation for these projects was painstaking, and the results have yet to be matched by real-time text-to-speech interfaces.</w:t>
      </w:r>
    </w:p>
    <w:p w14:paraId="1AF77807" w14:textId="77777777" w:rsidR="00F74E2E" w:rsidRDefault="00F74E2E" w:rsidP="00F74E2E">
      <w:pPr>
        <w:pStyle w:val="Heading2"/>
      </w:pPr>
      <w:r>
        <w:t xml:space="preserve">TTS | Diphone Concatenation </w:t>
      </w:r>
    </w:p>
    <w:p w14:paraId="22C46C40" w14:textId="77777777" w:rsidR="00F74E2E" w:rsidRDefault="00F74E2E" w:rsidP="00AF24E5">
      <w:pPr>
        <w:spacing w:line="360" w:lineRule="auto"/>
        <w:ind w:firstLine="720"/>
      </w:pPr>
      <w:r>
        <w:lastRenderedPageBreak/>
        <w:t>Concatenative synthesis is based on the concatenation (or stringing together) of segments of recorded speech. Generally, concatenative synthesis produces the most natural-sounding synthesized speech. However, differences between natural variations in speech and the nature of the automated techniques for segmenting the waveforms sometimes result in audible glitches in the output. There are three main sub-types of concatenative synthesis.</w:t>
      </w:r>
    </w:p>
    <w:p w14:paraId="6479A692" w14:textId="77777777" w:rsidR="00F74E2E" w:rsidRPr="00F74E2E" w:rsidRDefault="00F74E2E" w:rsidP="00AF24E5">
      <w:pPr>
        <w:spacing w:line="360" w:lineRule="auto"/>
        <w:ind w:firstLine="720"/>
      </w:pPr>
      <w:r>
        <w:t>Diphone synthesis uses a minimal speech database containing all the diphones (sound-to-sound transitions) occurring in a language. The number of diphones depends on the phonotactics of the language: for example, Spanish has about 800 diphones, and German about 2500. In diphone synthesis, only one example of each diphone is contained in the speech database. At runtime, the target prosody of a sentence is superimposed on these minimal units by means of digital signal processing techniques such as linear predictive c</w:t>
      </w:r>
      <w:r w:rsidR="00AF24E5">
        <w:t>oding, PSOLA or MBROLA.</w:t>
      </w:r>
    </w:p>
    <w:p w14:paraId="29F80848" w14:textId="77777777" w:rsidR="00CB194B" w:rsidRPr="003072DC" w:rsidRDefault="00620CBD" w:rsidP="00CB194B">
      <w:pPr>
        <w:pStyle w:val="Title"/>
      </w:pPr>
      <w:sdt>
        <w:sdtPr>
          <w:alias w:val="Title"/>
          <w:id w:val="1243376584"/>
          <w:placeholder>
            <w:docPart w:val="B2DA8B0C875B48C1BD2C5DDFB2A64151"/>
          </w:placeholder>
          <w:dataBinding w:prefixMappings="xmlns:ns0='http://schemas.openxmlformats.org/package/2006/metadata/core-properties' xmlns:ns1='http://purl.org/dc/elements/1.1/'" w:xpath="/ns0:coreProperties[1]/ns1:title[1]" w:storeItemID="{6C3C8BC8-F283-45AE-878A-BAB7291924A1}"/>
          <w:text/>
        </w:sdtPr>
        <w:sdtContent>
          <w:r w:rsidR="00690219">
            <w:t>Project MELT</w:t>
          </w:r>
        </w:sdtContent>
      </w:sdt>
    </w:p>
    <w:sdt>
      <w:sdtPr>
        <w:rPr>
          <w:szCs w:val="24"/>
        </w:rPr>
        <w:id w:val="599538659"/>
        <w:placeholder>
          <w:docPart w:val="2C99DF621AEC43C4AF0EEA94CB3B01AA"/>
        </w:placeholder>
        <w:dataBinding w:prefixMappings="xmlns:ns0='http://schemas.openxmlformats.org/package/2006/metadata/core-properties' xmlns:ns1='http://purl.org/dc/elements/1.1/'" w:xpath="/ns0:coreProperties[1]/ns1:subject[1]" w:storeItemID="{6C3C8BC8-F283-45AE-878A-BAB7291924A1}"/>
        <w:text/>
      </w:sdtPr>
      <w:sdtContent>
        <w:p w14:paraId="2B627272" w14:textId="77777777" w:rsidR="00CB194B" w:rsidRDefault="00ED5EDB" w:rsidP="00CB194B">
          <w:pPr>
            <w:pStyle w:val="Subtitle"/>
            <w:rPr>
              <w:szCs w:val="24"/>
            </w:rPr>
          </w:pPr>
          <w:r>
            <w:rPr>
              <w:szCs w:val="24"/>
            </w:rPr>
            <w:t>The Middle English Language Translator</w:t>
          </w:r>
        </w:p>
      </w:sdtContent>
    </w:sdt>
    <w:p w14:paraId="7ACD5368" w14:textId="77777777" w:rsidR="00CB194B" w:rsidRDefault="0035703C" w:rsidP="00CB194B">
      <w:pPr>
        <w:pStyle w:val="Heading2"/>
      </w:pPr>
      <w:r>
        <w:t>TTS</w:t>
      </w:r>
      <w:r w:rsidR="00CB194B">
        <w:t xml:space="preserve"> | </w:t>
      </w:r>
      <w:r>
        <w:t>Existing Challenges</w:t>
      </w:r>
    </w:p>
    <w:p w14:paraId="3205AE60" w14:textId="77777777" w:rsidR="0035703C" w:rsidRPr="0035703C" w:rsidRDefault="0035703C" w:rsidP="0035703C">
      <w:pPr>
        <w:pStyle w:val="Title"/>
        <w:spacing w:line="360" w:lineRule="auto"/>
        <w:ind w:firstLine="720"/>
        <w:rPr>
          <w:color w:val="auto"/>
          <w:sz w:val="24"/>
          <w:szCs w:val="20"/>
        </w:rPr>
      </w:pPr>
      <w:r w:rsidRPr="0035703C">
        <w:rPr>
          <w:color w:val="auto"/>
          <w:sz w:val="24"/>
          <w:szCs w:val="20"/>
        </w:rPr>
        <w:t>Speech synthesis systems use two basic approaches to determine the pronunciation of a word based on its spelling, a process which is often called text-to-phoneme or grapheme-to-phoneme conversion (phoneme is the term used by linguists to describe distinctive sounds in a language). The simplest approach to text-to-phoneme conversion is the dictionary-based approach, where a large dictionary containing all the words of a language and their correct pronunciations is stored by the program. Determining the correct pronunciation of each word is a matter of looking up each word in the dictionary and replacing the spelling with the pronunciation specified in the dictionary. The other approach is rule-based, in which pronunciation rules are applied to words to determine their pronunciations based on their spellings. This is similar to the "sounding out", or synthetic phonics, approach to learning reading.</w:t>
      </w:r>
    </w:p>
    <w:p w14:paraId="1EFF5A71" w14:textId="77777777" w:rsidR="0035703C" w:rsidRDefault="0035703C" w:rsidP="0035703C">
      <w:pPr>
        <w:pStyle w:val="Title"/>
        <w:spacing w:line="360" w:lineRule="auto"/>
        <w:rPr>
          <w:color w:val="auto"/>
          <w:sz w:val="24"/>
          <w:szCs w:val="20"/>
        </w:rPr>
      </w:pPr>
    </w:p>
    <w:p w14:paraId="453D520E" w14:textId="77777777" w:rsidR="0035703C" w:rsidRPr="0035703C" w:rsidRDefault="0035703C" w:rsidP="0035703C">
      <w:pPr>
        <w:pStyle w:val="Title"/>
        <w:spacing w:line="360" w:lineRule="auto"/>
        <w:ind w:firstLine="720"/>
        <w:rPr>
          <w:color w:val="auto"/>
          <w:sz w:val="24"/>
          <w:szCs w:val="20"/>
        </w:rPr>
      </w:pPr>
      <w:r w:rsidRPr="0035703C">
        <w:rPr>
          <w:color w:val="auto"/>
          <w:sz w:val="24"/>
          <w:szCs w:val="20"/>
        </w:rPr>
        <w:t>Each approach has advantages and drawbacks. The dictionary-based approach is quick and accurate, but completely fails if it is given a word which is not in its dictionary.[</w:t>
      </w:r>
      <w:r w:rsidR="00620CBD" w:rsidRPr="00620CBD">
        <w:rPr>
          <w:color w:val="auto"/>
          <w:sz w:val="24"/>
          <w:szCs w:val="20"/>
        </w:rPr>
        <w:t>Helsinki</w:t>
      </w:r>
      <w:r w:rsidRPr="0035703C">
        <w:rPr>
          <w:color w:val="auto"/>
          <w:sz w:val="24"/>
          <w:szCs w:val="20"/>
        </w:rPr>
        <w:t xml:space="preserve">] As dictionary size grows, so too does the memory space requirements of the synthesis system. On the other hand, the rule-based approach works on any input, but the complexity of the rules grows substantially as the system takes into account irregular spellings or pronunciations. (Consider that the word "of" is very common in </w:t>
      </w:r>
      <w:r w:rsidRPr="0035703C">
        <w:rPr>
          <w:color w:val="auto"/>
          <w:sz w:val="24"/>
          <w:szCs w:val="20"/>
        </w:rPr>
        <w:lastRenderedPageBreak/>
        <w:t>English, yet is the only word in which the letter "f" is pronounced [v].) As a result, nearly all speech synthesis systems use a combination of these approaches.</w:t>
      </w:r>
    </w:p>
    <w:p w14:paraId="5C81B4FB" w14:textId="77777777" w:rsidR="0035703C" w:rsidRDefault="0035703C" w:rsidP="0035703C">
      <w:pPr>
        <w:pStyle w:val="Title"/>
        <w:spacing w:line="360" w:lineRule="auto"/>
        <w:rPr>
          <w:color w:val="auto"/>
          <w:sz w:val="24"/>
          <w:szCs w:val="20"/>
        </w:rPr>
      </w:pPr>
    </w:p>
    <w:p w14:paraId="7708EF7A" w14:textId="77777777" w:rsidR="00AE1181" w:rsidRDefault="0035703C" w:rsidP="0035703C">
      <w:pPr>
        <w:pStyle w:val="Title"/>
        <w:spacing w:line="360" w:lineRule="auto"/>
        <w:ind w:firstLine="720"/>
      </w:pPr>
      <w:r w:rsidRPr="0035703C">
        <w:rPr>
          <w:color w:val="auto"/>
          <w:sz w:val="24"/>
          <w:szCs w:val="20"/>
        </w:rPr>
        <w:t>Languages with a phonemic orthography have a very regular writing system, and the prediction of the pronunciation of words based on their spellings is quite successful. Speech synthesis systems for such languages often use the rule-based method extensively, resorting to dictionaries only for those few words, like foreign names and borrowings, whose pronunciations are not obvious from their spellings. On the other hand, speech synthesis systems for languages like English, which have extremely irregular spelling systems, are more likely to rely on dictionaries, and to use rule-based methods only for unusual words, or words that aren't in their dictionaries.</w:t>
      </w:r>
    </w:p>
    <w:p w14:paraId="2CD8038C" w14:textId="77777777" w:rsidR="003072DC" w:rsidRPr="003072DC" w:rsidRDefault="00620CBD" w:rsidP="003072DC">
      <w:pPr>
        <w:pStyle w:val="Title"/>
      </w:pPr>
      <w:sdt>
        <w:sdtPr>
          <w:alias w:val="Title"/>
          <w:id w:val="-1466882974"/>
          <w:placeholder>
            <w:docPart w:val="BE91987F1B6A4ECD91263D8EBAA7CD0E"/>
          </w:placeholder>
          <w:dataBinding w:prefixMappings="xmlns:ns0='http://schemas.openxmlformats.org/package/2006/metadata/core-properties' xmlns:ns1='http://purl.org/dc/elements/1.1/'" w:xpath="/ns0:coreProperties[1]/ns1:title[1]" w:storeItemID="{6C3C8BC8-F283-45AE-878A-BAB7291924A1}"/>
          <w:text/>
        </w:sdtPr>
        <w:sdtContent>
          <w:r w:rsidR="00690219">
            <w:t>Project MELT</w:t>
          </w:r>
        </w:sdtContent>
      </w:sdt>
    </w:p>
    <w:sdt>
      <w:sdtPr>
        <w:rPr>
          <w:szCs w:val="24"/>
        </w:rPr>
        <w:id w:val="233364205"/>
        <w:placeholder>
          <w:docPart w:val="B3583677369F4D38BF5D0DF98F11C550"/>
        </w:placeholder>
        <w:dataBinding w:prefixMappings="xmlns:ns0='http://schemas.openxmlformats.org/package/2006/metadata/core-properties' xmlns:ns1='http://purl.org/dc/elements/1.1/'" w:xpath="/ns0:coreProperties[1]/ns1:subject[1]" w:storeItemID="{6C3C8BC8-F283-45AE-878A-BAB7291924A1}"/>
        <w:text/>
      </w:sdtPr>
      <w:sdtContent>
        <w:p w14:paraId="760CDECF" w14:textId="77777777" w:rsidR="003072DC" w:rsidRPr="003072DC" w:rsidRDefault="00ED5EDB" w:rsidP="003072DC">
          <w:pPr>
            <w:pStyle w:val="Subtitle"/>
            <w:rPr>
              <w:szCs w:val="24"/>
            </w:rPr>
          </w:pPr>
          <w:r>
            <w:rPr>
              <w:szCs w:val="24"/>
            </w:rPr>
            <w:t>The Middle English Language Translator</w:t>
          </w:r>
        </w:p>
      </w:sdtContent>
    </w:sdt>
    <w:p w14:paraId="66CC99F1" w14:textId="77777777" w:rsidR="007E0FC8" w:rsidRDefault="00FF7C88" w:rsidP="00A57DDC">
      <w:pPr>
        <w:pStyle w:val="Heading2"/>
      </w:pPr>
      <w:r>
        <w:t>Language Parsing</w:t>
      </w:r>
      <w:r w:rsidR="00A57DDC">
        <w:t xml:space="preserve"> | </w:t>
      </w:r>
      <w:r>
        <w:t>Phoneme Translation</w:t>
      </w:r>
    </w:p>
    <w:p w14:paraId="523A9E5F" w14:textId="77777777" w:rsidR="00FF7C88" w:rsidRDefault="00FF7C88" w:rsidP="00FF7C88">
      <w:pPr>
        <w:spacing w:line="360" w:lineRule="auto"/>
        <w:ind w:firstLine="720"/>
      </w:pPr>
      <w:r>
        <w:t xml:space="preserve">Letter-to-sound rules, also known as grapheme-to-phoneme rules, are important computational tools and have been used for a variety of purposes including word or name lookups for database searches and speech synthesis. </w:t>
      </w:r>
    </w:p>
    <w:p w14:paraId="2DDA8AF7" w14:textId="77777777" w:rsidR="00FF7C88" w:rsidRDefault="00FF7C88" w:rsidP="00FF7C88">
      <w:pPr>
        <w:spacing w:line="360" w:lineRule="auto"/>
        <w:ind w:firstLine="720"/>
      </w:pPr>
      <w:r>
        <w:t xml:space="preserve">These rules are especially useful when integrated into database searches on names and addresses, since they can complement orthographic search algorithms that make use of permutation, deletion, and insertion by allowing for a comparison with the phonetic equivalent. In databases, phonetics can help retrieve a word or a proper name without the user needing to know the correct spelling. A phonetic index is built with the vocabulary of the application. This could be an entire dictionary, or a list of proper names. The searched word is then converted into phonetics and retrieved with its information, if the word is in the phonetic index. This phonetic lookup can be used to retrieve a misspelled word in a dictionary or a database, or in a text editor to suggest corrections. </w:t>
      </w:r>
    </w:p>
    <w:p w14:paraId="3411E126" w14:textId="77777777" w:rsidR="00FF7C88" w:rsidRDefault="00FF7C88" w:rsidP="00620CBD">
      <w:pPr>
        <w:spacing w:line="360" w:lineRule="auto"/>
        <w:ind w:firstLine="720"/>
      </w:pPr>
      <w:r>
        <w:t xml:space="preserve">Such rules are also necessary to formalize grapheme-phoneme correspondences in speech synthesis architecture. In text-to-speech systems, these rules are typically used to create phonemes from computer text. These phonemic symbols, in turn, are used to feed lower-level phonetic modules (such as timing, intonation, vowel formant trajectories, etc.) which, in turn, feed a vocal tract model and finally output a waveform and, via a digital-analogue converter, synthesized speech. Such rules are a necessary and integral part of a text-to-speech system since a database lookup (dictionary search) is not sufficient </w:t>
      </w:r>
      <w:r>
        <w:lastRenderedPageBreak/>
        <w:t>to handle derived forms, new words, nonce forms, proper nouns, low-frequency technical jargon, and the like; such forms typically are not included in the database. And while the use of a dictionary is more important now that denser and faster memory is available to smaller systems, letter-to-sound still plays a crucial and central role</w:t>
      </w:r>
      <w:r w:rsidR="00620CBD">
        <w:t xml:space="preserve"> in speech synthesis technology.</w:t>
      </w:r>
    </w:p>
    <w:p w14:paraId="2CF74A38" w14:textId="77777777" w:rsidR="00FF7C88" w:rsidRDefault="00FF7C88" w:rsidP="00FF7C88">
      <w:pPr>
        <w:spacing w:line="360" w:lineRule="auto"/>
        <w:ind w:firstLine="720"/>
      </w:pPr>
    </w:p>
    <w:p w14:paraId="25E710E6" w14:textId="77777777" w:rsidR="00FF7C88" w:rsidRPr="003072DC" w:rsidRDefault="00620CBD" w:rsidP="00FF7C88">
      <w:pPr>
        <w:pStyle w:val="Title"/>
      </w:pPr>
      <w:sdt>
        <w:sdtPr>
          <w:alias w:val="Title"/>
          <w:id w:val="1259566946"/>
          <w:placeholder>
            <w:docPart w:val="4841E2847AAD4E47A3E004CCB23EAD1D"/>
          </w:placeholder>
          <w:dataBinding w:prefixMappings="xmlns:ns0='http://schemas.openxmlformats.org/package/2006/metadata/core-properties' xmlns:ns1='http://purl.org/dc/elements/1.1/'" w:xpath="/ns0:coreProperties[1]/ns1:title[1]" w:storeItemID="{6C3C8BC8-F283-45AE-878A-BAB7291924A1}"/>
          <w:text/>
        </w:sdtPr>
        <w:sdtContent>
          <w:r w:rsidR="00690219">
            <w:t>Project MELT</w:t>
          </w:r>
        </w:sdtContent>
      </w:sdt>
    </w:p>
    <w:sdt>
      <w:sdtPr>
        <w:rPr>
          <w:szCs w:val="24"/>
        </w:rPr>
        <w:id w:val="1109625780"/>
        <w:placeholder>
          <w:docPart w:val="483CC5613AD94A1CB487C605CBBAAB01"/>
        </w:placeholder>
        <w:dataBinding w:prefixMappings="xmlns:ns0='http://schemas.openxmlformats.org/package/2006/metadata/core-properties' xmlns:ns1='http://purl.org/dc/elements/1.1/'" w:xpath="/ns0:coreProperties[1]/ns1:subject[1]" w:storeItemID="{6C3C8BC8-F283-45AE-878A-BAB7291924A1}"/>
        <w:text/>
      </w:sdtPr>
      <w:sdtContent>
        <w:p w14:paraId="2C801721" w14:textId="77777777" w:rsidR="00FF7C88" w:rsidRPr="003072DC" w:rsidRDefault="00FF7C88" w:rsidP="00FF7C88">
          <w:pPr>
            <w:pStyle w:val="Subtitle"/>
            <w:rPr>
              <w:szCs w:val="24"/>
            </w:rPr>
          </w:pPr>
          <w:r>
            <w:rPr>
              <w:szCs w:val="24"/>
            </w:rPr>
            <w:t>The Middle English Language Translator</w:t>
          </w:r>
        </w:p>
      </w:sdtContent>
    </w:sdt>
    <w:p w14:paraId="49042315" w14:textId="77777777" w:rsidR="00FF7C88" w:rsidRDefault="00FF7C88" w:rsidP="00FF7C88">
      <w:pPr>
        <w:pStyle w:val="Heading2"/>
      </w:pPr>
      <w:r>
        <w:t xml:space="preserve">Language Parsing | </w:t>
      </w:r>
      <w:r w:rsidR="008F4739">
        <w:t>Pronunciation Ruleset</w:t>
      </w:r>
    </w:p>
    <w:p w14:paraId="3EC2AB27" w14:textId="77777777" w:rsidR="008F4739" w:rsidRDefault="008F4739" w:rsidP="008F4739">
      <w:pPr>
        <w:spacing w:line="360" w:lineRule="auto"/>
        <w:ind w:firstLine="720"/>
      </w:pPr>
      <w:r>
        <w:t xml:space="preserve">Project MELT uses a system of phonetic markups based off the Arpabet. </w:t>
      </w:r>
      <w:r w:rsidRPr="008F4739">
        <w:t>Arpabet is a phonetic transcription code developed by Advanced Research Projects Agency (ARPA) as a part of their Speech Understanding Project (1971–1976). It represents each phoneme of General American English with a distinct sequence of ASCII characters. Arpabet has been used in several speech synthesizers, including Computalker for the S-100 (Altair) system, SAM for the Commodore 64, SAY for the Amiga and TextAssist for the PC and Speakeasy from Intelligent Artefacts (see ST_Robotics) which used the Votrax SC01 speech synthesiser IC. It is also used in the CMU Pronouncing Dictionary.</w:t>
      </w:r>
    </w:p>
    <w:p w14:paraId="4D2CDECB" w14:textId="77777777" w:rsidR="008F4739" w:rsidRDefault="008F4739" w:rsidP="008F4739">
      <w:pPr>
        <w:spacing w:line="360" w:lineRule="auto"/>
      </w:pPr>
      <w:r>
        <w:t>English Consonants:</w:t>
      </w:r>
    </w:p>
    <w:p w14:paraId="4D6BF39A" w14:textId="77777777" w:rsidR="008F4739" w:rsidRDefault="008F4739" w:rsidP="008F4739">
      <w:pPr>
        <w:spacing w:line="240" w:lineRule="auto"/>
        <w:ind w:firstLine="720"/>
      </w:pPr>
      <w:r>
        <w:t>[p]</w:t>
      </w:r>
      <w:r>
        <w:tab/>
      </w:r>
      <w:r>
        <w:tab/>
        <w:t>[b]</w:t>
      </w:r>
      <w:r>
        <w:tab/>
      </w:r>
    </w:p>
    <w:p w14:paraId="416D3D54" w14:textId="77777777" w:rsidR="008F4739" w:rsidRDefault="008F4739" w:rsidP="008F4739">
      <w:pPr>
        <w:spacing w:line="240" w:lineRule="auto"/>
        <w:ind w:firstLine="720"/>
      </w:pPr>
      <w:r>
        <w:t>[t]</w:t>
      </w:r>
      <w:r>
        <w:tab/>
      </w:r>
      <w:r>
        <w:tab/>
        <w:t>[d]</w:t>
      </w:r>
      <w:r>
        <w:tab/>
      </w:r>
    </w:p>
    <w:p w14:paraId="16D685F3" w14:textId="77777777" w:rsidR="008F4739" w:rsidRDefault="008F4739" w:rsidP="008F4739">
      <w:pPr>
        <w:spacing w:line="240" w:lineRule="auto"/>
        <w:ind w:firstLine="720"/>
      </w:pPr>
      <w:r>
        <w:t>[tS]</w:t>
      </w:r>
      <w:r>
        <w:tab/>
        <w:t>church</w:t>
      </w:r>
      <w:r>
        <w:tab/>
        <w:t>[dZ]</w:t>
      </w:r>
      <w:r>
        <w:tab/>
        <w:t>judge</w:t>
      </w:r>
    </w:p>
    <w:p w14:paraId="3EDD8B3A" w14:textId="77777777" w:rsidR="008F4739" w:rsidRDefault="008F4739" w:rsidP="008F4739">
      <w:pPr>
        <w:spacing w:line="240" w:lineRule="auto"/>
        <w:ind w:firstLine="720"/>
      </w:pPr>
      <w:r>
        <w:t>[k]</w:t>
      </w:r>
      <w:r>
        <w:tab/>
      </w:r>
      <w:r>
        <w:tab/>
        <w:t>[g]</w:t>
      </w:r>
      <w:r>
        <w:tab/>
      </w:r>
    </w:p>
    <w:p w14:paraId="543302A4" w14:textId="77777777" w:rsidR="008F4739" w:rsidRDefault="008F4739" w:rsidP="008F4739">
      <w:pPr>
        <w:spacing w:line="240" w:lineRule="auto"/>
        <w:ind w:firstLine="720"/>
      </w:pPr>
      <w:r>
        <w:t>[f]</w:t>
      </w:r>
      <w:r>
        <w:tab/>
      </w:r>
      <w:r>
        <w:tab/>
        <w:t>[v]</w:t>
      </w:r>
      <w:r>
        <w:tab/>
      </w:r>
    </w:p>
    <w:p w14:paraId="43F92DDC" w14:textId="77777777" w:rsidR="008F4739" w:rsidRDefault="008F4739" w:rsidP="008F4739">
      <w:pPr>
        <w:spacing w:line="240" w:lineRule="auto"/>
        <w:ind w:firstLine="720"/>
      </w:pPr>
      <w:r>
        <w:t>[T]</w:t>
      </w:r>
      <w:r>
        <w:tab/>
        <w:t>thin</w:t>
      </w:r>
      <w:r>
        <w:tab/>
        <w:t>[D]</w:t>
      </w:r>
      <w:r>
        <w:tab/>
        <w:t>this</w:t>
      </w:r>
    </w:p>
    <w:p w14:paraId="49613A6C" w14:textId="77777777" w:rsidR="008F4739" w:rsidRDefault="008F4739" w:rsidP="008F4739">
      <w:pPr>
        <w:spacing w:line="240" w:lineRule="auto"/>
        <w:ind w:firstLine="720"/>
      </w:pPr>
      <w:r>
        <w:t>[s]</w:t>
      </w:r>
      <w:r>
        <w:tab/>
      </w:r>
      <w:r>
        <w:tab/>
        <w:t>[z]</w:t>
      </w:r>
      <w:r>
        <w:tab/>
      </w:r>
    </w:p>
    <w:p w14:paraId="320B117C" w14:textId="77777777" w:rsidR="008F4739" w:rsidRDefault="008F4739" w:rsidP="008F4739">
      <w:pPr>
        <w:spacing w:line="240" w:lineRule="auto"/>
        <w:ind w:firstLine="720"/>
      </w:pPr>
      <w:r>
        <w:t>[S]</w:t>
      </w:r>
      <w:r>
        <w:tab/>
        <w:t>shop</w:t>
      </w:r>
      <w:r>
        <w:tab/>
        <w:t>[Z]</w:t>
      </w:r>
      <w:r>
        <w:tab/>
        <w:t>pleasure</w:t>
      </w:r>
    </w:p>
    <w:p w14:paraId="6DAA8A20" w14:textId="77777777" w:rsidR="008F4739" w:rsidRDefault="008F4739" w:rsidP="008F4739">
      <w:pPr>
        <w:spacing w:line="240" w:lineRule="auto"/>
        <w:ind w:firstLine="720"/>
      </w:pPr>
      <w:r>
        <w:t>[h]</w:t>
      </w:r>
      <w:r>
        <w:tab/>
      </w:r>
    </w:p>
    <w:p w14:paraId="4281E3C9" w14:textId="77777777" w:rsidR="008F4739" w:rsidRDefault="008F4739" w:rsidP="008F4739">
      <w:pPr>
        <w:spacing w:line="240" w:lineRule="auto"/>
        <w:ind w:firstLine="720"/>
      </w:pPr>
      <w:r>
        <w:t>[m]</w:t>
      </w:r>
      <w:r>
        <w:tab/>
      </w:r>
      <w:r>
        <w:tab/>
        <w:t>[n]</w:t>
      </w:r>
      <w:r>
        <w:tab/>
      </w:r>
    </w:p>
    <w:p w14:paraId="0C0C8118" w14:textId="77777777" w:rsidR="008F4739" w:rsidRDefault="008F4739" w:rsidP="008F4739">
      <w:pPr>
        <w:spacing w:line="240" w:lineRule="auto"/>
        <w:ind w:firstLine="720"/>
      </w:pPr>
      <w:r>
        <w:t>[N]</w:t>
      </w:r>
      <w:r>
        <w:tab/>
        <w:t>sing</w:t>
      </w:r>
    </w:p>
    <w:p w14:paraId="56C13ED9" w14:textId="77777777" w:rsidR="008F4739" w:rsidRDefault="008F4739" w:rsidP="008F4739">
      <w:pPr>
        <w:spacing w:line="240" w:lineRule="auto"/>
        <w:ind w:firstLine="720"/>
      </w:pPr>
      <w:r>
        <w:lastRenderedPageBreak/>
        <w:t>[l]</w:t>
      </w:r>
      <w:r>
        <w:tab/>
      </w:r>
      <w:r>
        <w:tab/>
        <w:t>[r]</w:t>
      </w:r>
      <w:r>
        <w:tab/>
        <w:t xml:space="preserve">red </w:t>
      </w:r>
    </w:p>
    <w:p w14:paraId="4E94EF76" w14:textId="77777777" w:rsidR="008F4739" w:rsidRDefault="008F4739" w:rsidP="008F4739">
      <w:pPr>
        <w:spacing w:line="240" w:lineRule="auto"/>
        <w:ind w:firstLine="720"/>
      </w:pPr>
      <w:r>
        <w:t>[j]</w:t>
      </w:r>
      <w:r>
        <w:tab/>
        <w:t>yes</w:t>
      </w:r>
      <w:r>
        <w:tab/>
        <w:t>[w]</w:t>
      </w:r>
      <w:r>
        <w:tab/>
      </w:r>
    </w:p>
    <w:p w14:paraId="42B35989" w14:textId="77777777" w:rsidR="008F4739" w:rsidRDefault="008F4739" w:rsidP="008F4739">
      <w:pPr>
        <w:spacing w:line="360" w:lineRule="auto"/>
        <w:ind w:firstLine="720"/>
      </w:pPr>
    </w:p>
    <w:p w14:paraId="757EA42C" w14:textId="77777777" w:rsidR="008F4739" w:rsidRDefault="008F4739" w:rsidP="008F4739">
      <w:pPr>
        <w:spacing w:line="360" w:lineRule="auto"/>
        <w:ind w:firstLine="720"/>
      </w:pPr>
    </w:p>
    <w:p w14:paraId="166D3029" w14:textId="77777777" w:rsidR="008F4739" w:rsidRDefault="008F4739" w:rsidP="008F4739">
      <w:pPr>
        <w:spacing w:line="360" w:lineRule="auto"/>
        <w:ind w:firstLine="720"/>
      </w:pPr>
    </w:p>
    <w:p w14:paraId="75DD5841" w14:textId="77777777" w:rsidR="008F4739" w:rsidRPr="003072DC" w:rsidRDefault="00620CBD" w:rsidP="008F4739">
      <w:pPr>
        <w:pStyle w:val="Title"/>
      </w:pPr>
      <w:sdt>
        <w:sdtPr>
          <w:alias w:val="Title"/>
          <w:id w:val="1812973332"/>
          <w:placeholder>
            <w:docPart w:val="CE0ACBDB11E947D3A519462226763F2A"/>
          </w:placeholder>
          <w:dataBinding w:prefixMappings="xmlns:ns0='http://schemas.openxmlformats.org/package/2006/metadata/core-properties' xmlns:ns1='http://purl.org/dc/elements/1.1/'" w:xpath="/ns0:coreProperties[1]/ns1:title[1]" w:storeItemID="{6C3C8BC8-F283-45AE-878A-BAB7291924A1}"/>
          <w:text/>
        </w:sdtPr>
        <w:sdtContent>
          <w:r w:rsidR="008F4739">
            <w:t>Project MELT</w:t>
          </w:r>
        </w:sdtContent>
      </w:sdt>
    </w:p>
    <w:sdt>
      <w:sdtPr>
        <w:rPr>
          <w:szCs w:val="24"/>
        </w:rPr>
        <w:id w:val="-1435131380"/>
        <w:placeholder>
          <w:docPart w:val="E6202A857D2049719B637FD2EB1B2E82"/>
        </w:placeholder>
        <w:dataBinding w:prefixMappings="xmlns:ns0='http://schemas.openxmlformats.org/package/2006/metadata/core-properties' xmlns:ns1='http://purl.org/dc/elements/1.1/'" w:xpath="/ns0:coreProperties[1]/ns1:subject[1]" w:storeItemID="{6C3C8BC8-F283-45AE-878A-BAB7291924A1}"/>
        <w:text/>
      </w:sdtPr>
      <w:sdtContent>
        <w:p w14:paraId="478F9AC4" w14:textId="77777777" w:rsidR="008F4739" w:rsidRPr="003072DC" w:rsidRDefault="008F4739" w:rsidP="008F4739">
          <w:pPr>
            <w:pStyle w:val="Subtitle"/>
            <w:rPr>
              <w:szCs w:val="24"/>
            </w:rPr>
          </w:pPr>
          <w:r>
            <w:rPr>
              <w:szCs w:val="24"/>
            </w:rPr>
            <w:t>The Middle English Language Translator</w:t>
          </w:r>
        </w:p>
      </w:sdtContent>
    </w:sdt>
    <w:p w14:paraId="6B31336F" w14:textId="77777777" w:rsidR="008F4739" w:rsidRDefault="008F4739" w:rsidP="008F4739">
      <w:pPr>
        <w:pStyle w:val="Heading2"/>
      </w:pPr>
      <w:r>
        <w:t>Language Parsing | Pronunciation Ruleset (cont’d)</w:t>
      </w:r>
    </w:p>
    <w:p w14:paraId="598F082F" w14:textId="77777777" w:rsidR="008F4739" w:rsidRDefault="008F4739" w:rsidP="008F4739">
      <w:pPr>
        <w:spacing w:line="360" w:lineRule="auto"/>
      </w:pPr>
      <w:r>
        <w:t>English Vowels:</w:t>
      </w:r>
    </w:p>
    <w:p w14:paraId="5F39CB6A" w14:textId="77777777" w:rsidR="008F4739" w:rsidRDefault="008F4739" w:rsidP="00541527">
      <w:pPr>
        <w:spacing w:line="240" w:lineRule="auto"/>
        <w:ind w:firstLine="720"/>
      </w:pPr>
      <w:r>
        <w:t>[@]</w:t>
      </w:r>
      <w:r>
        <w:tab/>
        <w:t>alpha</w:t>
      </w:r>
      <w:r>
        <w:tab/>
        <w:t>schwa</w:t>
      </w:r>
      <w:r w:rsidR="00541527">
        <w:tab/>
      </w:r>
      <w:r w:rsidR="00541527">
        <w:tab/>
      </w:r>
      <w:r>
        <w:t>[3:]</w:t>
      </w:r>
      <w:r>
        <w:tab/>
        <w:t>nurse</w:t>
      </w:r>
    </w:p>
    <w:p w14:paraId="473D8144" w14:textId="77777777" w:rsidR="008F4739" w:rsidRDefault="008F4739" w:rsidP="008F4739">
      <w:pPr>
        <w:spacing w:line="240" w:lineRule="auto"/>
        <w:ind w:firstLine="720"/>
      </w:pPr>
      <w:r>
        <w:t>[@L]</w:t>
      </w:r>
      <w:r>
        <w:tab/>
        <w:t>simple</w:t>
      </w:r>
      <w:r w:rsidR="00541527">
        <w:tab/>
      </w:r>
      <w:r w:rsidR="00541527">
        <w:tab/>
      </w:r>
      <w:r w:rsidR="00541527">
        <w:tab/>
      </w:r>
      <w:r>
        <w:t>[@2]</w:t>
      </w:r>
      <w:r>
        <w:tab/>
        <w:t>the</w:t>
      </w:r>
      <w:r>
        <w:tab/>
      </w:r>
    </w:p>
    <w:p w14:paraId="1D94ECCA" w14:textId="77777777" w:rsidR="008F4739" w:rsidRDefault="008F4739" w:rsidP="008F4739">
      <w:pPr>
        <w:spacing w:line="240" w:lineRule="auto"/>
        <w:ind w:firstLine="720"/>
      </w:pPr>
      <w:r>
        <w:t>[@5]</w:t>
      </w:r>
      <w:r>
        <w:tab/>
        <w:t>to</w:t>
      </w:r>
      <w:r>
        <w:tab/>
      </w:r>
      <w:r w:rsidR="00541527">
        <w:tab/>
      </w:r>
      <w:r w:rsidR="00541527">
        <w:tab/>
      </w:r>
      <w:r>
        <w:t>[a]</w:t>
      </w:r>
      <w:r>
        <w:tab/>
        <w:t>trap</w:t>
      </w:r>
    </w:p>
    <w:p w14:paraId="754CC81D" w14:textId="77777777" w:rsidR="008F4739" w:rsidRDefault="008F4739" w:rsidP="009C3B76">
      <w:pPr>
        <w:spacing w:line="240" w:lineRule="auto"/>
        <w:ind w:left="1440" w:hanging="720"/>
      </w:pPr>
      <w:r>
        <w:t>[aa]</w:t>
      </w:r>
      <w:r>
        <w:tab/>
        <w:t>bath</w:t>
      </w:r>
      <w:r>
        <w:tab/>
      </w:r>
      <w:r w:rsidR="00541527">
        <w:tab/>
      </w:r>
      <w:r w:rsidR="00541527">
        <w:tab/>
      </w:r>
      <w:r>
        <w:t>[a#]</w:t>
      </w:r>
      <w:r>
        <w:tab/>
        <w:t>about</w:t>
      </w:r>
      <w:r>
        <w:tab/>
      </w:r>
    </w:p>
    <w:p w14:paraId="1DA5EC5C" w14:textId="77777777" w:rsidR="008F4739" w:rsidRDefault="008F4739" w:rsidP="008F4739">
      <w:pPr>
        <w:spacing w:line="240" w:lineRule="auto"/>
        <w:ind w:firstLine="720"/>
      </w:pPr>
      <w:r>
        <w:t>[A:]</w:t>
      </w:r>
      <w:r>
        <w:tab/>
        <w:t>palm</w:t>
      </w:r>
      <w:r w:rsidR="00541527">
        <w:tab/>
      </w:r>
      <w:r w:rsidR="00541527">
        <w:tab/>
      </w:r>
      <w:r w:rsidR="00541527">
        <w:tab/>
      </w:r>
      <w:r>
        <w:t>[A@]</w:t>
      </w:r>
      <w:r>
        <w:tab/>
        <w:t>start</w:t>
      </w:r>
    </w:p>
    <w:p w14:paraId="01694796" w14:textId="77777777" w:rsidR="008F4739" w:rsidRDefault="008F4739" w:rsidP="008F4739">
      <w:pPr>
        <w:spacing w:line="240" w:lineRule="auto"/>
        <w:ind w:firstLine="720"/>
      </w:pPr>
      <w:r>
        <w:t>[E]</w:t>
      </w:r>
      <w:r>
        <w:tab/>
        <w:t>dress</w:t>
      </w:r>
      <w:r w:rsidR="00541527">
        <w:tab/>
      </w:r>
      <w:r w:rsidR="00541527">
        <w:tab/>
      </w:r>
      <w:r w:rsidR="00541527">
        <w:tab/>
      </w:r>
      <w:r>
        <w:t>[e@]</w:t>
      </w:r>
      <w:r>
        <w:tab/>
        <w:t>square</w:t>
      </w:r>
    </w:p>
    <w:p w14:paraId="3EEC07E1" w14:textId="77777777" w:rsidR="008F4739" w:rsidRDefault="008F4739" w:rsidP="00541527">
      <w:pPr>
        <w:spacing w:line="240" w:lineRule="auto"/>
        <w:ind w:firstLine="720"/>
      </w:pPr>
      <w:r>
        <w:t>[I]</w:t>
      </w:r>
      <w:r>
        <w:tab/>
        <w:t>kit</w:t>
      </w:r>
      <w:r w:rsidR="00541527">
        <w:tab/>
      </w:r>
      <w:r w:rsidR="00541527">
        <w:tab/>
      </w:r>
      <w:r w:rsidR="00541527">
        <w:tab/>
      </w:r>
      <w:r>
        <w:t>[I2]</w:t>
      </w:r>
      <w:r>
        <w:tab/>
        <w:t>intend</w:t>
      </w:r>
      <w:r>
        <w:tab/>
      </w:r>
    </w:p>
    <w:p w14:paraId="7FF71A07" w14:textId="77777777" w:rsidR="008F4739" w:rsidRDefault="008F4739" w:rsidP="00541527">
      <w:pPr>
        <w:spacing w:line="240" w:lineRule="auto"/>
        <w:ind w:left="1440" w:hanging="720"/>
      </w:pPr>
      <w:r>
        <w:t>[i]</w:t>
      </w:r>
      <w:r>
        <w:tab/>
        <w:t>happy</w:t>
      </w:r>
      <w:r>
        <w:tab/>
      </w:r>
      <w:r w:rsidR="00541527">
        <w:tab/>
      </w:r>
      <w:r w:rsidR="00541527">
        <w:tab/>
      </w:r>
      <w:r>
        <w:t>[i:]</w:t>
      </w:r>
      <w:r>
        <w:tab/>
        <w:t>fleece</w:t>
      </w:r>
    </w:p>
    <w:p w14:paraId="45AE7B4C" w14:textId="77777777" w:rsidR="008F4739" w:rsidRDefault="008F4739" w:rsidP="008F4739">
      <w:pPr>
        <w:spacing w:line="240" w:lineRule="auto"/>
        <w:ind w:firstLine="720"/>
      </w:pPr>
      <w:r>
        <w:t>[i@]</w:t>
      </w:r>
      <w:r>
        <w:tab/>
        <w:t>near</w:t>
      </w:r>
      <w:r w:rsidR="00541527">
        <w:tab/>
      </w:r>
      <w:r w:rsidR="00541527">
        <w:tab/>
      </w:r>
      <w:r w:rsidR="00541527">
        <w:tab/>
      </w:r>
      <w:r>
        <w:t>[0]</w:t>
      </w:r>
      <w:r>
        <w:tab/>
        <w:t>lot</w:t>
      </w:r>
    </w:p>
    <w:p w14:paraId="51BCFD15" w14:textId="77777777" w:rsidR="008F4739" w:rsidRDefault="008F4739" w:rsidP="008F4739">
      <w:pPr>
        <w:spacing w:line="240" w:lineRule="auto"/>
        <w:ind w:firstLine="720"/>
      </w:pPr>
      <w:r>
        <w:t>[V]</w:t>
      </w:r>
      <w:r>
        <w:tab/>
        <w:t>strut</w:t>
      </w:r>
      <w:r w:rsidR="00541527">
        <w:tab/>
      </w:r>
      <w:r w:rsidR="00541527">
        <w:tab/>
      </w:r>
      <w:r w:rsidR="00541527">
        <w:tab/>
      </w:r>
      <w:r>
        <w:t>[u:]</w:t>
      </w:r>
      <w:r>
        <w:tab/>
        <w:t>goose</w:t>
      </w:r>
    </w:p>
    <w:p w14:paraId="5A45ECBD" w14:textId="77777777" w:rsidR="008F4739" w:rsidRDefault="008F4739" w:rsidP="008F4739">
      <w:pPr>
        <w:spacing w:line="240" w:lineRule="auto"/>
        <w:ind w:firstLine="720"/>
      </w:pPr>
      <w:r>
        <w:t>[U]</w:t>
      </w:r>
      <w:r>
        <w:tab/>
        <w:t>foot</w:t>
      </w:r>
      <w:r w:rsidR="00541527">
        <w:tab/>
      </w:r>
      <w:r w:rsidR="00541527">
        <w:tab/>
      </w:r>
      <w:r w:rsidR="00541527">
        <w:tab/>
      </w:r>
      <w:r>
        <w:t>[U@]</w:t>
      </w:r>
      <w:r>
        <w:tab/>
        <w:t>cure</w:t>
      </w:r>
    </w:p>
    <w:p w14:paraId="4797EDE5" w14:textId="77777777" w:rsidR="008F4739" w:rsidRDefault="008F4739" w:rsidP="008F4739">
      <w:pPr>
        <w:spacing w:line="240" w:lineRule="auto"/>
        <w:ind w:firstLine="720"/>
      </w:pPr>
      <w:r>
        <w:t>[O:]</w:t>
      </w:r>
      <w:r>
        <w:tab/>
        <w:t>thought</w:t>
      </w:r>
      <w:r w:rsidR="00541527">
        <w:tab/>
      </w:r>
      <w:r w:rsidR="00541527">
        <w:tab/>
      </w:r>
      <w:r w:rsidR="00541527">
        <w:tab/>
      </w:r>
      <w:r>
        <w:t>[O@]</w:t>
      </w:r>
      <w:r>
        <w:tab/>
        <w:t>north</w:t>
      </w:r>
    </w:p>
    <w:p w14:paraId="2A8E3EDD" w14:textId="77777777" w:rsidR="008F4739" w:rsidRDefault="008F4739" w:rsidP="008F4739">
      <w:pPr>
        <w:spacing w:line="240" w:lineRule="auto"/>
        <w:ind w:firstLine="720"/>
      </w:pPr>
      <w:r>
        <w:t>[o@]</w:t>
      </w:r>
      <w:r>
        <w:tab/>
        <w:t>force</w:t>
      </w:r>
      <w:r w:rsidR="00541527">
        <w:tab/>
      </w:r>
      <w:r w:rsidR="00541527">
        <w:tab/>
      </w:r>
      <w:r w:rsidR="00541527">
        <w:tab/>
      </w:r>
      <w:r>
        <w:t>[aI]</w:t>
      </w:r>
      <w:r>
        <w:tab/>
        <w:t>price</w:t>
      </w:r>
    </w:p>
    <w:p w14:paraId="2E0E6181" w14:textId="77777777" w:rsidR="008F4739" w:rsidRDefault="008F4739" w:rsidP="008F4739">
      <w:pPr>
        <w:spacing w:line="240" w:lineRule="auto"/>
        <w:ind w:firstLine="720"/>
      </w:pPr>
      <w:r>
        <w:t>[eI]</w:t>
      </w:r>
      <w:r>
        <w:tab/>
        <w:t>face</w:t>
      </w:r>
      <w:r w:rsidR="00541527">
        <w:tab/>
      </w:r>
      <w:r w:rsidR="00541527">
        <w:tab/>
      </w:r>
      <w:r w:rsidR="00541527">
        <w:tab/>
      </w:r>
      <w:r>
        <w:t>[OI]</w:t>
      </w:r>
      <w:r>
        <w:tab/>
        <w:t>choice</w:t>
      </w:r>
    </w:p>
    <w:p w14:paraId="78BF54B2" w14:textId="77777777" w:rsidR="008F4739" w:rsidRDefault="008F4739" w:rsidP="008F4739">
      <w:pPr>
        <w:spacing w:line="240" w:lineRule="auto"/>
        <w:ind w:firstLine="720"/>
      </w:pPr>
      <w:r>
        <w:t>[aU]</w:t>
      </w:r>
      <w:r>
        <w:tab/>
        <w:t>mouth</w:t>
      </w:r>
      <w:r w:rsidR="00541527">
        <w:tab/>
      </w:r>
      <w:r w:rsidR="00541527">
        <w:tab/>
      </w:r>
      <w:r w:rsidR="00541527">
        <w:tab/>
      </w:r>
      <w:r>
        <w:t>[oU]</w:t>
      </w:r>
      <w:r>
        <w:tab/>
        <w:t>goat</w:t>
      </w:r>
    </w:p>
    <w:p w14:paraId="5F2131C4" w14:textId="77777777" w:rsidR="008F4739" w:rsidRDefault="008F4739" w:rsidP="008F4739">
      <w:pPr>
        <w:spacing w:line="240" w:lineRule="auto"/>
        <w:ind w:firstLine="720"/>
      </w:pPr>
      <w:r>
        <w:t>[aI@]</w:t>
      </w:r>
      <w:r>
        <w:tab/>
        <w:t>science</w:t>
      </w:r>
      <w:r w:rsidR="00541527">
        <w:tab/>
      </w:r>
      <w:r w:rsidR="00541527">
        <w:tab/>
      </w:r>
      <w:r w:rsidR="00541527">
        <w:tab/>
      </w:r>
      <w:r>
        <w:t>[aU@]</w:t>
      </w:r>
      <w:r>
        <w:tab/>
        <w:t>hour</w:t>
      </w:r>
    </w:p>
    <w:p w14:paraId="177F04D9" w14:textId="77777777" w:rsidR="008F4739" w:rsidRPr="00FF7C88" w:rsidRDefault="008F4739" w:rsidP="00620CBD">
      <w:pPr>
        <w:spacing w:line="360" w:lineRule="auto"/>
      </w:pPr>
    </w:p>
    <w:p w14:paraId="7EE9A7BC" w14:textId="77777777" w:rsidR="009C3B76" w:rsidRPr="003072DC" w:rsidRDefault="00620CBD" w:rsidP="009C3B76">
      <w:pPr>
        <w:pStyle w:val="Title"/>
      </w:pPr>
      <w:sdt>
        <w:sdtPr>
          <w:alias w:val="Title"/>
          <w:id w:val="413214528"/>
          <w:placeholder>
            <w:docPart w:val="D9DE4DF94A7C4E8194645E878088D1F1"/>
          </w:placeholder>
          <w:dataBinding w:prefixMappings="xmlns:ns0='http://schemas.openxmlformats.org/package/2006/metadata/core-properties' xmlns:ns1='http://purl.org/dc/elements/1.1/'" w:xpath="/ns0:coreProperties[1]/ns1:title[1]" w:storeItemID="{6C3C8BC8-F283-45AE-878A-BAB7291924A1}"/>
          <w:text/>
        </w:sdtPr>
        <w:sdtContent>
          <w:r w:rsidR="009C3B76">
            <w:t>Project MELT</w:t>
          </w:r>
        </w:sdtContent>
      </w:sdt>
    </w:p>
    <w:sdt>
      <w:sdtPr>
        <w:rPr>
          <w:szCs w:val="24"/>
        </w:rPr>
        <w:id w:val="203840497"/>
        <w:placeholder>
          <w:docPart w:val="176FEEE3FC92421CBC9DF97F1106A1A5"/>
        </w:placeholder>
        <w:dataBinding w:prefixMappings="xmlns:ns0='http://schemas.openxmlformats.org/package/2006/metadata/core-properties' xmlns:ns1='http://purl.org/dc/elements/1.1/'" w:xpath="/ns0:coreProperties[1]/ns1:subject[1]" w:storeItemID="{6C3C8BC8-F283-45AE-878A-BAB7291924A1}"/>
        <w:text/>
      </w:sdtPr>
      <w:sdtContent>
        <w:p w14:paraId="64D4CC42" w14:textId="77777777" w:rsidR="009C3B76" w:rsidRDefault="009C3B76" w:rsidP="009C3B76">
          <w:pPr>
            <w:pStyle w:val="Subtitle"/>
            <w:rPr>
              <w:szCs w:val="24"/>
            </w:rPr>
          </w:pPr>
          <w:r>
            <w:rPr>
              <w:szCs w:val="24"/>
            </w:rPr>
            <w:t>The Middle English Language Translator</w:t>
          </w:r>
        </w:p>
      </w:sdtContent>
    </w:sdt>
    <w:p w14:paraId="52ACEEA5" w14:textId="77777777" w:rsidR="009C3B76" w:rsidRDefault="009C3B76" w:rsidP="009C3B76">
      <w:pPr>
        <w:pStyle w:val="Heading2"/>
      </w:pPr>
      <w:r>
        <w:t>Language Parsing | Markup Language</w:t>
      </w:r>
    </w:p>
    <w:p w14:paraId="4F4C14A5" w14:textId="77777777" w:rsidR="009C3B76" w:rsidRDefault="009C3B76" w:rsidP="00541527">
      <w:pPr>
        <w:spacing w:line="360" w:lineRule="auto"/>
        <w:ind w:right="-1080" w:firstLine="720"/>
        <w:rPr>
          <w:noProof/>
          <w:lang w:eastAsia="en-US"/>
        </w:rPr>
      </w:pPr>
      <w:r>
        <w:rPr>
          <w:noProof/>
          <w:lang w:eastAsia="en-US"/>
        </w:rPr>
        <w:t>The utility 'phonemes' are:</w:t>
      </w:r>
    </w:p>
    <w:p w14:paraId="34C0DC94" w14:textId="77777777" w:rsidR="009C3B76" w:rsidRDefault="009C3B76" w:rsidP="009C3B76">
      <w:pPr>
        <w:spacing w:line="360" w:lineRule="auto"/>
        <w:ind w:left="-360" w:right="-1080" w:firstLine="1080"/>
        <w:rPr>
          <w:noProof/>
          <w:lang w:eastAsia="en-US"/>
        </w:rPr>
      </w:pPr>
      <w:r>
        <w:rPr>
          <w:noProof/>
          <w:lang w:eastAsia="en-US"/>
        </w:rPr>
        <w:t>'</w:t>
      </w:r>
      <w:r>
        <w:rPr>
          <w:noProof/>
          <w:lang w:eastAsia="en-US"/>
        </w:rPr>
        <w:tab/>
        <w:t>primary stress</w:t>
      </w:r>
    </w:p>
    <w:p w14:paraId="65DADD0D" w14:textId="77777777" w:rsidR="009C3B76" w:rsidRDefault="009C3B76" w:rsidP="009C3B76">
      <w:pPr>
        <w:spacing w:line="360" w:lineRule="auto"/>
        <w:ind w:left="-360" w:right="-1080" w:firstLine="1080"/>
        <w:rPr>
          <w:noProof/>
          <w:lang w:eastAsia="en-US"/>
        </w:rPr>
      </w:pPr>
      <w:r>
        <w:rPr>
          <w:noProof/>
          <w:lang w:eastAsia="en-US"/>
        </w:rPr>
        <w:t>,</w:t>
      </w:r>
      <w:r>
        <w:rPr>
          <w:noProof/>
          <w:lang w:eastAsia="en-US"/>
        </w:rPr>
        <w:tab/>
        <w:t>secondary stress</w:t>
      </w:r>
    </w:p>
    <w:p w14:paraId="185F19E9" w14:textId="77777777" w:rsidR="009C3B76" w:rsidRDefault="009C3B76" w:rsidP="009C3B76">
      <w:pPr>
        <w:spacing w:line="360" w:lineRule="auto"/>
        <w:ind w:left="-360" w:right="-1080" w:firstLine="1080"/>
        <w:rPr>
          <w:noProof/>
          <w:lang w:eastAsia="en-US"/>
        </w:rPr>
      </w:pPr>
      <w:r>
        <w:rPr>
          <w:noProof/>
          <w:lang w:eastAsia="en-US"/>
        </w:rPr>
        <w:t>%</w:t>
      </w:r>
      <w:r>
        <w:rPr>
          <w:noProof/>
          <w:lang w:eastAsia="en-US"/>
        </w:rPr>
        <w:tab/>
        <w:t>unstressed syllable</w:t>
      </w:r>
    </w:p>
    <w:p w14:paraId="1371BF7D" w14:textId="77777777" w:rsidR="009C3B76" w:rsidRDefault="009C3B76" w:rsidP="009C3B76">
      <w:pPr>
        <w:spacing w:line="360" w:lineRule="auto"/>
        <w:ind w:left="-360" w:right="-1080" w:firstLine="1080"/>
        <w:rPr>
          <w:noProof/>
          <w:lang w:eastAsia="en-US"/>
        </w:rPr>
      </w:pPr>
      <w:r>
        <w:rPr>
          <w:noProof/>
          <w:lang w:eastAsia="en-US"/>
        </w:rPr>
        <w:t xml:space="preserve">=   </w:t>
      </w:r>
      <w:r>
        <w:rPr>
          <w:noProof/>
          <w:lang w:eastAsia="en-US"/>
        </w:rPr>
        <w:tab/>
        <w:t>put the primary stress on the preceding syllable</w:t>
      </w:r>
    </w:p>
    <w:p w14:paraId="0DCBC899" w14:textId="77777777" w:rsidR="009C3B76" w:rsidRDefault="009C3B76" w:rsidP="009C3B76">
      <w:pPr>
        <w:spacing w:line="360" w:lineRule="auto"/>
        <w:ind w:left="-360" w:right="-1080" w:firstLine="1080"/>
        <w:rPr>
          <w:noProof/>
          <w:lang w:eastAsia="en-US"/>
        </w:rPr>
      </w:pPr>
      <w:r>
        <w:rPr>
          <w:noProof/>
          <w:lang w:eastAsia="en-US"/>
        </w:rPr>
        <w:t>_:</w:t>
      </w:r>
      <w:r>
        <w:rPr>
          <w:noProof/>
          <w:lang w:eastAsia="en-US"/>
        </w:rPr>
        <w:tab/>
        <w:t>short pause</w:t>
      </w:r>
    </w:p>
    <w:p w14:paraId="5DDB532C" w14:textId="77777777" w:rsidR="009C3B76" w:rsidRDefault="009C3B76" w:rsidP="009C3B76">
      <w:pPr>
        <w:spacing w:line="360" w:lineRule="auto"/>
        <w:ind w:left="-360" w:right="-1080" w:firstLine="1080"/>
        <w:rPr>
          <w:noProof/>
          <w:lang w:eastAsia="en-US"/>
        </w:rPr>
      </w:pPr>
      <w:r>
        <w:rPr>
          <w:noProof/>
          <w:lang w:eastAsia="en-US"/>
        </w:rPr>
        <w:t>_</w:t>
      </w:r>
      <w:r>
        <w:rPr>
          <w:noProof/>
          <w:lang w:eastAsia="en-US"/>
        </w:rPr>
        <w:tab/>
        <w:t>a shorter pause</w:t>
      </w:r>
    </w:p>
    <w:p w14:paraId="4212A4AA" w14:textId="77777777" w:rsidR="009C3B76" w:rsidRDefault="009C3B76" w:rsidP="009C3B76">
      <w:pPr>
        <w:spacing w:line="360" w:lineRule="auto"/>
        <w:ind w:left="-360" w:right="-1080" w:firstLine="1080"/>
        <w:rPr>
          <w:noProof/>
          <w:lang w:eastAsia="en-US"/>
        </w:rPr>
      </w:pPr>
      <w:r>
        <w:rPr>
          <w:noProof/>
          <w:lang w:eastAsia="en-US"/>
        </w:rPr>
        <w:t>||</w:t>
      </w:r>
      <w:r>
        <w:rPr>
          <w:noProof/>
          <w:lang w:eastAsia="en-US"/>
        </w:rPr>
        <w:tab/>
        <w:t>indicates a word boundary within a phoneme string</w:t>
      </w:r>
    </w:p>
    <w:p w14:paraId="6043D3E4" w14:textId="77777777" w:rsidR="009C3B76" w:rsidRDefault="009C3B76" w:rsidP="009C3B76">
      <w:pPr>
        <w:spacing w:line="360" w:lineRule="auto"/>
        <w:ind w:left="-360" w:right="-1080" w:firstLine="1080"/>
        <w:rPr>
          <w:noProof/>
          <w:lang w:eastAsia="en-US"/>
        </w:rPr>
      </w:pPr>
      <w:r>
        <w:rPr>
          <w:noProof/>
          <w:lang w:eastAsia="en-US"/>
        </w:rPr>
        <w:t>|</w:t>
      </w:r>
      <w:r>
        <w:rPr>
          <w:noProof/>
          <w:lang w:eastAsia="en-US"/>
        </w:rPr>
        <w:tab/>
        <w:t>can be used to separate two adjacent characters.</w:t>
      </w:r>
    </w:p>
    <w:p w14:paraId="2524AC45" w14:textId="77777777" w:rsidR="001D3255" w:rsidRDefault="009C3B76" w:rsidP="00541527">
      <w:pPr>
        <w:spacing w:line="360" w:lineRule="auto"/>
        <w:ind w:firstLine="720"/>
        <w:rPr>
          <w:noProof/>
          <w:lang w:eastAsia="en-US"/>
        </w:rPr>
      </w:pPr>
      <w:r>
        <w:rPr>
          <w:noProof/>
          <w:lang w:eastAsia="en-US"/>
        </w:rPr>
        <w:t>It is not necessary to specify the stress of every syllable. Stress markers are only needed in order to change the effect of the language's default stress rule.</w:t>
      </w:r>
    </w:p>
    <w:p w14:paraId="0AF18FC3" w14:textId="77777777" w:rsidR="00541527" w:rsidRDefault="00541527" w:rsidP="009C3B76">
      <w:pPr>
        <w:spacing w:line="360" w:lineRule="auto"/>
        <w:rPr>
          <w:noProof/>
          <w:lang w:eastAsia="en-US"/>
        </w:rPr>
      </w:pPr>
      <w:r>
        <w:rPr>
          <w:noProof/>
          <w:lang w:eastAsia="en-US"/>
        </w:rPr>
        <w:tab/>
        <w:t>Beyond a description of the phonemes and how to utilize them, Project MELT cannot go into the details of the markup language used for language parsing. The intellectual property is still undergoing commercial license.</w:t>
      </w:r>
    </w:p>
    <w:p w14:paraId="7024E442" w14:textId="77777777" w:rsidR="00FF7C88" w:rsidRDefault="00FF7C88" w:rsidP="001D3255">
      <w:pPr>
        <w:spacing w:line="360" w:lineRule="auto"/>
        <w:ind w:left="-1080" w:right="-1080" w:firstLine="90"/>
        <w:jc w:val="center"/>
        <w:rPr>
          <w:noProof/>
          <w:lang w:eastAsia="en-US"/>
        </w:rPr>
      </w:pPr>
    </w:p>
    <w:p w14:paraId="5255AF90" w14:textId="77777777" w:rsidR="00FF7C88" w:rsidRDefault="00FF7C88" w:rsidP="001D3255">
      <w:pPr>
        <w:spacing w:line="360" w:lineRule="auto"/>
        <w:ind w:left="-1080" w:right="-1080" w:firstLine="90"/>
        <w:jc w:val="center"/>
        <w:rPr>
          <w:noProof/>
          <w:lang w:eastAsia="en-US"/>
        </w:rPr>
      </w:pPr>
    </w:p>
    <w:p w14:paraId="3C3CFD41" w14:textId="77777777" w:rsidR="00FF7C88" w:rsidRDefault="00FF7C88" w:rsidP="001D3255">
      <w:pPr>
        <w:spacing w:line="360" w:lineRule="auto"/>
        <w:ind w:left="-1080" w:right="-1080" w:firstLine="90"/>
        <w:jc w:val="center"/>
        <w:rPr>
          <w:noProof/>
          <w:lang w:eastAsia="en-US"/>
        </w:rPr>
      </w:pPr>
    </w:p>
    <w:p w14:paraId="0ACC8D91" w14:textId="77777777" w:rsidR="00FF7C88" w:rsidRDefault="00FF7C88" w:rsidP="001D3255">
      <w:pPr>
        <w:spacing w:line="360" w:lineRule="auto"/>
        <w:ind w:left="-1080" w:right="-1080" w:firstLine="90"/>
        <w:jc w:val="center"/>
        <w:rPr>
          <w:noProof/>
          <w:lang w:eastAsia="en-US"/>
        </w:rPr>
      </w:pPr>
    </w:p>
    <w:p w14:paraId="645FBD2E" w14:textId="77777777" w:rsidR="00FF7C88" w:rsidRDefault="00FF7C88" w:rsidP="001D3255">
      <w:pPr>
        <w:spacing w:line="360" w:lineRule="auto"/>
        <w:ind w:left="-1080" w:right="-1080" w:firstLine="90"/>
        <w:jc w:val="center"/>
        <w:rPr>
          <w:noProof/>
          <w:lang w:eastAsia="en-US"/>
        </w:rPr>
      </w:pPr>
    </w:p>
    <w:p w14:paraId="47E96ED1" w14:textId="77777777" w:rsidR="00FF7C88" w:rsidRDefault="00FF7C88" w:rsidP="001D3255">
      <w:pPr>
        <w:spacing w:line="360" w:lineRule="auto"/>
        <w:ind w:left="-1080" w:right="-1080" w:firstLine="90"/>
        <w:jc w:val="center"/>
        <w:rPr>
          <w:noProof/>
          <w:lang w:eastAsia="en-US"/>
        </w:rPr>
      </w:pPr>
    </w:p>
    <w:p w14:paraId="614D3159" w14:textId="77777777" w:rsidR="00A17428" w:rsidRPr="004C428E" w:rsidRDefault="00620CBD" w:rsidP="00A17428">
      <w:pPr>
        <w:pStyle w:val="Title"/>
      </w:pPr>
      <w:sdt>
        <w:sdtPr>
          <w:alias w:val="Title"/>
          <w:id w:val="1285928145"/>
          <w:placeholder>
            <w:docPart w:val="A9A8D02EF20D46FEB22A1BE1262DE5A4"/>
          </w:placeholder>
          <w:dataBinding w:prefixMappings="xmlns:ns0='http://schemas.openxmlformats.org/package/2006/metadata/core-properties' xmlns:ns1='http://purl.org/dc/elements/1.1/'" w:xpath="/ns0:coreProperties[1]/ns1:title[1]" w:storeItemID="{6C3C8BC8-F283-45AE-878A-BAB7291924A1}"/>
          <w:text/>
        </w:sdtPr>
        <w:sdtContent>
          <w:r w:rsidR="00690219">
            <w:t>Project MELT</w:t>
          </w:r>
        </w:sdtContent>
      </w:sdt>
    </w:p>
    <w:sdt>
      <w:sdtPr>
        <w:rPr>
          <w:szCs w:val="24"/>
        </w:rPr>
        <w:id w:val="592287168"/>
        <w:placeholder>
          <w:docPart w:val="8B80F0C0BC5149E18EB1A708765362EE"/>
        </w:placeholder>
        <w:dataBinding w:prefixMappings="xmlns:ns0='http://schemas.openxmlformats.org/package/2006/metadata/core-properties' xmlns:ns1='http://purl.org/dc/elements/1.1/'" w:xpath="/ns0:coreProperties[1]/ns1:subject[1]" w:storeItemID="{6C3C8BC8-F283-45AE-878A-BAB7291924A1}"/>
        <w:text/>
      </w:sdtPr>
      <w:sdtContent>
        <w:p w14:paraId="696B12F9" w14:textId="77777777" w:rsidR="00A17428" w:rsidRDefault="00ED5EDB" w:rsidP="00A17428">
          <w:pPr>
            <w:pStyle w:val="Subtitle"/>
            <w:rPr>
              <w:szCs w:val="24"/>
            </w:rPr>
          </w:pPr>
          <w:r>
            <w:rPr>
              <w:szCs w:val="24"/>
            </w:rPr>
            <w:t>The Middle English Language Translator</w:t>
          </w:r>
        </w:p>
      </w:sdtContent>
    </w:sdt>
    <w:p w14:paraId="4BC3CD06" w14:textId="77777777" w:rsidR="00BC18A9" w:rsidRDefault="00BC18A9" w:rsidP="00A17428">
      <w:pPr>
        <w:pStyle w:val="Heading2"/>
      </w:pPr>
      <w:r>
        <w:t>Application | Overview</w:t>
      </w:r>
    </w:p>
    <w:p w14:paraId="319D2E9B" w14:textId="77777777" w:rsidR="00BC18A9" w:rsidRDefault="00BC18A9" w:rsidP="00BC18A9">
      <w:pPr>
        <w:spacing w:line="360" w:lineRule="auto"/>
        <w:ind w:firstLine="720"/>
      </w:pPr>
      <w:r>
        <w:t>Project MELT using a responsive JavaScript, HTML5, and CSS front end interface. This option allows the user to access the project using almost any web enabled device with a web browser. The Project MELT web app provides a consistent user experience on both mobile and desktop modes. The web app platform means that we are not locked to one set of users on mobile. We have tested the front end experience on almost all mobile and desktop environments.</w:t>
      </w:r>
    </w:p>
    <w:p w14:paraId="7611B876" w14:textId="77777777" w:rsidR="00BC18A9" w:rsidRDefault="00BC18A9" w:rsidP="00BC18A9">
      <w:pPr>
        <w:pStyle w:val="Heading2"/>
      </w:pPr>
      <w:r>
        <w:t>Application | Server-Side Processing</w:t>
      </w:r>
    </w:p>
    <w:p w14:paraId="20DE8400" w14:textId="77777777" w:rsidR="00BC18A9" w:rsidRDefault="00BC18A9" w:rsidP="00BC18A9">
      <w:pPr>
        <w:spacing w:line="360" w:lineRule="auto"/>
        <w:ind w:firstLine="720"/>
      </w:pPr>
      <w:r>
        <w:t>The MELT project uses extensive server computation to handle all of its processes. We decided that we wanted all of the server code to be 100% portable. The main reason for this choice was due to the fact that we had no idea what the long term location storage of the project was going to be. Right now, the server that we are using is a small VPS slice based in Chicago, IL. The VPS runs a 32-bit version of Ubuntu Linux. We are using the 12.04 build of the operating system. Right now, the VPS only has 128mb of RAM and 5GB of storage space. We have found that this is not really an issue when it comes to the small amount of RAM as our program is very efficient which text-to-speech even when handling large amounts of text. We have tested our server with an entire book and found the server able to handle the load without any issue. The main issue that we face with our current server situation is the amount of storage. The abov</w:t>
      </w:r>
      <w:r w:rsidR="007D62AF">
        <w:t>e referenced book took up 490MB</w:t>
      </w:r>
      <w:r>
        <w:t xml:space="preserve"> of storage. We have cut the amount of installation data down to a minimum to try to free up as much storage as possible. But with only 5GB to start with, there is not much room for long term storage.</w:t>
      </w:r>
    </w:p>
    <w:p w14:paraId="137AB4AB" w14:textId="77777777" w:rsidR="00BC18A9" w:rsidRDefault="00BC18A9" w:rsidP="00BC18A9">
      <w:pPr>
        <w:spacing w:line="360" w:lineRule="auto"/>
        <w:ind w:firstLine="720"/>
      </w:pPr>
      <w:r>
        <w:t>To help try to fix this problem, we have created a check in our code that removes large files every time another large file is created. This is not the perfect way to do this but its a start in the correct direction. Right now, the server side code</w:t>
      </w:r>
      <w:r w:rsidR="007D62AF">
        <w:t xml:space="preserve"> is written in C and make many U</w:t>
      </w:r>
      <w:r>
        <w:t>nix system calls. The reason for this design choice was to increase portability of the code. We started to use Java for the code but decided against it so that our code could run natively on any UNIX-based system without the need of third party software.</w:t>
      </w:r>
    </w:p>
    <w:p w14:paraId="6571AE3B" w14:textId="77777777" w:rsidR="00BC18A9" w:rsidRDefault="00BC18A9" w:rsidP="00BC18A9"/>
    <w:p w14:paraId="5535EA6B" w14:textId="77777777" w:rsidR="00BC18A9" w:rsidRDefault="00BC18A9" w:rsidP="00BC18A9"/>
    <w:p w14:paraId="106EF4AC" w14:textId="77777777" w:rsidR="00BC18A9" w:rsidRPr="004C428E" w:rsidRDefault="00620CBD" w:rsidP="00BC18A9">
      <w:pPr>
        <w:pStyle w:val="Title"/>
      </w:pPr>
      <w:sdt>
        <w:sdtPr>
          <w:alias w:val="Title"/>
          <w:id w:val="349302533"/>
          <w:placeholder>
            <w:docPart w:val="CE7CC5F2DBA74A288591EA1CD2B5F0D9"/>
          </w:placeholder>
          <w:dataBinding w:prefixMappings="xmlns:ns0='http://schemas.openxmlformats.org/package/2006/metadata/core-properties' xmlns:ns1='http://purl.org/dc/elements/1.1/'" w:xpath="/ns0:coreProperties[1]/ns1:title[1]" w:storeItemID="{6C3C8BC8-F283-45AE-878A-BAB7291924A1}"/>
          <w:text/>
        </w:sdtPr>
        <w:sdtContent>
          <w:r w:rsidR="00BC18A9">
            <w:t>Project MELT</w:t>
          </w:r>
        </w:sdtContent>
      </w:sdt>
    </w:p>
    <w:sdt>
      <w:sdtPr>
        <w:rPr>
          <w:szCs w:val="24"/>
        </w:rPr>
        <w:id w:val="232052479"/>
        <w:placeholder>
          <w:docPart w:val="178198CF0D7E453E9AA6BB3FF0DEAC9F"/>
        </w:placeholder>
        <w:dataBinding w:prefixMappings="xmlns:ns0='http://schemas.openxmlformats.org/package/2006/metadata/core-properties' xmlns:ns1='http://purl.org/dc/elements/1.1/'" w:xpath="/ns0:coreProperties[1]/ns1:subject[1]" w:storeItemID="{6C3C8BC8-F283-45AE-878A-BAB7291924A1}"/>
        <w:text/>
      </w:sdtPr>
      <w:sdtContent>
        <w:p w14:paraId="0BAD303F" w14:textId="77777777" w:rsidR="00BC18A9" w:rsidRDefault="00BC18A9" w:rsidP="00BC18A9">
          <w:pPr>
            <w:pStyle w:val="Subtitle"/>
            <w:rPr>
              <w:szCs w:val="24"/>
            </w:rPr>
          </w:pPr>
          <w:r>
            <w:rPr>
              <w:szCs w:val="24"/>
            </w:rPr>
            <w:t>The Middle English Language Translator</w:t>
          </w:r>
        </w:p>
      </w:sdtContent>
    </w:sdt>
    <w:p w14:paraId="0E20987D" w14:textId="77777777" w:rsidR="00BC18A9" w:rsidRDefault="00BC18A9" w:rsidP="00BC18A9">
      <w:pPr>
        <w:pStyle w:val="Heading2"/>
      </w:pPr>
      <w:r>
        <w:t>Application |Database Listener</w:t>
      </w:r>
    </w:p>
    <w:p w14:paraId="13869E59" w14:textId="77777777" w:rsidR="00BC18A9" w:rsidRDefault="00BC18A9" w:rsidP="00BC18A9">
      <w:pPr>
        <w:spacing w:line="360" w:lineRule="auto"/>
        <w:ind w:firstLine="720"/>
      </w:pPr>
      <w:r>
        <w:t>Our C code program accesses the web applications database using RESTful API calls. In this current Beta version of our code, the database is checked for new entries every 3 seconds. The reason for this is because we are only allowed 1,000,000 database calls per month.</w:t>
      </w:r>
      <w:r w:rsidR="00620CBD">
        <w:t xml:space="preserve"> We were limited to this number of calls since we are not currently paying for the Appery.io system. The use of any more calls would require a paid plan starting at an additional $15 per month.</w:t>
      </w:r>
      <w:r>
        <w:t xml:space="preserve"> We tried to find the correct time interval to match the demand of the server without running out of database calls or delaying output to the user. At the current rate, we should be able to handle about 200,000 translation requests per month. The 1,000,000 calls is a part of the free service that was set up for us by the database provider. We could purchase 5,000,000 calls if needed. However, the better option would be to explore other options that more efficiently utilized the number of calls made to the server. This is a feature that we are continuing to explore.</w:t>
      </w:r>
    </w:p>
    <w:p w14:paraId="2E7572E2" w14:textId="77777777" w:rsidR="00BC18A9" w:rsidRDefault="00BC18A9" w:rsidP="00BC18A9">
      <w:pPr>
        <w:pStyle w:val="Heading2"/>
      </w:pPr>
      <w:r>
        <w:t>Application |Building the Audio File</w:t>
      </w:r>
    </w:p>
    <w:p w14:paraId="6AC50491" w14:textId="77777777" w:rsidR="00BC18A9" w:rsidRDefault="00BC18A9" w:rsidP="00BC18A9">
      <w:pPr>
        <w:spacing w:line="360" w:lineRule="auto"/>
        <w:ind w:firstLine="720"/>
      </w:pPr>
      <w:r>
        <w:t>Our program reads a .txt file and converts it to a .wav file. Once this process is completed, a link is sent to the user for their browser to handle the file. Depending on what system the user is accessing Project MELT from, the user experience will vary. We decided that almost all modern browser</w:t>
      </w:r>
      <w:r w:rsidR="00620CBD">
        <w:t>s have built in support for .WAV</w:t>
      </w:r>
      <w:r>
        <w:t xml:space="preserve"> files so there was no need to reinvent the wheel. </w:t>
      </w:r>
      <w:r w:rsidR="00620CBD">
        <w:t>.WAV</w:t>
      </w:r>
      <w:r>
        <w:t xml:space="preserve"> files are also uncompressed and lossless so we are able to provide the user with a high quality level of audio. </w:t>
      </w:r>
    </w:p>
    <w:p w14:paraId="234D1EEC" w14:textId="77777777" w:rsidR="00BC18A9" w:rsidRDefault="00BC18A9" w:rsidP="00BC18A9">
      <w:pPr>
        <w:pStyle w:val="Heading2"/>
      </w:pPr>
      <w:r>
        <w:t>Application |Format Choice</w:t>
      </w:r>
    </w:p>
    <w:p w14:paraId="60A7FB1B" w14:textId="77777777" w:rsidR="00BC18A9" w:rsidRDefault="00BC18A9" w:rsidP="00BC18A9">
      <w:pPr>
        <w:spacing w:line="360" w:lineRule="auto"/>
        <w:ind w:firstLine="720"/>
      </w:pPr>
      <w:r>
        <w:t>Another reason that we decided to use .WAV for this project is that the Ubuntu opera</w:t>
      </w:r>
      <w:r w:rsidR="00620CBD">
        <w:t xml:space="preserve">ting system has built </w:t>
      </w:r>
      <w:r>
        <w:t>in support for crea</w:t>
      </w:r>
      <w:r w:rsidR="00620CBD">
        <w:t>ting .WAV</w:t>
      </w:r>
      <w:r>
        <w:t xml:space="preserve"> files using text. We used and modified the espeak program that is built into the core of the Ubuntu operating system. For more information about this, see the Text-to-Speech section.</w:t>
      </w:r>
    </w:p>
    <w:p w14:paraId="27591D91" w14:textId="77777777" w:rsidR="00BC18A9" w:rsidRDefault="00BC18A9" w:rsidP="00BC18A9">
      <w:pPr>
        <w:pStyle w:val="Heading2"/>
      </w:pPr>
    </w:p>
    <w:p w14:paraId="20D00697" w14:textId="77777777" w:rsidR="00BC18A9" w:rsidRDefault="00BC18A9" w:rsidP="00BC18A9">
      <w:pPr>
        <w:pStyle w:val="Heading2"/>
      </w:pPr>
    </w:p>
    <w:p w14:paraId="67998A32" w14:textId="77777777" w:rsidR="00BC18A9" w:rsidRDefault="00BC18A9" w:rsidP="00BC18A9">
      <w:pPr>
        <w:pStyle w:val="Heading2"/>
      </w:pPr>
    </w:p>
    <w:p w14:paraId="08579AFA" w14:textId="77777777" w:rsidR="00BC18A9" w:rsidRPr="004C428E" w:rsidRDefault="00620CBD" w:rsidP="00BC18A9">
      <w:pPr>
        <w:pStyle w:val="Title"/>
      </w:pPr>
      <w:sdt>
        <w:sdtPr>
          <w:alias w:val="Title"/>
          <w:id w:val="-293680490"/>
          <w:placeholder>
            <w:docPart w:val="AE943C0906ED44028EE276FAEE86E09D"/>
          </w:placeholder>
          <w:dataBinding w:prefixMappings="xmlns:ns0='http://schemas.openxmlformats.org/package/2006/metadata/core-properties' xmlns:ns1='http://purl.org/dc/elements/1.1/'" w:xpath="/ns0:coreProperties[1]/ns1:title[1]" w:storeItemID="{6C3C8BC8-F283-45AE-878A-BAB7291924A1}"/>
          <w:text/>
        </w:sdtPr>
        <w:sdtContent>
          <w:r w:rsidR="00BC18A9">
            <w:t>Project MELT</w:t>
          </w:r>
        </w:sdtContent>
      </w:sdt>
    </w:p>
    <w:sdt>
      <w:sdtPr>
        <w:rPr>
          <w:szCs w:val="24"/>
        </w:rPr>
        <w:id w:val="1319537967"/>
        <w:placeholder>
          <w:docPart w:val="01510DDBBE954201BB343B9FAE8B5A18"/>
        </w:placeholder>
        <w:dataBinding w:prefixMappings="xmlns:ns0='http://schemas.openxmlformats.org/package/2006/metadata/core-properties' xmlns:ns1='http://purl.org/dc/elements/1.1/'" w:xpath="/ns0:coreProperties[1]/ns1:subject[1]" w:storeItemID="{6C3C8BC8-F283-45AE-878A-BAB7291924A1}"/>
        <w:text/>
      </w:sdtPr>
      <w:sdtContent>
        <w:p w14:paraId="23E11122" w14:textId="77777777" w:rsidR="00BC18A9" w:rsidRDefault="00BC18A9" w:rsidP="00BC18A9">
          <w:pPr>
            <w:pStyle w:val="Subtitle"/>
            <w:rPr>
              <w:szCs w:val="24"/>
            </w:rPr>
          </w:pPr>
          <w:r>
            <w:rPr>
              <w:szCs w:val="24"/>
            </w:rPr>
            <w:t>The Middle English Language Translator</w:t>
          </w:r>
        </w:p>
      </w:sdtContent>
    </w:sdt>
    <w:p w14:paraId="0C5B148E" w14:textId="77777777" w:rsidR="00BC18A9" w:rsidRDefault="00BC18A9" w:rsidP="00BC18A9">
      <w:pPr>
        <w:pStyle w:val="Heading2"/>
      </w:pPr>
      <w:r>
        <w:t>Application |</w:t>
      </w:r>
      <w:r w:rsidR="00387BD2">
        <w:t xml:space="preserve"> Testing &amp; Improvements</w:t>
      </w:r>
    </w:p>
    <w:p w14:paraId="1D303ED7" w14:textId="77777777" w:rsidR="00BC18A9" w:rsidRDefault="00BC18A9" w:rsidP="00387BD2">
      <w:pPr>
        <w:spacing w:line="360" w:lineRule="auto"/>
        <w:ind w:firstLine="720"/>
      </w:pPr>
      <w:r>
        <w:t>As always, there are many areas that we can improve this project’s application. We are looking into more efficient ways to access the application’s database that requires less system calls and API calls. We also plan to give the user more options when it c</w:t>
      </w:r>
      <w:r w:rsidR="00387BD2">
        <w:t>omes to speed and pitch of the Middle E</w:t>
      </w:r>
      <w:r>
        <w:t>nglish voice. Before we give the application more features, we plan to fix performance and storage issues first.</w:t>
      </w:r>
    </w:p>
    <w:p w14:paraId="5EE77ADF" w14:textId="77777777" w:rsidR="00BC18A9" w:rsidRDefault="00BC18A9" w:rsidP="00387BD2">
      <w:pPr>
        <w:spacing w:line="360" w:lineRule="auto"/>
        <w:ind w:firstLine="720"/>
      </w:pPr>
      <w:r>
        <w:t xml:space="preserve">Right now, we feel that our server might also not be very stable. Certain test cases can break the system. We are looking to work out those bugs in the code as soon as possible. Since the program is web-based, we have created a contact page on the website that allows users to alert us of any bugs. Over the course of the last week of the project, we committed major changes to the server structure and code design that dramatically cut back on the number of bugs. That being said, there are still many that need to be sorted out. We </w:t>
      </w:r>
      <w:r w:rsidR="00620CBD">
        <w:t>argreed</w:t>
      </w:r>
      <w:r>
        <w:t xml:space="preserve"> that within the next month, all known bugs </w:t>
      </w:r>
      <w:r w:rsidR="00387BD2">
        <w:t>from our test will be removed.</w:t>
      </w:r>
    </w:p>
    <w:p w14:paraId="7161A2C3" w14:textId="77777777" w:rsidR="00387BD2" w:rsidRDefault="00387BD2" w:rsidP="00A17428">
      <w:pPr>
        <w:pStyle w:val="Heading2"/>
      </w:pPr>
    </w:p>
    <w:p w14:paraId="49AE064E" w14:textId="77777777" w:rsidR="00387BD2" w:rsidRDefault="00387BD2" w:rsidP="00A17428">
      <w:pPr>
        <w:pStyle w:val="Heading2"/>
      </w:pPr>
    </w:p>
    <w:p w14:paraId="3434B4BB" w14:textId="77777777" w:rsidR="00387BD2" w:rsidRDefault="00387BD2" w:rsidP="00A17428">
      <w:pPr>
        <w:pStyle w:val="Heading2"/>
      </w:pPr>
    </w:p>
    <w:p w14:paraId="65062DF7" w14:textId="77777777" w:rsidR="00387BD2" w:rsidRDefault="00387BD2" w:rsidP="00A17428">
      <w:pPr>
        <w:pStyle w:val="Heading2"/>
      </w:pPr>
    </w:p>
    <w:p w14:paraId="391E5A3C" w14:textId="77777777" w:rsidR="00387BD2" w:rsidRDefault="00387BD2" w:rsidP="00A17428">
      <w:pPr>
        <w:pStyle w:val="Heading2"/>
      </w:pPr>
    </w:p>
    <w:p w14:paraId="5C789326" w14:textId="77777777" w:rsidR="00387BD2" w:rsidRDefault="00387BD2" w:rsidP="00A17428">
      <w:pPr>
        <w:pStyle w:val="Heading2"/>
      </w:pPr>
    </w:p>
    <w:p w14:paraId="18B21377" w14:textId="77777777" w:rsidR="00387BD2" w:rsidRDefault="00387BD2" w:rsidP="00A17428">
      <w:pPr>
        <w:pStyle w:val="Heading2"/>
      </w:pPr>
    </w:p>
    <w:p w14:paraId="02A17CF9" w14:textId="77777777" w:rsidR="00387BD2" w:rsidRDefault="00387BD2" w:rsidP="00A17428">
      <w:pPr>
        <w:pStyle w:val="Heading2"/>
      </w:pPr>
    </w:p>
    <w:p w14:paraId="08440D8A" w14:textId="77777777" w:rsidR="00387BD2" w:rsidRDefault="00387BD2" w:rsidP="00A17428">
      <w:pPr>
        <w:pStyle w:val="Heading2"/>
      </w:pPr>
    </w:p>
    <w:p w14:paraId="35C819A3" w14:textId="77777777" w:rsidR="00387BD2" w:rsidRDefault="00387BD2" w:rsidP="00A17428">
      <w:pPr>
        <w:pStyle w:val="Heading2"/>
      </w:pPr>
    </w:p>
    <w:p w14:paraId="588C5D04" w14:textId="77777777" w:rsidR="00387BD2" w:rsidRPr="004C428E" w:rsidRDefault="00620CBD" w:rsidP="00387BD2">
      <w:pPr>
        <w:pStyle w:val="Title"/>
      </w:pPr>
      <w:sdt>
        <w:sdtPr>
          <w:alias w:val="Title"/>
          <w:id w:val="-97190863"/>
          <w:placeholder>
            <w:docPart w:val="38CBDA2F4E9F4E17B38C2C4198406139"/>
          </w:placeholder>
          <w:dataBinding w:prefixMappings="xmlns:ns0='http://schemas.openxmlformats.org/package/2006/metadata/core-properties' xmlns:ns1='http://purl.org/dc/elements/1.1/'" w:xpath="/ns0:coreProperties[1]/ns1:title[1]" w:storeItemID="{6C3C8BC8-F283-45AE-878A-BAB7291924A1}"/>
          <w:text/>
        </w:sdtPr>
        <w:sdtContent>
          <w:r w:rsidR="00387BD2">
            <w:t>Project MELT</w:t>
          </w:r>
        </w:sdtContent>
      </w:sdt>
    </w:p>
    <w:sdt>
      <w:sdtPr>
        <w:rPr>
          <w:szCs w:val="24"/>
        </w:rPr>
        <w:id w:val="1534930599"/>
        <w:placeholder>
          <w:docPart w:val="1F90BD58798E4387A9C2CE4176203D66"/>
        </w:placeholder>
        <w:dataBinding w:prefixMappings="xmlns:ns0='http://schemas.openxmlformats.org/package/2006/metadata/core-properties' xmlns:ns1='http://purl.org/dc/elements/1.1/'" w:xpath="/ns0:coreProperties[1]/ns1:subject[1]" w:storeItemID="{6C3C8BC8-F283-45AE-878A-BAB7291924A1}"/>
        <w:text/>
      </w:sdtPr>
      <w:sdtContent>
        <w:p w14:paraId="1BD95911" w14:textId="77777777" w:rsidR="00387BD2" w:rsidRPr="00387BD2" w:rsidRDefault="00387BD2" w:rsidP="00387BD2">
          <w:pPr>
            <w:pStyle w:val="Subtitle"/>
            <w:rPr>
              <w:szCs w:val="24"/>
            </w:rPr>
          </w:pPr>
          <w:r>
            <w:rPr>
              <w:szCs w:val="24"/>
            </w:rPr>
            <w:t>The Middle English Language Translator</w:t>
          </w:r>
        </w:p>
      </w:sdtContent>
    </w:sdt>
    <w:p w14:paraId="7C3AA941" w14:textId="77777777" w:rsidR="00A17428" w:rsidRDefault="00A17428" w:rsidP="00A17428">
      <w:pPr>
        <w:pStyle w:val="Heading2"/>
      </w:pPr>
      <w:r>
        <w:t xml:space="preserve">Conclusion | </w:t>
      </w:r>
      <w:r w:rsidR="00690219">
        <w:t>The Future of MELT</w:t>
      </w:r>
    </w:p>
    <w:p w14:paraId="717C18C6" w14:textId="77777777" w:rsidR="00387BD2" w:rsidRDefault="00387BD2" w:rsidP="00387BD2">
      <w:pPr>
        <w:spacing w:line="360" w:lineRule="auto"/>
        <w:ind w:firstLine="720"/>
      </w:pPr>
      <w:r>
        <w:t>Currently, the project does not require much resources to run. The only cost that we have to pay for it the domain name and the VPS. This cost the team of a total of about $25 per year. We have promised to run this service for another 5 years at minimum. Based on use and future direction of the project, we will decide after 5 years what we are going to do.</w:t>
      </w:r>
    </w:p>
    <w:p w14:paraId="40CF4F01" w14:textId="77777777" w:rsidR="00387BD2" w:rsidRPr="00387BD2" w:rsidRDefault="00387BD2" w:rsidP="00387BD2">
      <w:pPr>
        <w:spacing w:line="360" w:lineRule="auto"/>
        <w:ind w:firstLine="720"/>
      </w:pPr>
      <w:r>
        <w:t>At the start of this project, we never knew that there would be a longtime future for this project. While making Project MELT, we realized that we created a product that can be packaged and licensed for commercial use with other languages. The start of this kind of program could help digitally preserve dying languages forever. This would create a valuable tools for linguists around the world. We are working to creating a completely modular package that can be licensed for commercial and academic use.</w:t>
      </w:r>
    </w:p>
    <w:p w14:paraId="6C16A291" w14:textId="77777777" w:rsidR="00690219" w:rsidRDefault="00690219" w:rsidP="00690219">
      <w:pPr>
        <w:pStyle w:val="Heading2"/>
      </w:pPr>
      <w:r>
        <w:t>Conclusion | Acknowledgements</w:t>
      </w:r>
    </w:p>
    <w:p w14:paraId="3B678046" w14:textId="77777777" w:rsidR="00387BD2" w:rsidRDefault="00387BD2" w:rsidP="00387BD2">
      <w:pPr>
        <w:spacing w:line="360" w:lineRule="auto"/>
        <w:ind w:firstLine="720"/>
      </w:pPr>
      <w:r w:rsidRPr="00387BD2">
        <w:t>This project would not be possible without a few crucial influences. Firstly, we would like to thank Dr. Fox for his input and support during the Spring 2013 semester. His approval and suggestions helped define the course of this project. We would also like to thank Dr. Swenson for helping put together data from recreating the Middle English language in a digital format. Thanks to Jon Doddington for his help with computer based pronunciation with the open source platform. Finally, thank you to Appery.io for giving Project MELT the RESTful database and API for the front end app development.</w:t>
      </w:r>
    </w:p>
    <w:p w14:paraId="0CB0D0FA" w14:textId="77777777" w:rsidR="00083459" w:rsidRDefault="00083459" w:rsidP="00083459">
      <w:pPr>
        <w:pStyle w:val="Heading2"/>
      </w:pPr>
      <w:r>
        <w:t xml:space="preserve">Conclusion | </w:t>
      </w:r>
      <w:r w:rsidR="00FF7C88">
        <w:t>Sources</w:t>
      </w:r>
    </w:p>
    <w:p w14:paraId="764DCE99" w14:textId="77777777" w:rsidR="00A17428" w:rsidRDefault="00083459" w:rsidP="00FF7C88">
      <w:pPr>
        <w:spacing w:line="360" w:lineRule="auto"/>
      </w:pPr>
      <w:r>
        <w:tab/>
      </w:r>
      <w:r w:rsidR="00FF7C88">
        <w:t xml:space="preserve">Divay, Michel. </w:t>
      </w:r>
      <w:r w:rsidR="00FF7C88" w:rsidRPr="00FF7C88">
        <w:rPr>
          <w:i/>
        </w:rPr>
        <w:t>Algorithms for Grapheme-Phoneme Translation for English and French: Applications for Database Searches and Speech Synthesis</w:t>
      </w:r>
      <w:r w:rsidR="00FF7C88">
        <w:rPr>
          <w:i/>
        </w:rPr>
        <w:t xml:space="preserve">. </w:t>
      </w:r>
      <w:hyperlink r:id="rId19" w:history="1">
        <w:r w:rsidR="00FF7C88">
          <w:rPr>
            <w:rStyle w:val="Hyperlink"/>
          </w:rPr>
          <w:t>http://acl.ldc.upenn.edu/J/J97/J97-4001.pdf</w:t>
        </w:r>
      </w:hyperlink>
    </w:p>
    <w:p w14:paraId="21FBC43C" w14:textId="77777777" w:rsidR="00387BD2" w:rsidRDefault="00387BD2" w:rsidP="00387BD2">
      <w:pPr>
        <w:spacing w:line="360" w:lineRule="auto"/>
        <w:ind w:firstLine="720"/>
      </w:pPr>
      <w:r w:rsidRPr="00387BD2">
        <w:t>Durkin</w:t>
      </w:r>
      <w:r>
        <w:t xml:space="preserve">, Philip. </w:t>
      </w:r>
      <w:r>
        <w:rPr>
          <w:i/>
        </w:rPr>
        <w:t xml:space="preserve">An Overview of Middle English. </w:t>
      </w:r>
      <w:hyperlink r:id="rId20" w:history="1">
        <w:r>
          <w:rPr>
            <w:rStyle w:val="Hyperlink"/>
          </w:rPr>
          <w:t>http://public.oed.com/aspects-of-english/english-in-time/middle-english-an-overview/</w:t>
        </w:r>
      </w:hyperlink>
    </w:p>
    <w:p w14:paraId="52A406FD" w14:textId="77777777" w:rsidR="00387BD2" w:rsidRDefault="005F1606" w:rsidP="00387BD2">
      <w:pPr>
        <w:spacing w:line="360" w:lineRule="auto"/>
        <w:ind w:firstLine="720"/>
        <w:rPr>
          <w:rStyle w:val="Hyperlink"/>
        </w:rPr>
      </w:pPr>
      <w:r>
        <w:lastRenderedPageBreak/>
        <w:t xml:space="preserve">Helsinki University of Technology. </w:t>
      </w:r>
      <w:r w:rsidRPr="005F1606">
        <w:rPr>
          <w:i/>
        </w:rPr>
        <w:t>History and Development of Speech Synthesis</w:t>
      </w:r>
      <w:r>
        <w:t xml:space="preserve">. </w:t>
      </w:r>
      <w:hyperlink r:id="rId21" w:history="1">
        <w:r>
          <w:rPr>
            <w:rStyle w:val="Hyperlink"/>
          </w:rPr>
          <w:t>http://www.acoustics.hut.fi/publications/files/theses/lemmetty_mst/chap2.html</w:t>
        </w:r>
      </w:hyperlink>
    </w:p>
    <w:p w14:paraId="79AD05E7" w14:textId="77777777" w:rsidR="00FC1139" w:rsidRDefault="00FC1139" w:rsidP="00387BD2">
      <w:pPr>
        <w:spacing w:line="360" w:lineRule="auto"/>
        <w:ind w:firstLine="720"/>
        <w:rPr>
          <w:i/>
        </w:rPr>
      </w:pPr>
    </w:p>
    <w:p w14:paraId="7DC861A1" w14:textId="77777777" w:rsidR="00FC1139" w:rsidRDefault="00FC1139" w:rsidP="00387BD2">
      <w:pPr>
        <w:spacing w:line="360" w:lineRule="auto"/>
        <w:ind w:firstLine="720"/>
        <w:rPr>
          <w:i/>
        </w:rPr>
      </w:pPr>
    </w:p>
    <w:p w14:paraId="0B56614A" w14:textId="77777777" w:rsidR="00FC1139" w:rsidRDefault="00FC1139" w:rsidP="00387BD2">
      <w:pPr>
        <w:spacing w:line="360" w:lineRule="auto"/>
        <w:ind w:firstLine="720"/>
      </w:pPr>
      <w:r>
        <w:t xml:space="preserve">Below is a Project MELT Sitemap Page. </w:t>
      </w:r>
    </w:p>
    <w:p w14:paraId="0BDF1AD8" w14:textId="3214B729" w:rsidR="00FC1139" w:rsidRPr="00387BD2" w:rsidRDefault="00FC1139" w:rsidP="00387BD2">
      <w:pPr>
        <w:spacing w:line="360" w:lineRule="auto"/>
        <w:ind w:firstLine="720"/>
      </w:pPr>
      <w:r>
        <w:t>Official Sitemap can be found http://project-melt.org/sitemap</w:t>
      </w:r>
      <w:r>
        <w:rPr>
          <w:noProof/>
          <w:lang w:eastAsia="en-US"/>
        </w:rPr>
        <w:drawing>
          <wp:inline distT="0" distB="0" distL="0" distR="0" wp14:anchorId="099DB51F" wp14:editId="023A10C0">
            <wp:extent cx="6400800" cy="4445000"/>
            <wp:effectExtent l="0" t="0" r="0" b="0"/>
            <wp:docPr id="1" name="Picture 1" descr="Macintosh HD:Users:tamayers:Library:Application Support:SnapNDrag:screenshot_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tamayers:Library:Application Support:SnapNDrag:screenshot_333.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400800" cy="4445000"/>
                    </a:xfrm>
                    <a:prstGeom prst="rect">
                      <a:avLst/>
                    </a:prstGeom>
                    <a:noFill/>
                    <a:ln>
                      <a:noFill/>
                    </a:ln>
                  </pic:spPr>
                </pic:pic>
              </a:graphicData>
            </a:graphic>
          </wp:inline>
        </w:drawing>
      </w:r>
      <w:r w:rsidR="00542658">
        <w:t>w</w:t>
      </w:r>
      <w:bookmarkStart w:id="0" w:name="_GoBack"/>
      <w:bookmarkEnd w:id="0"/>
    </w:p>
    <w:sectPr w:rsidR="00FC1139" w:rsidRPr="00387BD2" w:rsidSect="00387BD2">
      <w:headerReference w:type="even" r:id="rId23"/>
      <w:headerReference w:type="default" r:id="rId24"/>
      <w:footerReference w:type="even" r:id="rId25"/>
      <w:footerReference w:type="default" r:id="rId26"/>
      <w:headerReference w:type="first" r:id="rId27"/>
      <w:footerReference w:type="first" r:id="rId28"/>
      <w:type w:val="continuous"/>
      <w:pgSz w:w="12240" w:h="15840"/>
      <w:pgMar w:top="1080" w:right="1080" w:bottom="1080" w:left="108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3BC36C" w14:textId="77777777" w:rsidR="007D62AF" w:rsidRDefault="007D62AF">
      <w:pPr>
        <w:spacing w:after="0" w:line="240" w:lineRule="auto"/>
      </w:pPr>
      <w:r>
        <w:separator/>
      </w:r>
    </w:p>
  </w:endnote>
  <w:endnote w:type="continuationSeparator" w:id="0">
    <w:p w14:paraId="04677879" w14:textId="77777777" w:rsidR="007D62AF" w:rsidRDefault="007D62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Wingdings 2">
    <w:panose1 w:val="05020102010507070707"/>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00000003" w:usb1="00000000" w:usb2="00000000" w:usb3="00000000" w:csb0="00000001" w:csb1="00000000"/>
  </w:font>
  <w:font w:name="Tw Cen MT">
    <w:panose1 w:val="020B0602020104020603"/>
    <w:charset w:val="00"/>
    <w:family w:val="auto"/>
    <w:pitch w:val="variable"/>
    <w:sig w:usb0="00000003" w:usb1="00000000" w:usb2="00000000" w:usb3="00000000" w:csb0="00000003" w:csb1="00000000"/>
  </w:font>
  <w:font w:name="Tahoma">
    <w:panose1 w:val="020B0604030504040204"/>
    <w:charset w:val="00"/>
    <w:family w:val="auto"/>
    <w:pitch w:val="variable"/>
    <w:sig w:usb0="00000003" w:usb1="00000000" w:usb2="00000000" w:usb3="00000000" w:csb0="00000001" w:csb1="00000000"/>
  </w:font>
  <w:font w:name="HGPｺﾞｼｯｸE">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54BD04" w14:textId="77777777" w:rsidR="007D62AF" w:rsidRDefault="007D62AF"/>
  <w:p w14:paraId="5CE417CC" w14:textId="77777777" w:rsidR="007D62AF" w:rsidRDefault="007D62AF">
    <w:pPr>
      <w:pStyle w:val="FooterEven"/>
    </w:pPr>
    <w:r>
      <w:t xml:space="preserve">Page </w:t>
    </w:r>
    <w:r>
      <w:fldChar w:fldCharType="begin"/>
    </w:r>
    <w:r>
      <w:instrText xml:space="preserve"> PAGE   \* MERGEFORMAT </w:instrText>
    </w:r>
    <w:r>
      <w:fldChar w:fldCharType="separate"/>
    </w:r>
    <w:r w:rsidRPr="007D62AF">
      <w:rPr>
        <w:noProof/>
        <w:sz w:val="24"/>
        <w:szCs w:val="24"/>
      </w:rPr>
      <w:t>2</w:t>
    </w:r>
    <w:r>
      <w:rPr>
        <w:noProof/>
        <w:sz w:val="24"/>
        <w:szCs w:val="24"/>
      </w:rP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465152" w14:textId="77777777" w:rsidR="007D62AF" w:rsidRDefault="007D62AF"/>
  <w:p w14:paraId="6CAA94E6" w14:textId="77777777" w:rsidR="007D62AF" w:rsidRDefault="007D62AF">
    <w:pPr>
      <w:pStyle w:val="FooterOdd"/>
    </w:pPr>
    <w:r>
      <w:t>Table of Contents</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E29824" w14:textId="77777777" w:rsidR="007D62AF" w:rsidRDefault="007D62AF"/>
  <w:p w14:paraId="7EF37D22" w14:textId="77777777" w:rsidR="007D62AF" w:rsidRDefault="007D62AF">
    <w:pPr>
      <w:pStyle w:val="FooterEven"/>
    </w:pPr>
    <w:r>
      <w:t xml:space="preserve">Page </w:t>
    </w:r>
    <w:r>
      <w:fldChar w:fldCharType="begin"/>
    </w:r>
    <w:r>
      <w:instrText xml:space="preserve"> PAGE   \* MERGEFORMAT </w:instrText>
    </w:r>
    <w:r>
      <w:fldChar w:fldCharType="separate"/>
    </w:r>
    <w:r w:rsidR="00542658" w:rsidRPr="00542658">
      <w:rPr>
        <w:noProof/>
        <w:sz w:val="24"/>
        <w:szCs w:val="24"/>
      </w:rPr>
      <w:t>16</w:t>
    </w:r>
    <w:r>
      <w:rPr>
        <w:noProof/>
        <w:sz w:val="24"/>
        <w:szCs w:val="24"/>
      </w:rPr>
      <w:fldChar w:fldCharType="end"/>
    </w: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F1BF62" w14:textId="77777777" w:rsidR="007D62AF" w:rsidRDefault="007D62AF"/>
  <w:p w14:paraId="1F4806E5" w14:textId="77777777" w:rsidR="007D62AF" w:rsidRDefault="007D62AF" w:rsidP="001104D9">
    <w:pPr>
      <w:pStyle w:val="FooterEven"/>
      <w:jc w:val="right"/>
    </w:pPr>
    <w:r>
      <w:t xml:space="preserve">Page </w:t>
    </w:r>
    <w:r>
      <w:fldChar w:fldCharType="begin"/>
    </w:r>
    <w:r>
      <w:instrText xml:space="preserve"> PAGE   \* MERGEFORMAT </w:instrText>
    </w:r>
    <w:r>
      <w:fldChar w:fldCharType="separate"/>
    </w:r>
    <w:r w:rsidR="00542658" w:rsidRPr="00542658">
      <w:rPr>
        <w:noProof/>
        <w:sz w:val="24"/>
        <w:szCs w:val="24"/>
      </w:rPr>
      <w:t>15</w:t>
    </w:r>
    <w:r>
      <w:rPr>
        <w:noProof/>
        <w:sz w:val="24"/>
        <w:szCs w:val="24"/>
      </w:rPr>
      <w:fldChar w:fldCharType="end"/>
    </w: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96C736" w14:textId="77777777" w:rsidR="007D62AF" w:rsidRDefault="007D62AF">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A148DB" w14:textId="77777777" w:rsidR="007D62AF" w:rsidRDefault="007D62AF">
      <w:pPr>
        <w:spacing w:after="0" w:line="240" w:lineRule="auto"/>
      </w:pPr>
      <w:r>
        <w:separator/>
      </w:r>
    </w:p>
  </w:footnote>
  <w:footnote w:type="continuationSeparator" w:id="0">
    <w:p w14:paraId="4C6CE2F4" w14:textId="77777777" w:rsidR="007D62AF" w:rsidRDefault="007D62AF">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79505B" w14:textId="77777777" w:rsidR="007D62AF" w:rsidRDefault="007D62AF">
    <w:pPr>
      <w:pStyle w:val="HeaderEven"/>
    </w:pPr>
    <w:sdt>
      <w:sdtPr>
        <w:alias w:val="Title"/>
        <w:id w:val="-246733607"/>
        <w:dataBinding w:prefixMappings="xmlns:ns0='http://schemas.openxmlformats.org/package/2006/metadata/core-properties' xmlns:ns1='http://purl.org/dc/elements/1.1/'" w:xpath="/ns0:coreProperties[1]/ns1:title[1]" w:storeItemID="{6C3C8BC8-F283-45AE-878A-BAB7291924A1}"/>
        <w:text/>
      </w:sdtPr>
      <w:sdtContent>
        <w:r>
          <w:t>Project MELT</w:t>
        </w:r>
      </w:sdtContent>
    </w:sdt>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03F17E" w14:textId="77777777" w:rsidR="007D62AF" w:rsidRDefault="007D62AF" w:rsidP="00982B67">
    <w:pPr>
      <w:pStyle w:val="HeaderOdd"/>
      <w:jc w:val="left"/>
    </w:pPr>
    <w:sdt>
      <w:sdtPr>
        <w:alias w:val="Title"/>
        <w:id w:val="-123310677"/>
        <w:dataBinding w:prefixMappings="xmlns:ns0='http://schemas.openxmlformats.org/package/2006/metadata/core-properties' xmlns:ns1='http://purl.org/dc/elements/1.1/'" w:xpath="/ns0:coreProperties[1]/ns1:title[1]" w:storeItemID="{6C3C8BC8-F283-45AE-878A-BAB7291924A1}"/>
        <w:text/>
      </w:sdtPr>
      <w:sdtContent>
        <w:r>
          <w:t>Project MELT</w:t>
        </w:r>
      </w:sdtContent>
    </w:sdt>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538C21" w14:textId="77777777" w:rsidR="007D62AF" w:rsidRDefault="007D62AF">
    <w:pPr>
      <w:pStyle w:val="HeaderEven"/>
    </w:pPr>
    <w:sdt>
      <w:sdtPr>
        <w:alias w:val="Title"/>
        <w:id w:val="734053113"/>
        <w:dataBinding w:prefixMappings="xmlns:ns0='http://schemas.openxmlformats.org/package/2006/metadata/core-properties' xmlns:ns1='http://purl.org/dc/elements/1.1/'" w:xpath="/ns0:coreProperties[1]/ns1:title[1]" w:storeItemID="{6C3C8BC8-F283-45AE-878A-BAB7291924A1}"/>
        <w:text/>
      </w:sdtPr>
      <w:sdtContent>
        <w:r>
          <w:t>Project MELT</w:t>
        </w:r>
      </w:sdtContent>
    </w:sdt>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7B8710" w14:textId="77777777" w:rsidR="007D62AF" w:rsidRDefault="007D62AF" w:rsidP="00982B67">
    <w:pPr>
      <w:pStyle w:val="HeaderEven"/>
      <w:jc w:val="right"/>
    </w:pPr>
    <w:sdt>
      <w:sdtPr>
        <w:alias w:val="Title"/>
        <w:id w:val="1110859197"/>
        <w:dataBinding w:prefixMappings="xmlns:ns0='http://schemas.openxmlformats.org/package/2006/metadata/core-properties' xmlns:ns1='http://purl.org/dc/elements/1.1/'" w:xpath="/ns0:coreProperties[1]/ns1:title[1]" w:storeItemID="{6C3C8BC8-F283-45AE-878A-BAB7291924A1}"/>
        <w:text/>
      </w:sdtPr>
      <w:sdtContent>
        <w:r>
          <w:t>Project MELT</w:t>
        </w:r>
      </w:sdtContent>
    </w:sdt>
  </w:p>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43A201" w14:textId="77777777" w:rsidR="007D62AF" w:rsidRDefault="007D62AF">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DB96C0E0"/>
    <w:lvl w:ilvl="0">
      <w:start w:val="1"/>
      <w:numFmt w:val="bullet"/>
      <w:pStyle w:val="ListBullet5"/>
      <w:lvlText w:val=""/>
      <w:lvlJc w:val="left"/>
      <w:pPr>
        <w:ind w:left="1584" w:hanging="360"/>
      </w:pPr>
      <w:rPr>
        <w:rFonts w:ascii="Wingdings" w:hAnsi="Wingdings" w:cs="Wingdings" w:hint="default"/>
      </w:rPr>
    </w:lvl>
  </w:abstractNum>
  <w:abstractNum w:abstractNumId="1">
    <w:nsid w:val="FFFFFF81"/>
    <w:multiLevelType w:val="singleLevel"/>
    <w:tmpl w:val="E806DD90"/>
    <w:lvl w:ilvl="0">
      <w:start w:val="1"/>
      <w:numFmt w:val="bullet"/>
      <w:pStyle w:val="ListBullet4"/>
      <w:lvlText w:val=""/>
      <w:lvlJc w:val="left"/>
      <w:pPr>
        <w:ind w:left="1440" w:hanging="360"/>
      </w:pPr>
      <w:rPr>
        <w:rFonts w:ascii="Wingdings" w:hAnsi="Wingdings" w:cs="Wingdings" w:hint="default"/>
      </w:rPr>
    </w:lvl>
  </w:abstractNum>
  <w:abstractNum w:abstractNumId="2">
    <w:nsid w:val="FFFFFF82"/>
    <w:multiLevelType w:val="singleLevel"/>
    <w:tmpl w:val="016CFCA8"/>
    <w:lvl w:ilvl="0">
      <w:start w:val="1"/>
      <w:numFmt w:val="bullet"/>
      <w:pStyle w:val="ListBullet3"/>
      <w:lvlText w:val=""/>
      <w:lvlJc w:val="left"/>
      <w:pPr>
        <w:ind w:left="864" w:hanging="360"/>
      </w:pPr>
      <w:rPr>
        <w:rFonts w:ascii="Wingdings" w:hAnsi="Wingdings" w:cs="Wingdings" w:hint="default"/>
      </w:rPr>
    </w:lvl>
  </w:abstractNum>
  <w:abstractNum w:abstractNumId="3">
    <w:nsid w:val="FFFFFF83"/>
    <w:multiLevelType w:val="singleLevel"/>
    <w:tmpl w:val="9356F1FA"/>
    <w:lvl w:ilvl="0">
      <w:start w:val="1"/>
      <w:numFmt w:val="bullet"/>
      <w:pStyle w:val="ListBullet2"/>
      <w:lvlText w:val=""/>
      <w:lvlJc w:val="left"/>
      <w:pPr>
        <w:ind w:left="720" w:hanging="360"/>
      </w:pPr>
      <w:rPr>
        <w:rFonts w:ascii="Wingdings 2" w:hAnsi="Wingdings 2" w:hint="default"/>
      </w:rPr>
    </w:lvl>
  </w:abstractNum>
  <w:abstractNum w:abstractNumId="4">
    <w:nsid w:val="FFFFFF89"/>
    <w:multiLevelType w:val="singleLevel"/>
    <w:tmpl w:val="90B0502C"/>
    <w:lvl w:ilvl="0">
      <w:start w:val="1"/>
      <w:numFmt w:val="bullet"/>
      <w:lvlText w:val=""/>
      <w:lvlJc w:val="left"/>
      <w:pPr>
        <w:tabs>
          <w:tab w:val="num" w:pos="360"/>
        </w:tabs>
        <w:ind w:left="360" w:hanging="360"/>
      </w:pPr>
      <w:rPr>
        <w:rFonts w:ascii="Symbol" w:hAnsi="Symbol" w:hint="default"/>
      </w:rPr>
    </w:lvl>
  </w:abstractNum>
  <w:abstractNum w:abstractNumId="5">
    <w:nsid w:val="06F34690"/>
    <w:multiLevelType w:val="hybridMultilevel"/>
    <w:tmpl w:val="AFE431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13271C"/>
    <w:multiLevelType w:val="hybridMultilevel"/>
    <w:tmpl w:val="1EAAB4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21627301"/>
    <w:multiLevelType w:val="multilevel"/>
    <w:tmpl w:val="6576E1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5F20126"/>
    <w:multiLevelType w:val="hybridMultilevel"/>
    <w:tmpl w:val="60F070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63A43C7"/>
    <w:multiLevelType w:val="hybridMultilevel"/>
    <w:tmpl w:val="D87A77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A0F37AA"/>
    <w:multiLevelType w:val="multilevel"/>
    <w:tmpl w:val="5D68E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AB17A9B"/>
    <w:multiLevelType w:val="multilevel"/>
    <w:tmpl w:val="0409001D"/>
    <w:styleLink w:val="MedianListStyle"/>
    <w:lvl w:ilvl="0">
      <w:start w:val="1"/>
      <w:numFmt w:val="bullet"/>
      <w:lvlText w:val=""/>
      <w:lvlJc w:val="left"/>
      <w:pPr>
        <w:ind w:left="360" w:hanging="360"/>
      </w:pPr>
      <w:rPr>
        <w:rFonts w:ascii="Wingdings 2" w:hAnsi="Wingdings 2" w:hint="default"/>
        <w:color w:val="DD8047" w:themeColor="accent2"/>
        <w:sz w:val="23"/>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2C880799"/>
    <w:multiLevelType w:val="hybridMultilevel"/>
    <w:tmpl w:val="B7F49C8A"/>
    <w:lvl w:ilvl="0" w:tplc="557000B0">
      <w:start w:val="1"/>
      <w:numFmt w:val="bullet"/>
      <w:pStyle w:val="ListBullet"/>
      <w:lvlText w:val=""/>
      <w:lvlJc w:val="left"/>
      <w:pPr>
        <w:ind w:left="36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3">
    <w:nsid w:val="2DF95807"/>
    <w:multiLevelType w:val="hybridMultilevel"/>
    <w:tmpl w:val="AA866816"/>
    <w:lvl w:ilvl="0" w:tplc="5F7A58EC">
      <w:numFmt w:val="bullet"/>
      <w:lvlText w:val="-"/>
      <w:lvlJc w:val="left"/>
      <w:pPr>
        <w:ind w:left="1080" w:hanging="360"/>
      </w:pPr>
      <w:rPr>
        <w:rFonts w:ascii="Tw Cen MT" w:eastAsiaTheme="minorHAnsi" w:hAnsi="Tw Cen MT"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3A064675"/>
    <w:multiLevelType w:val="hybridMultilevel"/>
    <w:tmpl w:val="82E621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E9A7C3B"/>
    <w:multiLevelType w:val="hybridMultilevel"/>
    <w:tmpl w:val="645451C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nsid w:val="6604760B"/>
    <w:multiLevelType w:val="hybridMultilevel"/>
    <w:tmpl w:val="A1909B4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AAC1BDA"/>
    <w:multiLevelType w:val="hybridMultilevel"/>
    <w:tmpl w:val="81647B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E324231"/>
    <w:multiLevelType w:val="hybridMultilevel"/>
    <w:tmpl w:val="092E64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A667D55"/>
    <w:multiLevelType w:val="hybridMultilevel"/>
    <w:tmpl w:val="D256B0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2"/>
  </w:num>
  <w:num w:numId="3">
    <w:abstractNumId w:val="3"/>
  </w:num>
  <w:num w:numId="4">
    <w:abstractNumId w:val="3"/>
  </w:num>
  <w:num w:numId="5">
    <w:abstractNumId w:val="2"/>
  </w:num>
  <w:num w:numId="6">
    <w:abstractNumId w:val="2"/>
  </w:num>
  <w:num w:numId="7">
    <w:abstractNumId w:val="1"/>
  </w:num>
  <w:num w:numId="8">
    <w:abstractNumId w:val="1"/>
  </w:num>
  <w:num w:numId="9">
    <w:abstractNumId w:val="0"/>
  </w:num>
  <w:num w:numId="10">
    <w:abstractNumId w:val="0"/>
  </w:num>
  <w:num w:numId="11">
    <w:abstractNumId w:val="11"/>
  </w:num>
  <w:num w:numId="12">
    <w:abstractNumId w:val="12"/>
  </w:num>
  <w:num w:numId="13">
    <w:abstractNumId w:val="3"/>
  </w:num>
  <w:num w:numId="14">
    <w:abstractNumId w:val="2"/>
  </w:num>
  <w:num w:numId="15">
    <w:abstractNumId w:val="1"/>
  </w:num>
  <w:num w:numId="16">
    <w:abstractNumId w:val="0"/>
  </w:num>
  <w:num w:numId="17">
    <w:abstractNumId w:val="11"/>
  </w:num>
  <w:num w:numId="18">
    <w:abstractNumId w:val="12"/>
  </w:num>
  <w:num w:numId="19">
    <w:abstractNumId w:val="3"/>
  </w:num>
  <w:num w:numId="20">
    <w:abstractNumId w:val="2"/>
  </w:num>
  <w:num w:numId="21">
    <w:abstractNumId w:val="1"/>
  </w:num>
  <w:num w:numId="22">
    <w:abstractNumId w:val="0"/>
  </w:num>
  <w:num w:numId="23">
    <w:abstractNumId w:val="11"/>
  </w:num>
  <w:num w:numId="24">
    <w:abstractNumId w:val="7"/>
  </w:num>
  <w:num w:numId="25">
    <w:abstractNumId w:val="10"/>
  </w:num>
  <w:num w:numId="26">
    <w:abstractNumId w:val="13"/>
  </w:num>
  <w:num w:numId="27">
    <w:abstractNumId w:val="5"/>
  </w:num>
  <w:num w:numId="28">
    <w:abstractNumId w:val="8"/>
  </w:num>
  <w:num w:numId="29">
    <w:abstractNumId w:val="16"/>
  </w:num>
  <w:num w:numId="30">
    <w:abstractNumId w:val="9"/>
  </w:num>
  <w:num w:numId="31">
    <w:abstractNumId w:val="17"/>
  </w:num>
  <w:num w:numId="32">
    <w:abstractNumId w:val="19"/>
  </w:num>
  <w:num w:numId="33">
    <w:abstractNumId w:val="14"/>
  </w:num>
  <w:num w:numId="34">
    <w:abstractNumId w:val="6"/>
  </w:num>
  <w:num w:numId="35">
    <w:abstractNumId w:val="15"/>
  </w:num>
  <w:num w:numId="3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DateAndTime/>
  <w:attachedTemplate r:id="rId1"/>
  <w:defaultTabStop w:val="720"/>
  <w:evenAndOddHeaders/>
  <w:drawingGridHorizontalSpacing w:val="115"/>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5E33"/>
    <w:rsid w:val="00010A2F"/>
    <w:rsid w:val="0002059A"/>
    <w:rsid w:val="0005457A"/>
    <w:rsid w:val="0007729D"/>
    <w:rsid w:val="00083459"/>
    <w:rsid w:val="000922EB"/>
    <w:rsid w:val="0009664C"/>
    <w:rsid w:val="001104D9"/>
    <w:rsid w:val="00121D8F"/>
    <w:rsid w:val="001221AC"/>
    <w:rsid w:val="001D3255"/>
    <w:rsid w:val="001F7D17"/>
    <w:rsid w:val="00206D06"/>
    <w:rsid w:val="002A13B3"/>
    <w:rsid w:val="002D3346"/>
    <w:rsid w:val="002D4991"/>
    <w:rsid w:val="003072DC"/>
    <w:rsid w:val="0035703C"/>
    <w:rsid w:val="003850B3"/>
    <w:rsid w:val="00387BD2"/>
    <w:rsid w:val="003A2E69"/>
    <w:rsid w:val="003A4067"/>
    <w:rsid w:val="003B5D66"/>
    <w:rsid w:val="0047524C"/>
    <w:rsid w:val="00477097"/>
    <w:rsid w:val="00494F8F"/>
    <w:rsid w:val="004A71EF"/>
    <w:rsid w:val="004B423D"/>
    <w:rsid w:val="004C0EEE"/>
    <w:rsid w:val="004C428E"/>
    <w:rsid w:val="00506954"/>
    <w:rsid w:val="00510CDC"/>
    <w:rsid w:val="00541527"/>
    <w:rsid w:val="00542658"/>
    <w:rsid w:val="00585E33"/>
    <w:rsid w:val="005F1606"/>
    <w:rsid w:val="00610DC7"/>
    <w:rsid w:val="00620CBD"/>
    <w:rsid w:val="00646B4F"/>
    <w:rsid w:val="00647C3F"/>
    <w:rsid w:val="00690219"/>
    <w:rsid w:val="006C6EF4"/>
    <w:rsid w:val="00704195"/>
    <w:rsid w:val="00713BF4"/>
    <w:rsid w:val="007528A3"/>
    <w:rsid w:val="007D62AF"/>
    <w:rsid w:val="007E0FC8"/>
    <w:rsid w:val="007F2D5E"/>
    <w:rsid w:val="00862900"/>
    <w:rsid w:val="00866CFB"/>
    <w:rsid w:val="008B4BFE"/>
    <w:rsid w:val="008F4739"/>
    <w:rsid w:val="0095737D"/>
    <w:rsid w:val="00975E8A"/>
    <w:rsid w:val="00982102"/>
    <w:rsid w:val="00982B67"/>
    <w:rsid w:val="00987501"/>
    <w:rsid w:val="0099244C"/>
    <w:rsid w:val="009B7E16"/>
    <w:rsid w:val="009C1F0E"/>
    <w:rsid w:val="009C3B76"/>
    <w:rsid w:val="009D5F23"/>
    <w:rsid w:val="009E247D"/>
    <w:rsid w:val="00A120F9"/>
    <w:rsid w:val="00A17428"/>
    <w:rsid w:val="00A57DDC"/>
    <w:rsid w:val="00A72DC9"/>
    <w:rsid w:val="00A824CA"/>
    <w:rsid w:val="00A84812"/>
    <w:rsid w:val="00AB198E"/>
    <w:rsid w:val="00AB29F4"/>
    <w:rsid w:val="00AD5362"/>
    <w:rsid w:val="00AE1181"/>
    <w:rsid w:val="00AF24E5"/>
    <w:rsid w:val="00B13C8F"/>
    <w:rsid w:val="00B17262"/>
    <w:rsid w:val="00B34065"/>
    <w:rsid w:val="00B357DB"/>
    <w:rsid w:val="00B44C5E"/>
    <w:rsid w:val="00B5172E"/>
    <w:rsid w:val="00B517BD"/>
    <w:rsid w:val="00BC04D2"/>
    <w:rsid w:val="00BC18A9"/>
    <w:rsid w:val="00BD44F8"/>
    <w:rsid w:val="00BD4BBE"/>
    <w:rsid w:val="00BE5959"/>
    <w:rsid w:val="00BF5605"/>
    <w:rsid w:val="00BF6BA7"/>
    <w:rsid w:val="00C20F42"/>
    <w:rsid w:val="00C42208"/>
    <w:rsid w:val="00C946E8"/>
    <w:rsid w:val="00CB0C62"/>
    <w:rsid w:val="00CB194B"/>
    <w:rsid w:val="00D23283"/>
    <w:rsid w:val="00D46D02"/>
    <w:rsid w:val="00D70144"/>
    <w:rsid w:val="00D8543C"/>
    <w:rsid w:val="00D950F3"/>
    <w:rsid w:val="00DA468E"/>
    <w:rsid w:val="00DB63B3"/>
    <w:rsid w:val="00DB71CB"/>
    <w:rsid w:val="00DF0664"/>
    <w:rsid w:val="00DF56DF"/>
    <w:rsid w:val="00E259BC"/>
    <w:rsid w:val="00E4600E"/>
    <w:rsid w:val="00E65B3C"/>
    <w:rsid w:val="00EB5E2F"/>
    <w:rsid w:val="00ED5EDB"/>
    <w:rsid w:val="00F3645B"/>
    <w:rsid w:val="00F74E2E"/>
    <w:rsid w:val="00F939F1"/>
    <w:rsid w:val="00FC0B6A"/>
    <w:rsid w:val="00FC1139"/>
    <w:rsid w:val="00FC418F"/>
    <w:rsid w:val="00FF59A3"/>
    <w:rsid w:val="00FF7C8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4427A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imes New Roman"/>
        <w:kern w:val="24"/>
        <w:sz w:val="23"/>
        <w:lang w:val="en-US" w:eastAsia="en-US" w:bidi="ar-SA"/>
        <w14:ligatures w14:val="standardContextual"/>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qFormat="1"/>
    <w:lsdException w:name="toc 5" w:qFormat="1"/>
    <w:lsdException w:name="toc 6" w:qFormat="1"/>
    <w:lsdException w:name="toc 7" w:qFormat="1"/>
    <w:lsdException w:name="toc 8" w:qFormat="1"/>
    <w:lsdException w:name="toc 9" w:qFormat="1"/>
    <w:lsdException w:name="caption" w:semiHidden="0" w:uiPriority="35" w:unhideWhenUsed="0" w:qFormat="1"/>
    <w:lsdException w:name="List Bullet" w:uiPriority="36" w:qFormat="1"/>
    <w:lsdException w:name="List Bullet 2" w:uiPriority="36" w:qFormat="1"/>
    <w:lsdException w:name="List Bullet 3" w:uiPriority="36" w:qFormat="1"/>
    <w:lsdException w:name="List Bullet 4" w:uiPriority="36" w:qFormat="1"/>
    <w:lsdException w:name="List Bullet 5" w:uiPriority="36"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nhideWhenUsed="0" w:qFormat="1"/>
    <w:lsdException w:name="Light Shading" w:semiHidden="0" w:uiPriority="40" w:unhideWhenUsed="0"/>
    <w:lsdException w:name="Light List" w:semiHidden="0" w:uiPriority="40" w:unhideWhenUsed="0"/>
    <w:lsdException w:name="Light Grid" w:semiHidden="0" w:uiPriority="40" w:unhideWhenUsed="0"/>
    <w:lsdException w:name="Medium Shading 1" w:semiHidden="0" w:uiPriority="40" w:unhideWhenUsed="0"/>
    <w:lsdException w:name="Medium Shading 2" w:semiHidden="0" w:uiPriority="40" w:unhideWhenUsed="0"/>
    <w:lsdException w:name="Medium List 1" w:semiHidden="0" w:uiPriority="40" w:unhideWhenUsed="0"/>
    <w:lsdException w:name="Medium List 2" w:semiHidden="0" w:uiPriority="40" w:unhideWhenUsed="0"/>
    <w:lsdException w:name="Medium Grid 1" w:semiHidden="0" w:uiPriority="40" w:unhideWhenUsed="0"/>
    <w:lsdException w:name="Medium Grid 2" w:semiHidden="0" w:uiPriority="40" w:unhideWhenUsed="0"/>
    <w:lsdException w:name="Medium Grid 3" w:semiHidden="0" w:uiPriority="40" w:unhideWhenUsed="0"/>
    <w:lsdException w:name="Dark List" w:semiHidden="0" w:uiPriority="40" w:unhideWhenUsed="0"/>
    <w:lsdException w:name="Colorful Shading" w:semiHidden="0" w:uiPriority="40" w:unhideWhenUsed="0"/>
    <w:lsdException w:name="Colorful List" w:semiHidden="0" w:uiPriority="40" w:unhideWhenUsed="0"/>
    <w:lsdException w:name="Colorful Grid" w:semiHidden="0" w:uiPriority="40" w:unhideWhenUsed="0"/>
    <w:lsdException w:name="Light Shading Accent 1" w:semiHidden="0" w:uiPriority="41" w:unhideWhenUsed="0"/>
    <w:lsdException w:name="Light List Accent 1" w:semiHidden="0" w:uiPriority="41" w:unhideWhenUsed="0"/>
    <w:lsdException w:name="Light Grid Accent 1" w:semiHidden="0" w:uiPriority="41" w:unhideWhenUsed="0"/>
    <w:lsdException w:name="Medium Shading 1 Accent 1" w:semiHidden="0" w:uiPriority="41" w:unhideWhenUsed="0"/>
    <w:lsdException w:name="Medium Shading 2 Accent 1" w:semiHidden="0" w:uiPriority="41" w:unhideWhenUsed="0"/>
    <w:lsdException w:name="Medium List 1 Accent 1" w:semiHidden="0" w:uiPriority="41"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41" w:unhideWhenUsed="0"/>
    <w:lsdException w:name="Medium Grid 1 Accent 1" w:semiHidden="0" w:uiPriority="41" w:unhideWhenUsed="0"/>
    <w:lsdException w:name="Medium Grid 2 Accent 1" w:semiHidden="0" w:uiPriority="41" w:unhideWhenUsed="0"/>
    <w:lsdException w:name="Medium Grid 3 Accent 1" w:semiHidden="0" w:uiPriority="41" w:unhideWhenUsed="0"/>
    <w:lsdException w:name="Dark List Accent 1" w:semiHidden="0" w:uiPriority="41" w:unhideWhenUsed="0"/>
    <w:lsdException w:name="Colorful Shading Accent 1" w:semiHidden="0" w:uiPriority="41" w:unhideWhenUsed="0"/>
    <w:lsdException w:name="Colorful List Accent 1" w:semiHidden="0" w:uiPriority="41" w:unhideWhenUsed="0"/>
    <w:lsdException w:name="Colorful Grid Accent 1" w:semiHidden="0" w:uiPriority="41" w:unhideWhenUsed="0"/>
    <w:lsdException w:name="Light Shading Accent 2" w:semiHidden="0" w:uiPriority="42" w:unhideWhenUsed="0"/>
    <w:lsdException w:name="Light List Accent 2" w:semiHidden="0" w:uiPriority="42" w:unhideWhenUsed="0"/>
    <w:lsdException w:name="Light Grid Accent 2" w:semiHidden="0" w:uiPriority="42" w:unhideWhenUsed="0"/>
    <w:lsdException w:name="Medium Shading 1 Accent 2" w:semiHidden="0" w:uiPriority="42" w:unhideWhenUsed="0"/>
    <w:lsdException w:name="Medium Shading 2 Accent 2" w:semiHidden="0" w:uiPriority="42" w:unhideWhenUsed="0"/>
    <w:lsdException w:name="Medium List 1 Accent 2" w:semiHidden="0" w:uiPriority="42" w:unhideWhenUsed="0"/>
    <w:lsdException w:name="Medium List 2 Accent 2" w:semiHidden="0" w:uiPriority="42" w:unhideWhenUsed="0"/>
    <w:lsdException w:name="Medium Grid 1 Accent 2" w:semiHidden="0" w:uiPriority="42" w:unhideWhenUsed="0"/>
    <w:lsdException w:name="Medium Grid 2 Accent 2" w:semiHidden="0" w:uiPriority="42" w:unhideWhenUsed="0"/>
    <w:lsdException w:name="Medium Grid 3 Accent 2" w:semiHidden="0" w:uiPriority="42" w:unhideWhenUsed="0"/>
    <w:lsdException w:name="Dark List Accent 2" w:semiHidden="0" w:uiPriority="42" w:unhideWhenUsed="0"/>
    <w:lsdException w:name="Colorful Shading Accent 2" w:semiHidden="0" w:uiPriority="42" w:unhideWhenUsed="0"/>
    <w:lsdException w:name="Colorful List Accent 2" w:semiHidden="0" w:uiPriority="42" w:unhideWhenUsed="0"/>
    <w:lsdException w:name="Colorful Grid Accent 2" w:semiHidden="0" w:uiPriority="42" w:unhideWhenUsed="0"/>
    <w:lsdException w:name="Light Shading Accent 3" w:semiHidden="0" w:uiPriority="43" w:unhideWhenUsed="0"/>
    <w:lsdException w:name="Light List Accent 3" w:semiHidden="0" w:uiPriority="43" w:unhideWhenUsed="0"/>
    <w:lsdException w:name="Light Grid Accent 3" w:semiHidden="0" w:uiPriority="43" w:unhideWhenUsed="0"/>
    <w:lsdException w:name="Medium Shading 1 Accent 3" w:semiHidden="0" w:uiPriority="43" w:unhideWhenUsed="0"/>
    <w:lsdException w:name="Medium Shading 2 Accent 3" w:semiHidden="0" w:uiPriority="43" w:unhideWhenUsed="0"/>
    <w:lsdException w:name="Medium List 1 Accent 3" w:semiHidden="0" w:uiPriority="43" w:unhideWhenUsed="0"/>
    <w:lsdException w:name="Medium List 2 Accent 3" w:semiHidden="0" w:uiPriority="43" w:unhideWhenUsed="0"/>
    <w:lsdException w:name="Medium Grid 1 Accent 3" w:semiHidden="0" w:uiPriority="43" w:unhideWhenUsed="0"/>
    <w:lsdException w:name="Medium Grid 2 Accent 3" w:semiHidden="0" w:uiPriority="43" w:unhideWhenUsed="0"/>
    <w:lsdException w:name="Medium Grid 3 Accent 3" w:semiHidden="0" w:uiPriority="43" w:unhideWhenUsed="0"/>
    <w:lsdException w:name="Dark List Accent 3" w:semiHidden="0" w:uiPriority="43" w:unhideWhenUsed="0"/>
    <w:lsdException w:name="Colorful Shading Accent 3" w:semiHidden="0" w:uiPriority="43" w:unhideWhenUsed="0"/>
    <w:lsdException w:name="Colorful List Accent 3" w:semiHidden="0" w:uiPriority="43" w:unhideWhenUsed="0"/>
    <w:lsdException w:name="Colorful Grid Accent 3" w:semiHidden="0" w:uiPriority="43" w:unhideWhenUsed="0"/>
    <w:lsdException w:name="Light Shading Accent 4" w:semiHidden="0" w:uiPriority="44" w:unhideWhenUsed="0"/>
    <w:lsdException w:name="Light List Accent 4" w:semiHidden="0" w:uiPriority="44" w:unhideWhenUsed="0"/>
    <w:lsdException w:name="Light Grid Accent 4" w:semiHidden="0" w:uiPriority="44" w:unhideWhenUsed="0"/>
    <w:lsdException w:name="Medium Shading 1 Accent 4" w:semiHidden="0" w:uiPriority="44" w:unhideWhenUsed="0"/>
    <w:lsdException w:name="Medium Shading 2 Accent 4" w:semiHidden="0" w:uiPriority="44" w:unhideWhenUsed="0"/>
    <w:lsdException w:name="Medium List 1 Accent 4" w:semiHidden="0" w:uiPriority="44" w:unhideWhenUsed="0"/>
    <w:lsdException w:name="Medium List 2 Accent 4" w:semiHidden="0" w:uiPriority="44" w:unhideWhenUsed="0"/>
    <w:lsdException w:name="Medium Grid 1 Accent 4" w:semiHidden="0" w:uiPriority="44" w:unhideWhenUsed="0"/>
    <w:lsdException w:name="Medium Grid 2 Accent 4" w:semiHidden="0" w:uiPriority="44" w:unhideWhenUsed="0"/>
    <w:lsdException w:name="Medium Grid 3 Accent 4" w:semiHidden="0" w:uiPriority="44" w:unhideWhenUsed="0"/>
    <w:lsdException w:name="Dark List Accent 4" w:semiHidden="0" w:uiPriority="44" w:unhideWhenUsed="0"/>
    <w:lsdException w:name="Colorful Shading Accent 4" w:semiHidden="0" w:uiPriority="44" w:unhideWhenUsed="0"/>
    <w:lsdException w:name="Colorful List Accent 4" w:semiHidden="0" w:uiPriority="44" w:unhideWhenUsed="0"/>
    <w:lsdException w:name="Colorful Grid Accent 4" w:semiHidden="0" w:uiPriority="44" w:unhideWhenUsed="0"/>
    <w:lsdException w:name="Light Shading Accent 5" w:semiHidden="0" w:uiPriority="45" w:unhideWhenUsed="0"/>
    <w:lsdException w:name="Light List Accent 5" w:semiHidden="0" w:uiPriority="45" w:unhideWhenUsed="0"/>
    <w:lsdException w:name="Light Grid Accent 5" w:semiHidden="0" w:uiPriority="45" w:unhideWhenUsed="0"/>
    <w:lsdException w:name="Medium Shading 1 Accent 5" w:semiHidden="0" w:uiPriority="45" w:unhideWhenUsed="0"/>
    <w:lsdException w:name="Medium Shading 2 Accent 5" w:semiHidden="0" w:uiPriority="45" w:unhideWhenUsed="0"/>
    <w:lsdException w:name="Medium List 1 Accent 5" w:semiHidden="0" w:uiPriority="45" w:unhideWhenUsed="0"/>
    <w:lsdException w:name="Medium List 2 Accent 5" w:semiHidden="0" w:uiPriority="45" w:unhideWhenUsed="0"/>
    <w:lsdException w:name="Medium Grid 1 Accent 5" w:semiHidden="0" w:uiPriority="45" w:unhideWhenUsed="0"/>
    <w:lsdException w:name="Medium Grid 2 Accent 5" w:semiHidden="0" w:uiPriority="45" w:unhideWhenUsed="0"/>
    <w:lsdException w:name="Medium Grid 3 Accent 5" w:semiHidden="0" w:uiPriority="45" w:unhideWhenUsed="0"/>
    <w:lsdException w:name="Dark List Accent 5" w:semiHidden="0" w:uiPriority="45" w:unhideWhenUsed="0"/>
    <w:lsdException w:name="Colorful Shading Accent 5" w:semiHidden="0" w:uiPriority="45" w:unhideWhenUsed="0"/>
    <w:lsdException w:name="Colorful List Accent 5" w:semiHidden="0" w:uiPriority="45" w:unhideWhenUsed="0"/>
    <w:lsdException w:name="Colorful Grid Accent 5" w:semiHidden="0" w:uiPriority="45" w:unhideWhenUsed="0"/>
    <w:lsdException w:name="Light Shading Accent 6" w:semiHidden="0" w:uiPriority="46" w:unhideWhenUsed="0"/>
    <w:lsdException w:name="Light List Accent 6" w:semiHidden="0" w:uiPriority="46" w:unhideWhenUsed="0"/>
    <w:lsdException w:name="Light Grid Accent 6" w:semiHidden="0" w:uiPriority="46" w:unhideWhenUsed="0"/>
    <w:lsdException w:name="Medium Shading 1 Accent 6" w:semiHidden="0" w:uiPriority="46" w:unhideWhenUsed="0"/>
    <w:lsdException w:name="Medium Shading 2 Accent 6" w:semiHidden="0" w:uiPriority="46" w:unhideWhenUsed="0"/>
    <w:lsdException w:name="Medium List 1 Accent 6" w:semiHidden="0" w:uiPriority="46" w:unhideWhenUsed="0"/>
    <w:lsdException w:name="Medium List 2 Accent 6" w:semiHidden="0" w:uiPriority="46" w:unhideWhenUsed="0"/>
    <w:lsdException w:name="Medium Grid 1 Accent 6" w:semiHidden="0" w:uiPriority="46" w:unhideWhenUsed="0"/>
    <w:lsdException w:name="Medium Grid 2 Accent 6" w:semiHidden="0" w:uiPriority="46" w:unhideWhenUsed="0"/>
    <w:lsdException w:name="Medium Grid 3 Accent 6" w:semiHidden="0" w:uiPriority="46" w:unhideWhenUsed="0"/>
    <w:lsdException w:name="Dark List Accent 6" w:semiHidden="0" w:uiPriority="46" w:unhideWhenUsed="0"/>
    <w:lsdException w:name="Colorful Shading Accent 6" w:semiHidden="0" w:uiPriority="46" w:unhideWhenUsed="0"/>
    <w:lsdException w:name="Colorful List Accent 6" w:semiHidden="0" w:uiPriority="46" w:unhideWhenUsed="0"/>
    <w:lsdException w:name="Colorful Grid Accent 6" w:semiHidden="0" w:uiPriority="46"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737D"/>
    <w:pPr>
      <w:spacing w:after="180" w:line="264" w:lineRule="auto"/>
    </w:pPr>
    <w:rPr>
      <w:sz w:val="24"/>
      <w:lang w:eastAsia="ja-JP"/>
    </w:rPr>
  </w:style>
  <w:style w:type="paragraph" w:styleId="Heading1">
    <w:name w:val="heading 1"/>
    <w:basedOn w:val="Normal"/>
    <w:next w:val="Normal"/>
    <w:link w:val="Heading1Char"/>
    <w:uiPriority w:val="9"/>
    <w:unhideWhenUsed/>
    <w:qFormat/>
    <w:pPr>
      <w:spacing w:before="300" w:after="80" w:line="240" w:lineRule="auto"/>
      <w:outlineLvl w:val="0"/>
    </w:pPr>
    <w:rPr>
      <w:rFonts w:asciiTheme="majorHAnsi" w:hAnsiTheme="majorHAnsi"/>
      <w:caps/>
      <w:color w:val="775F55" w:themeColor="text2"/>
      <w:sz w:val="32"/>
      <w:szCs w:val="32"/>
    </w:rPr>
  </w:style>
  <w:style w:type="paragraph" w:styleId="Heading2">
    <w:name w:val="heading 2"/>
    <w:basedOn w:val="Normal"/>
    <w:next w:val="Normal"/>
    <w:link w:val="Heading2Char"/>
    <w:uiPriority w:val="9"/>
    <w:unhideWhenUsed/>
    <w:qFormat/>
    <w:rsid w:val="0095737D"/>
    <w:pPr>
      <w:spacing w:before="240" w:after="80"/>
      <w:outlineLvl w:val="1"/>
    </w:pPr>
    <w:rPr>
      <w:b/>
      <w:color w:val="94B6D2" w:themeColor="accent1"/>
      <w:spacing w:val="20"/>
      <w:sz w:val="32"/>
      <w:szCs w:val="28"/>
    </w:rPr>
  </w:style>
  <w:style w:type="paragraph" w:styleId="Heading3">
    <w:name w:val="heading 3"/>
    <w:basedOn w:val="Normal"/>
    <w:next w:val="Normal"/>
    <w:link w:val="Heading3Char"/>
    <w:uiPriority w:val="9"/>
    <w:unhideWhenUsed/>
    <w:qFormat/>
    <w:pPr>
      <w:spacing w:before="240" w:after="60"/>
      <w:outlineLvl w:val="2"/>
    </w:pPr>
    <w:rPr>
      <w:b/>
      <w:color w:val="000000" w:themeColor="text1"/>
      <w:spacing w:val="10"/>
      <w:szCs w:val="24"/>
    </w:rPr>
  </w:style>
  <w:style w:type="paragraph" w:styleId="Heading4">
    <w:name w:val="heading 4"/>
    <w:basedOn w:val="Normal"/>
    <w:next w:val="Normal"/>
    <w:link w:val="Heading4Char"/>
    <w:uiPriority w:val="9"/>
    <w:semiHidden/>
    <w:unhideWhenUsed/>
    <w:qFormat/>
    <w:pPr>
      <w:spacing w:before="240" w:after="0"/>
      <w:outlineLvl w:val="3"/>
    </w:pPr>
    <w:rPr>
      <w:caps/>
      <w:spacing w:val="14"/>
      <w:sz w:val="22"/>
      <w:szCs w:val="22"/>
    </w:rPr>
  </w:style>
  <w:style w:type="paragraph" w:styleId="Heading5">
    <w:name w:val="heading 5"/>
    <w:basedOn w:val="Normal"/>
    <w:next w:val="Normal"/>
    <w:link w:val="Heading5Char"/>
    <w:uiPriority w:val="9"/>
    <w:semiHidden/>
    <w:unhideWhenUsed/>
    <w:qFormat/>
    <w:pPr>
      <w:spacing w:before="200" w:after="0"/>
      <w:outlineLvl w:val="4"/>
    </w:pPr>
    <w:rPr>
      <w:b/>
      <w:color w:val="775F55" w:themeColor="text2"/>
      <w:spacing w:val="10"/>
      <w:szCs w:val="26"/>
    </w:rPr>
  </w:style>
  <w:style w:type="paragraph" w:styleId="Heading6">
    <w:name w:val="heading 6"/>
    <w:basedOn w:val="Normal"/>
    <w:next w:val="Normal"/>
    <w:link w:val="Heading6Char"/>
    <w:uiPriority w:val="9"/>
    <w:semiHidden/>
    <w:unhideWhenUsed/>
    <w:qFormat/>
    <w:pPr>
      <w:spacing w:after="0"/>
      <w:outlineLvl w:val="5"/>
    </w:pPr>
    <w:rPr>
      <w:b/>
      <w:color w:val="DD8047" w:themeColor="accent2"/>
      <w:spacing w:val="10"/>
    </w:rPr>
  </w:style>
  <w:style w:type="paragraph" w:styleId="Heading7">
    <w:name w:val="heading 7"/>
    <w:basedOn w:val="Normal"/>
    <w:next w:val="Normal"/>
    <w:link w:val="Heading7Char"/>
    <w:uiPriority w:val="9"/>
    <w:semiHidden/>
    <w:unhideWhenUsed/>
    <w:qFormat/>
    <w:pPr>
      <w:spacing w:after="0"/>
      <w:outlineLvl w:val="6"/>
    </w:pPr>
    <w:rPr>
      <w:smallCaps/>
      <w:color w:val="000000" w:themeColor="text1"/>
      <w:spacing w:val="10"/>
    </w:rPr>
  </w:style>
  <w:style w:type="paragraph" w:styleId="Heading8">
    <w:name w:val="heading 8"/>
    <w:basedOn w:val="Normal"/>
    <w:next w:val="Normal"/>
    <w:link w:val="Heading8Char"/>
    <w:uiPriority w:val="9"/>
    <w:semiHidden/>
    <w:unhideWhenUsed/>
    <w:qFormat/>
    <w:pPr>
      <w:spacing w:after="0"/>
      <w:outlineLvl w:val="7"/>
    </w:pPr>
    <w:rPr>
      <w:b/>
      <w:i/>
      <w:color w:val="94B6D2" w:themeColor="accent1"/>
      <w:spacing w:val="10"/>
    </w:rPr>
  </w:style>
  <w:style w:type="paragraph" w:styleId="Heading9">
    <w:name w:val="heading 9"/>
    <w:basedOn w:val="Normal"/>
    <w:next w:val="Normal"/>
    <w:link w:val="Heading9Char"/>
    <w:uiPriority w:val="9"/>
    <w:semiHidden/>
    <w:unhideWhenUsed/>
    <w:qFormat/>
    <w:pPr>
      <w:spacing w:after="0"/>
      <w:outlineLvl w:val="8"/>
    </w:pPr>
    <w:rPr>
      <w:b/>
      <w:caps/>
      <w:color w:val="A5AB81" w:themeColor="accent3"/>
      <w:spacing w:val="40"/>
      <w:sz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hAnsiTheme="majorHAnsi" w:cs="Times New Roman"/>
      <w:caps/>
      <w:color w:val="775F55" w:themeColor="text2"/>
      <w:sz w:val="32"/>
      <w:szCs w:val="32"/>
      <w:lang w:eastAsia="ja-JP"/>
    </w:rPr>
  </w:style>
  <w:style w:type="character" w:customStyle="1" w:styleId="Heading2Char">
    <w:name w:val="Heading 2 Char"/>
    <w:basedOn w:val="DefaultParagraphFont"/>
    <w:link w:val="Heading2"/>
    <w:uiPriority w:val="9"/>
    <w:rsid w:val="0095737D"/>
    <w:rPr>
      <w:b/>
      <w:color w:val="94B6D2" w:themeColor="accent1"/>
      <w:spacing w:val="20"/>
      <w:sz w:val="32"/>
      <w:szCs w:val="28"/>
      <w:lang w:eastAsia="ja-JP"/>
    </w:rPr>
  </w:style>
  <w:style w:type="character" w:customStyle="1" w:styleId="Heading3Char">
    <w:name w:val="Heading 3 Char"/>
    <w:basedOn w:val="DefaultParagraphFont"/>
    <w:link w:val="Heading3"/>
    <w:uiPriority w:val="9"/>
    <w:rPr>
      <w:rFonts w:cs="Times New Roman"/>
      <w:b/>
      <w:color w:val="000000" w:themeColor="text1"/>
      <w:spacing w:val="10"/>
      <w:sz w:val="23"/>
      <w:szCs w:val="24"/>
      <w:lang w:eastAsia="ja-JP"/>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sz w:val="23"/>
      <w:szCs w:val="20"/>
      <w:lang w:eastAsia="ja-JP"/>
    </w:r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sz w:val="23"/>
      <w:szCs w:val="20"/>
      <w:lang w:eastAsia="ja-JP"/>
    </w:rPr>
  </w:style>
  <w:style w:type="paragraph" w:styleId="IntenseQuote">
    <w:name w:val="Intense Quote"/>
    <w:basedOn w:val="Normal"/>
    <w:link w:val="IntenseQuoteChar"/>
    <w:uiPriority w:val="30"/>
    <w:qFormat/>
    <w:pPr>
      <w:pBdr>
        <w:top w:val="double" w:sz="12" w:space="10" w:color="DD8047" w:themeColor="accent2"/>
        <w:left w:val="double" w:sz="12" w:space="10" w:color="DD8047" w:themeColor="accent2"/>
        <w:bottom w:val="double" w:sz="12" w:space="10" w:color="DD8047" w:themeColor="accent2"/>
        <w:right w:val="double" w:sz="12" w:space="10" w:color="DD8047" w:themeColor="accent2"/>
      </w:pBdr>
      <w:shd w:val="clear" w:color="auto" w:fill="FFFFFF" w:themeFill="background1"/>
      <w:spacing w:before="300" w:after="300"/>
      <w:ind w:left="720" w:right="720"/>
      <w:contextualSpacing/>
    </w:pPr>
    <w:rPr>
      <w:b/>
      <w:color w:val="DD8047" w:themeColor="accent2"/>
    </w:rPr>
  </w:style>
  <w:style w:type="character" w:customStyle="1" w:styleId="IntenseQuoteChar">
    <w:name w:val="Intense Quote Char"/>
    <w:basedOn w:val="DefaultParagraphFont"/>
    <w:link w:val="IntenseQuote"/>
    <w:uiPriority w:val="30"/>
    <w:rPr>
      <w:rFonts w:cs="Times New Roman"/>
      <w:b/>
      <w:color w:val="DD8047" w:themeColor="accent2"/>
      <w:sz w:val="23"/>
      <w:szCs w:val="20"/>
      <w:shd w:val="clear" w:color="auto" w:fill="FFFFFF" w:themeFill="background1"/>
      <w:lang w:eastAsia="ja-JP"/>
    </w:rPr>
  </w:style>
  <w:style w:type="paragraph" w:styleId="Subtitle">
    <w:name w:val="Subtitle"/>
    <w:basedOn w:val="Normal"/>
    <w:link w:val="SubtitleChar"/>
    <w:uiPriority w:val="11"/>
    <w:qFormat/>
    <w:pPr>
      <w:spacing w:after="720" w:line="240" w:lineRule="auto"/>
    </w:pPr>
    <w:rPr>
      <w:rFonts w:asciiTheme="majorHAnsi" w:hAnsiTheme="majorHAnsi"/>
      <w:b/>
      <w:caps/>
      <w:color w:val="DD8047" w:themeColor="accent2"/>
      <w:spacing w:val="50"/>
      <w:szCs w:val="22"/>
    </w:rPr>
  </w:style>
  <w:style w:type="character" w:customStyle="1" w:styleId="SubtitleChar">
    <w:name w:val="Subtitle Char"/>
    <w:basedOn w:val="DefaultParagraphFont"/>
    <w:link w:val="Subtitle"/>
    <w:uiPriority w:val="11"/>
    <w:rPr>
      <w:rFonts w:asciiTheme="majorHAnsi" w:hAnsiTheme="majorHAnsi" w:cs="Times New Roman"/>
      <w:b/>
      <w:caps/>
      <w:color w:val="DD8047" w:themeColor="accent2"/>
      <w:spacing w:val="50"/>
      <w:sz w:val="24"/>
      <w:lang w:eastAsia="ja-JP"/>
    </w:rPr>
  </w:style>
  <w:style w:type="paragraph" w:styleId="Title">
    <w:name w:val="Title"/>
    <w:basedOn w:val="Normal"/>
    <w:link w:val="TitleChar"/>
    <w:uiPriority w:val="10"/>
    <w:qFormat/>
    <w:pPr>
      <w:spacing w:after="0" w:line="240" w:lineRule="auto"/>
    </w:pPr>
    <w:rPr>
      <w:color w:val="775F55" w:themeColor="text2"/>
      <w:sz w:val="72"/>
      <w:szCs w:val="48"/>
    </w:rPr>
  </w:style>
  <w:style w:type="character" w:customStyle="1" w:styleId="TitleChar">
    <w:name w:val="Title Char"/>
    <w:basedOn w:val="DefaultParagraphFont"/>
    <w:link w:val="Title"/>
    <w:uiPriority w:val="10"/>
    <w:rPr>
      <w:rFonts w:cs="Times New Roman"/>
      <w:color w:val="775F55" w:themeColor="text2"/>
      <w:sz w:val="72"/>
      <w:szCs w:val="48"/>
      <w:lang w:eastAsia="ja-JP"/>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lang w:eastAsia="ja-JP"/>
    </w:rPr>
  </w:style>
  <w:style w:type="character" w:styleId="BookTitle">
    <w:name w:val="Book Title"/>
    <w:basedOn w:val="DefaultParagraphFont"/>
    <w:uiPriority w:val="33"/>
    <w:qFormat/>
    <w:rPr>
      <w:rFonts w:asciiTheme="minorHAnsi" w:hAnsiTheme="minorHAnsi" w:cs="Times New Roman"/>
      <w:i/>
      <w:color w:val="775F55" w:themeColor="text2"/>
      <w:sz w:val="23"/>
      <w:szCs w:val="20"/>
    </w:rPr>
  </w:style>
  <w:style w:type="paragraph" w:styleId="Caption">
    <w:name w:val="caption"/>
    <w:basedOn w:val="Normal"/>
    <w:next w:val="Normal"/>
    <w:uiPriority w:val="35"/>
    <w:unhideWhenUsed/>
    <w:rPr>
      <w:b/>
      <w:bCs/>
      <w:caps/>
      <w:sz w:val="16"/>
      <w:szCs w:val="18"/>
    </w:rPr>
  </w:style>
  <w:style w:type="character" w:styleId="Emphasis">
    <w:name w:val="Emphasis"/>
    <w:uiPriority w:val="20"/>
    <w:qFormat/>
    <w:rPr>
      <w:rFonts w:asciiTheme="minorHAnsi" w:hAnsiTheme="minorHAnsi"/>
      <w:b/>
      <w:i/>
      <w:color w:val="775F55" w:themeColor="text2"/>
      <w:spacing w:val="10"/>
      <w:sz w:val="23"/>
    </w:rPr>
  </w:style>
  <w:style w:type="character" w:customStyle="1" w:styleId="Heading4Char">
    <w:name w:val="Heading 4 Char"/>
    <w:basedOn w:val="DefaultParagraphFont"/>
    <w:link w:val="Heading4"/>
    <w:uiPriority w:val="9"/>
    <w:semiHidden/>
    <w:rPr>
      <w:rFonts w:cs="Times New Roman"/>
      <w:caps/>
      <w:spacing w:val="14"/>
      <w:lang w:eastAsia="ja-JP"/>
    </w:rPr>
  </w:style>
  <w:style w:type="character" w:customStyle="1" w:styleId="Heading5Char">
    <w:name w:val="Heading 5 Char"/>
    <w:basedOn w:val="DefaultParagraphFont"/>
    <w:link w:val="Heading5"/>
    <w:uiPriority w:val="9"/>
    <w:semiHidden/>
    <w:rPr>
      <w:rFonts w:cs="Times New Roman"/>
      <w:b/>
      <w:color w:val="775F55" w:themeColor="text2"/>
      <w:spacing w:val="10"/>
      <w:sz w:val="23"/>
      <w:szCs w:val="26"/>
      <w:lang w:eastAsia="ja-JP"/>
    </w:rPr>
  </w:style>
  <w:style w:type="character" w:customStyle="1" w:styleId="Heading6Char">
    <w:name w:val="Heading 6 Char"/>
    <w:basedOn w:val="DefaultParagraphFont"/>
    <w:link w:val="Heading6"/>
    <w:uiPriority w:val="9"/>
    <w:semiHidden/>
    <w:rPr>
      <w:rFonts w:cs="Times New Roman"/>
      <w:b/>
      <w:color w:val="DD8047" w:themeColor="accent2"/>
      <w:spacing w:val="10"/>
      <w:sz w:val="23"/>
      <w:szCs w:val="20"/>
      <w:lang w:eastAsia="ja-JP"/>
    </w:rPr>
  </w:style>
  <w:style w:type="character" w:customStyle="1" w:styleId="Heading7Char">
    <w:name w:val="Heading 7 Char"/>
    <w:basedOn w:val="DefaultParagraphFont"/>
    <w:link w:val="Heading7"/>
    <w:uiPriority w:val="9"/>
    <w:semiHidden/>
    <w:rPr>
      <w:rFonts w:cs="Times New Roman"/>
      <w:smallCaps/>
      <w:color w:val="000000" w:themeColor="text1"/>
      <w:spacing w:val="10"/>
      <w:sz w:val="23"/>
      <w:szCs w:val="20"/>
      <w:lang w:eastAsia="ja-JP"/>
    </w:rPr>
  </w:style>
  <w:style w:type="character" w:customStyle="1" w:styleId="Heading8Char">
    <w:name w:val="Heading 8 Char"/>
    <w:basedOn w:val="DefaultParagraphFont"/>
    <w:link w:val="Heading8"/>
    <w:uiPriority w:val="9"/>
    <w:semiHidden/>
    <w:rPr>
      <w:rFonts w:cs="Times New Roman"/>
      <w:b/>
      <w:i/>
      <w:color w:val="94B6D2" w:themeColor="accent1"/>
      <w:spacing w:val="10"/>
      <w:sz w:val="24"/>
      <w:szCs w:val="20"/>
      <w:lang w:eastAsia="ja-JP"/>
    </w:rPr>
  </w:style>
  <w:style w:type="character" w:customStyle="1" w:styleId="Heading9Char">
    <w:name w:val="Heading 9 Char"/>
    <w:basedOn w:val="DefaultParagraphFont"/>
    <w:link w:val="Heading9"/>
    <w:uiPriority w:val="9"/>
    <w:semiHidden/>
    <w:rPr>
      <w:rFonts w:cs="Times New Roman"/>
      <w:b/>
      <w:caps/>
      <w:color w:val="A5AB81" w:themeColor="accent3"/>
      <w:spacing w:val="40"/>
      <w:sz w:val="20"/>
      <w:szCs w:val="20"/>
      <w:lang w:eastAsia="ja-JP"/>
    </w:rPr>
  </w:style>
  <w:style w:type="character" w:styleId="Hyperlink">
    <w:name w:val="Hyperlink"/>
    <w:basedOn w:val="DefaultParagraphFont"/>
    <w:uiPriority w:val="99"/>
    <w:unhideWhenUsed/>
    <w:rPr>
      <w:color w:val="F7B615" w:themeColor="hyperlink"/>
      <w:u w:val="single"/>
    </w:rPr>
  </w:style>
  <w:style w:type="character" w:styleId="IntenseEmphasis">
    <w:name w:val="Intense Emphasis"/>
    <w:basedOn w:val="DefaultParagraphFont"/>
    <w:uiPriority w:val="21"/>
    <w:qFormat/>
    <w:rPr>
      <w:rFonts w:asciiTheme="minorHAnsi" w:hAnsiTheme="minorHAnsi"/>
      <w:b/>
      <w:dstrike w:val="0"/>
      <w:color w:val="DD8047" w:themeColor="accent2"/>
      <w:spacing w:val="10"/>
      <w:w w:val="100"/>
      <w:kern w:val="0"/>
      <w:position w:val="0"/>
      <w:sz w:val="23"/>
      <w:vertAlign w:val="baseline"/>
    </w:rPr>
  </w:style>
  <w:style w:type="character" w:styleId="IntenseReference">
    <w:name w:val="Intense Reference"/>
    <w:basedOn w:val="DefaultParagraphFont"/>
    <w:uiPriority w:val="32"/>
    <w:qFormat/>
    <w:rPr>
      <w:rFonts w:asciiTheme="minorHAnsi" w:hAnsiTheme="minorHAnsi"/>
      <w:b/>
      <w:caps/>
      <w:color w:val="94B6D2" w:themeColor="accent1"/>
      <w:spacing w:val="10"/>
      <w:w w:val="100"/>
      <w:position w:val="0"/>
      <w:sz w:val="20"/>
      <w:szCs w:val="18"/>
      <w:u w:val="single" w:color="94B6D2" w:themeColor="accent1"/>
      <w:bdr w:val="none" w:sz="0" w:space="0" w:color="auto"/>
    </w:rPr>
  </w:style>
  <w:style w:type="paragraph" w:styleId="List">
    <w:name w:val="List"/>
    <w:basedOn w:val="Normal"/>
    <w:uiPriority w:val="99"/>
    <w:semiHidden/>
    <w:unhideWhenUsed/>
    <w:pPr>
      <w:ind w:left="360" w:hanging="360"/>
    </w:pPr>
  </w:style>
  <w:style w:type="paragraph" w:styleId="List2">
    <w:name w:val="List 2"/>
    <w:basedOn w:val="Normal"/>
    <w:uiPriority w:val="99"/>
    <w:semiHidden/>
    <w:unhideWhenUsed/>
    <w:pPr>
      <w:ind w:left="720" w:hanging="360"/>
    </w:pPr>
  </w:style>
  <w:style w:type="paragraph" w:styleId="ListBullet">
    <w:name w:val="List Bullet"/>
    <w:basedOn w:val="Normal"/>
    <w:uiPriority w:val="36"/>
    <w:unhideWhenUsed/>
    <w:qFormat/>
    <w:pPr>
      <w:numPr>
        <w:numId w:val="18"/>
      </w:numPr>
    </w:pPr>
  </w:style>
  <w:style w:type="paragraph" w:styleId="ListBullet2">
    <w:name w:val="List Bullet 2"/>
    <w:basedOn w:val="Normal"/>
    <w:uiPriority w:val="36"/>
    <w:unhideWhenUsed/>
    <w:qFormat/>
    <w:pPr>
      <w:numPr>
        <w:numId w:val="19"/>
      </w:numPr>
    </w:pPr>
    <w:rPr>
      <w:color w:val="94B6D2" w:themeColor="accent1"/>
    </w:rPr>
  </w:style>
  <w:style w:type="paragraph" w:styleId="ListBullet3">
    <w:name w:val="List Bullet 3"/>
    <w:basedOn w:val="Normal"/>
    <w:uiPriority w:val="36"/>
    <w:unhideWhenUsed/>
    <w:qFormat/>
    <w:pPr>
      <w:numPr>
        <w:numId w:val="20"/>
      </w:numPr>
    </w:pPr>
    <w:rPr>
      <w:color w:val="DD8047" w:themeColor="accent2"/>
    </w:rPr>
  </w:style>
  <w:style w:type="paragraph" w:styleId="ListBullet4">
    <w:name w:val="List Bullet 4"/>
    <w:basedOn w:val="Normal"/>
    <w:uiPriority w:val="36"/>
    <w:unhideWhenUsed/>
    <w:qFormat/>
    <w:pPr>
      <w:numPr>
        <w:numId w:val="21"/>
      </w:numPr>
    </w:pPr>
    <w:rPr>
      <w:caps/>
      <w:spacing w:val="4"/>
    </w:rPr>
  </w:style>
  <w:style w:type="paragraph" w:styleId="ListBullet5">
    <w:name w:val="List Bullet 5"/>
    <w:basedOn w:val="Normal"/>
    <w:uiPriority w:val="36"/>
    <w:unhideWhenUsed/>
    <w:qFormat/>
    <w:pPr>
      <w:numPr>
        <w:numId w:val="22"/>
      </w:numPr>
    </w:pPr>
  </w:style>
  <w:style w:type="paragraph" w:styleId="ListParagraph">
    <w:name w:val="List Paragraph"/>
    <w:basedOn w:val="Normal"/>
    <w:uiPriority w:val="34"/>
    <w:unhideWhenUsed/>
    <w:qFormat/>
    <w:pPr>
      <w:ind w:left="720"/>
      <w:contextualSpacing/>
    </w:pPr>
  </w:style>
  <w:style w:type="numbering" w:customStyle="1" w:styleId="MedianListStyle">
    <w:name w:val="Median List Style"/>
    <w:uiPriority w:val="99"/>
    <w:pPr>
      <w:numPr>
        <w:numId w:val="11"/>
      </w:numPr>
    </w:pPr>
  </w:style>
  <w:style w:type="paragraph" w:styleId="NoSpacing">
    <w:name w:val="No Spacing"/>
    <w:basedOn w:val="Normal"/>
    <w:uiPriority w:val="99"/>
    <w:qFormat/>
    <w:pPr>
      <w:spacing w:after="0" w:line="240" w:lineRule="auto"/>
    </w:pPr>
  </w:style>
  <w:style w:type="character" w:styleId="PlaceholderText">
    <w:name w:val="Placeholder Text"/>
    <w:basedOn w:val="DefaultParagraphFont"/>
    <w:uiPriority w:val="99"/>
    <w:unhideWhenUsed/>
    <w:rPr>
      <w:color w:val="808080"/>
    </w:rPr>
  </w:style>
  <w:style w:type="paragraph" w:styleId="Quote">
    <w:name w:val="Quote"/>
    <w:basedOn w:val="Normal"/>
    <w:link w:val="QuoteChar"/>
    <w:uiPriority w:val="29"/>
    <w:qFormat/>
    <w:rPr>
      <w:i/>
      <w:smallCaps/>
      <w:color w:val="775F55" w:themeColor="text2"/>
      <w:spacing w:val="6"/>
    </w:rPr>
  </w:style>
  <w:style w:type="character" w:customStyle="1" w:styleId="QuoteChar">
    <w:name w:val="Quote Char"/>
    <w:basedOn w:val="DefaultParagraphFont"/>
    <w:link w:val="Quote"/>
    <w:uiPriority w:val="29"/>
    <w:rPr>
      <w:rFonts w:cs="Times New Roman"/>
      <w:i/>
      <w:smallCaps/>
      <w:color w:val="775F55" w:themeColor="text2"/>
      <w:spacing w:val="6"/>
      <w:sz w:val="23"/>
      <w:szCs w:val="20"/>
      <w:lang w:eastAsia="ja-JP"/>
    </w:rPr>
  </w:style>
  <w:style w:type="character" w:styleId="Strong">
    <w:name w:val="Strong"/>
    <w:uiPriority w:val="22"/>
    <w:qFormat/>
    <w:rPr>
      <w:rFonts w:asciiTheme="minorHAnsi" w:hAnsiTheme="minorHAnsi"/>
      <w:b/>
      <w:color w:val="DD8047" w:themeColor="accent2"/>
    </w:rPr>
  </w:style>
  <w:style w:type="character" w:styleId="SubtleEmphasis">
    <w:name w:val="Subtle Emphasis"/>
    <w:basedOn w:val="DefaultParagraphFont"/>
    <w:uiPriority w:val="19"/>
    <w:qFormat/>
    <w:rPr>
      <w:rFonts w:asciiTheme="minorHAnsi" w:hAnsiTheme="minorHAnsi"/>
      <w:i/>
      <w:sz w:val="23"/>
    </w:rPr>
  </w:style>
  <w:style w:type="character" w:styleId="SubtleReference">
    <w:name w:val="Subtle Reference"/>
    <w:basedOn w:val="DefaultParagraphFont"/>
    <w:uiPriority w:val="31"/>
    <w:qFormat/>
    <w:rPr>
      <w:rFonts w:asciiTheme="minorHAnsi" w:hAnsiTheme="minorHAnsi"/>
      <w:b/>
      <w:i/>
      <w:color w:val="775F55" w:themeColor="text2"/>
      <w:sz w:val="23"/>
    </w:rPr>
  </w:style>
  <w:style w:type="table" w:styleId="TableGrid">
    <w:name w:val="Table Grid"/>
    <w:basedOn w:val="TableNormal"/>
    <w:uiPriority w:val="1"/>
    <w:pPr>
      <w:spacing w:after="0" w:line="240" w:lineRule="auto"/>
    </w:pPr>
    <w:rPr>
      <w:rFonts w:cstheme="minorHAnsi"/>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Authorities">
    <w:name w:val="table of authorities"/>
    <w:basedOn w:val="Normal"/>
    <w:next w:val="Normal"/>
    <w:uiPriority w:val="99"/>
    <w:semiHidden/>
    <w:unhideWhenUsed/>
    <w:pPr>
      <w:ind w:left="220" w:hanging="220"/>
    </w:pPr>
  </w:style>
  <w:style w:type="paragraph" w:styleId="TOC1">
    <w:name w:val="toc 1"/>
    <w:basedOn w:val="Normal"/>
    <w:next w:val="Normal"/>
    <w:autoRedefine/>
    <w:uiPriority w:val="39"/>
    <w:unhideWhenUsed/>
    <w:rsid w:val="00510CDC"/>
    <w:pPr>
      <w:tabs>
        <w:tab w:val="right" w:leader="dot" w:pos="8630"/>
      </w:tabs>
      <w:spacing w:before="180" w:after="40" w:line="240" w:lineRule="auto"/>
    </w:pPr>
    <w:rPr>
      <w:b/>
      <w:bCs/>
      <w:caps/>
      <w:noProof/>
      <w:color w:val="775F55" w:themeColor="text2"/>
      <w:sz w:val="28"/>
      <w:szCs w:val="28"/>
    </w:rPr>
  </w:style>
  <w:style w:type="paragraph" w:styleId="TOC2">
    <w:name w:val="toc 2"/>
    <w:basedOn w:val="Normal"/>
    <w:next w:val="Normal"/>
    <w:autoRedefine/>
    <w:uiPriority w:val="39"/>
    <w:unhideWhenUsed/>
    <w:pPr>
      <w:tabs>
        <w:tab w:val="right" w:leader="dot" w:pos="8630"/>
      </w:tabs>
      <w:spacing w:after="40" w:line="240" w:lineRule="auto"/>
      <w:ind w:left="144"/>
    </w:pPr>
    <w:rPr>
      <w:noProof/>
    </w:rPr>
  </w:style>
  <w:style w:type="paragraph" w:styleId="TOC3">
    <w:name w:val="toc 3"/>
    <w:basedOn w:val="Normal"/>
    <w:next w:val="Normal"/>
    <w:autoRedefine/>
    <w:uiPriority w:val="39"/>
    <w:unhideWhenUsed/>
    <w:qFormat/>
    <w:pPr>
      <w:tabs>
        <w:tab w:val="right" w:leader="dot" w:pos="8630"/>
      </w:tabs>
      <w:spacing w:after="40" w:line="240" w:lineRule="auto"/>
      <w:ind w:left="288"/>
    </w:pPr>
    <w:rPr>
      <w:noProof/>
    </w:rPr>
  </w:style>
  <w:style w:type="paragraph" w:styleId="TOC4">
    <w:name w:val="toc 4"/>
    <w:basedOn w:val="Normal"/>
    <w:next w:val="Normal"/>
    <w:autoRedefine/>
    <w:uiPriority w:val="99"/>
    <w:semiHidden/>
    <w:unhideWhenUsed/>
    <w:qFormat/>
    <w:pPr>
      <w:tabs>
        <w:tab w:val="right" w:leader="dot" w:pos="8630"/>
      </w:tabs>
      <w:spacing w:after="40" w:line="240" w:lineRule="auto"/>
      <w:ind w:left="432"/>
    </w:pPr>
    <w:rPr>
      <w:noProof/>
    </w:rPr>
  </w:style>
  <w:style w:type="paragraph" w:styleId="TOC5">
    <w:name w:val="toc 5"/>
    <w:basedOn w:val="Normal"/>
    <w:next w:val="Normal"/>
    <w:autoRedefine/>
    <w:uiPriority w:val="99"/>
    <w:semiHidden/>
    <w:unhideWhenUsed/>
    <w:qFormat/>
    <w:pPr>
      <w:tabs>
        <w:tab w:val="right" w:leader="dot" w:pos="8630"/>
      </w:tabs>
      <w:spacing w:after="40" w:line="240" w:lineRule="auto"/>
      <w:ind w:left="576"/>
    </w:pPr>
    <w:rPr>
      <w:noProof/>
    </w:rPr>
  </w:style>
  <w:style w:type="paragraph" w:styleId="TOC6">
    <w:name w:val="toc 6"/>
    <w:basedOn w:val="Normal"/>
    <w:next w:val="Normal"/>
    <w:autoRedefine/>
    <w:uiPriority w:val="99"/>
    <w:semiHidden/>
    <w:unhideWhenUsed/>
    <w:qFormat/>
    <w:pPr>
      <w:tabs>
        <w:tab w:val="right" w:leader="dot" w:pos="8630"/>
      </w:tabs>
      <w:spacing w:after="40" w:line="240" w:lineRule="auto"/>
      <w:ind w:left="720"/>
    </w:pPr>
    <w:rPr>
      <w:noProof/>
    </w:rPr>
  </w:style>
  <w:style w:type="paragraph" w:styleId="TOC7">
    <w:name w:val="toc 7"/>
    <w:basedOn w:val="Normal"/>
    <w:next w:val="Normal"/>
    <w:autoRedefine/>
    <w:uiPriority w:val="99"/>
    <w:semiHidden/>
    <w:unhideWhenUsed/>
    <w:qFormat/>
    <w:pPr>
      <w:tabs>
        <w:tab w:val="right" w:leader="dot" w:pos="8630"/>
      </w:tabs>
      <w:spacing w:after="40" w:line="240" w:lineRule="auto"/>
      <w:ind w:left="864"/>
    </w:pPr>
    <w:rPr>
      <w:noProof/>
    </w:rPr>
  </w:style>
  <w:style w:type="paragraph" w:styleId="TOC8">
    <w:name w:val="toc 8"/>
    <w:basedOn w:val="Normal"/>
    <w:next w:val="Normal"/>
    <w:autoRedefine/>
    <w:uiPriority w:val="99"/>
    <w:semiHidden/>
    <w:unhideWhenUsed/>
    <w:qFormat/>
    <w:pPr>
      <w:tabs>
        <w:tab w:val="right" w:leader="dot" w:pos="8630"/>
      </w:tabs>
      <w:spacing w:after="40" w:line="240" w:lineRule="auto"/>
      <w:ind w:left="1008"/>
    </w:pPr>
    <w:rPr>
      <w:noProof/>
    </w:rPr>
  </w:style>
  <w:style w:type="paragraph" w:styleId="TOC9">
    <w:name w:val="toc 9"/>
    <w:basedOn w:val="Normal"/>
    <w:next w:val="Normal"/>
    <w:autoRedefine/>
    <w:uiPriority w:val="99"/>
    <w:semiHidden/>
    <w:unhideWhenUsed/>
    <w:qFormat/>
    <w:pPr>
      <w:tabs>
        <w:tab w:val="right" w:leader="dot" w:pos="8630"/>
      </w:tabs>
      <w:spacing w:after="40" w:line="240" w:lineRule="auto"/>
      <w:ind w:left="1152"/>
    </w:pPr>
    <w:rPr>
      <w:noProof/>
    </w:rPr>
  </w:style>
  <w:style w:type="paragraph" w:customStyle="1" w:styleId="Category">
    <w:name w:val="Category"/>
    <w:basedOn w:val="Normal"/>
    <w:uiPriority w:val="49"/>
    <w:pPr>
      <w:spacing w:after="0"/>
    </w:pPr>
    <w:rPr>
      <w:b/>
      <w:szCs w:val="24"/>
    </w:rPr>
  </w:style>
  <w:style w:type="paragraph" w:customStyle="1" w:styleId="CompanyName">
    <w:name w:val="Company Name"/>
    <w:basedOn w:val="Normal"/>
    <w:uiPriority w:val="49"/>
    <w:pPr>
      <w:spacing w:after="0"/>
    </w:pPr>
    <w:rPr>
      <w:rFonts w:cstheme="minorHAnsi"/>
      <w:sz w:val="36"/>
      <w:szCs w:val="36"/>
    </w:rPr>
  </w:style>
  <w:style w:type="paragraph" w:customStyle="1" w:styleId="FooterEven">
    <w:name w:val="Footer Even"/>
    <w:basedOn w:val="Normal"/>
    <w:unhideWhenUsed/>
    <w:qFormat/>
    <w:pPr>
      <w:pBdr>
        <w:top w:val="single" w:sz="4" w:space="1" w:color="94B6D2" w:themeColor="accent1"/>
      </w:pBdr>
    </w:pPr>
    <w:rPr>
      <w:color w:val="775F55" w:themeColor="text2"/>
      <w:sz w:val="20"/>
    </w:rPr>
  </w:style>
  <w:style w:type="paragraph" w:customStyle="1" w:styleId="FooterOdd">
    <w:name w:val="Footer Odd"/>
    <w:basedOn w:val="Normal"/>
    <w:unhideWhenUsed/>
    <w:qFormat/>
    <w:pPr>
      <w:pBdr>
        <w:top w:val="single" w:sz="4" w:space="1" w:color="94B6D2" w:themeColor="accent1"/>
      </w:pBdr>
      <w:jc w:val="right"/>
    </w:pPr>
    <w:rPr>
      <w:color w:val="775F55" w:themeColor="text2"/>
      <w:sz w:val="20"/>
    </w:rPr>
  </w:style>
  <w:style w:type="paragraph" w:customStyle="1" w:styleId="HeaderEven">
    <w:name w:val="Header Even"/>
    <w:basedOn w:val="Normal"/>
    <w:unhideWhenUsed/>
    <w:qFormat/>
    <w:pPr>
      <w:pBdr>
        <w:bottom w:val="single" w:sz="4" w:space="1" w:color="94B6D2" w:themeColor="accent1"/>
      </w:pBdr>
      <w:spacing w:after="0" w:line="240" w:lineRule="auto"/>
    </w:pPr>
    <w:rPr>
      <w:rFonts w:eastAsia="Times New Roman"/>
      <w:b/>
      <w:color w:val="775F55" w:themeColor="text2"/>
      <w:sz w:val="20"/>
      <w:szCs w:val="24"/>
      <w:lang w:eastAsia="ko-KR"/>
    </w:rPr>
  </w:style>
  <w:style w:type="paragraph" w:customStyle="1" w:styleId="HeaderOdd">
    <w:name w:val="Header Odd"/>
    <w:basedOn w:val="Normal"/>
    <w:unhideWhenUsed/>
    <w:qFormat/>
    <w:pPr>
      <w:pBdr>
        <w:bottom w:val="single" w:sz="4" w:space="1" w:color="94B6D2" w:themeColor="accent1"/>
      </w:pBdr>
      <w:spacing w:after="0" w:line="240" w:lineRule="auto"/>
      <w:jc w:val="right"/>
    </w:pPr>
    <w:rPr>
      <w:rFonts w:eastAsia="Times New Roman"/>
      <w:b/>
      <w:color w:val="775F55" w:themeColor="text2"/>
      <w:sz w:val="20"/>
      <w:szCs w:val="24"/>
      <w:lang w:eastAsia="ko-KR"/>
    </w:rPr>
  </w:style>
  <w:style w:type="paragraph" w:customStyle="1" w:styleId="NoSpacing0">
    <w:name w:val="NoSpacing"/>
    <w:basedOn w:val="Normal"/>
    <w:qFormat/>
    <w:pPr>
      <w:framePr w:wrap="auto" w:hAnchor="page" w:xAlign="center" w:yAlign="top"/>
      <w:spacing w:after="0" w:line="240" w:lineRule="auto"/>
      <w:suppressOverlap/>
    </w:pPr>
    <w:rPr>
      <w:szCs w:val="120"/>
    </w:rPr>
  </w:style>
  <w:style w:type="paragraph" w:styleId="TOCHeading">
    <w:name w:val="TOC Heading"/>
    <w:basedOn w:val="Heading1"/>
    <w:next w:val="Normal"/>
    <w:uiPriority w:val="39"/>
    <w:unhideWhenUsed/>
    <w:qFormat/>
    <w:rsid w:val="0095737D"/>
    <w:pPr>
      <w:keepNext/>
      <w:keepLines/>
      <w:spacing w:before="240" w:after="0" w:line="259" w:lineRule="auto"/>
      <w:outlineLvl w:val="9"/>
    </w:pPr>
    <w:rPr>
      <w:rFonts w:eastAsiaTheme="majorEastAsia" w:cstheme="majorBidi"/>
      <w:caps w:val="0"/>
      <w:color w:val="548AB7" w:themeColor="accent1" w:themeShade="BF"/>
      <w:kern w:val="0"/>
      <w:lang w:eastAsia="en-US"/>
      <w14:ligatures w14:val="non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imes New Roman"/>
        <w:kern w:val="24"/>
        <w:sz w:val="23"/>
        <w:lang w:val="en-US" w:eastAsia="en-US" w:bidi="ar-SA"/>
        <w14:ligatures w14:val="standardContextual"/>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qFormat="1"/>
    <w:lsdException w:name="toc 5" w:qFormat="1"/>
    <w:lsdException w:name="toc 6" w:qFormat="1"/>
    <w:lsdException w:name="toc 7" w:qFormat="1"/>
    <w:lsdException w:name="toc 8" w:qFormat="1"/>
    <w:lsdException w:name="toc 9" w:qFormat="1"/>
    <w:lsdException w:name="caption" w:semiHidden="0" w:uiPriority="35" w:unhideWhenUsed="0" w:qFormat="1"/>
    <w:lsdException w:name="List Bullet" w:uiPriority="36" w:qFormat="1"/>
    <w:lsdException w:name="List Bullet 2" w:uiPriority="36" w:qFormat="1"/>
    <w:lsdException w:name="List Bullet 3" w:uiPriority="36" w:qFormat="1"/>
    <w:lsdException w:name="List Bullet 4" w:uiPriority="36" w:qFormat="1"/>
    <w:lsdException w:name="List Bullet 5" w:uiPriority="36"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nhideWhenUsed="0" w:qFormat="1"/>
    <w:lsdException w:name="Light Shading" w:semiHidden="0" w:uiPriority="40" w:unhideWhenUsed="0"/>
    <w:lsdException w:name="Light List" w:semiHidden="0" w:uiPriority="40" w:unhideWhenUsed="0"/>
    <w:lsdException w:name="Light Grid" w:semiHidden="0" w:uiPriority="40" w:unhideWhenUsed="0"/>
    <w:lsdException w:name="Medium Shading 1" w:semiHidden="0" w:uiPriority="40" w:unhideWhenUsed="0"/>
    <w:lsdException w:name="Medium Shading 2" w:semiHidden="0" w:uiPriority="40" w:unhideWhenUsed="0"/>
    <w:lsdException w:name="Medium List 1" w:semiHidden="0" w:uiPriority="40" w:unhideWhenUsed="0"/>
    <w:lsdException w:name="Medium List 2" w:semiHidden="0" w:uiPriority="40" w:unhideWhenUsed="0"/>
    <w:lsdException w:name="Medium Grid 1" w:semiHidden="0" w:uiPriority="40" w:unhideWhenUsed="0"/>
    <w:lsdException w:name="Medium Grid 2" w:semiHidden="0" w:uiPriority="40" w:unhideWhenUsed="0"/>
    <w:lsdException w:name="Medium Grid 3" w:semiHidden="0" w:uiPriority="40" w:unhideWhenUsed="0"/>
    <w:lsdException w:name="Dark List" w:semiHidden="0" w:uiPriority="40" w:unhideWhenUsed="0"/>
    <w:lsdException w:name="Colorful Shading" w:semiHidden="0" w:uiPriority="40" w:unhideWhenUsed="0"/>
    <w:lsdException w:name="Colorful List" w:semiHidden="0" w:uiPriority="40" w:unhideWhenUsed="0"/>
    <w:lsdException w:name="Colorful Grid" w:semiHidden="0" w:uiPriority="40" w:unhideWhenUsed="0"/>
    <w:lsdException w:name="Light Shading Accent 1" w:semiHidden="0" w:uiPriority="41" w:unhideWhenUsed="0"/>
    <w:lsdException w:name="Light List Accent 1" w:semiHidden="0" w:uiPriority="41" w:unhideWhenUsed="0"/>
    <w:lsdException w:name="Light Grid Accent 1" w:semiHidden="0" w:uiPriority="41" w:unhideWhenUsed="0"/>
    <w:lsdException w:name="Medium Shading 1 Accent 1" w:semiHidden="0" w:uiPriority="41" w:unhideWhenUsed="0"/>
    <w:lsdException w:name="Medium Shading 2 Accent 1" w:semiHidden="0" w:uiPriority="41" w:unhideWhenUsed="0"/>
    <w:lsdException w:name="Medium List 1 Accent 1" w:semiHidden="0" w:uiPriority="41"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41" w:unhideWhenUsed="0"/>
    <w:lsdException w:name="Medium Grid 1 Accent 1" w:semiHidden="0" w:uiPriority="41" w:unhideWhenUsed="0"/>
    <w:lsdException w:name="Medium Grid 2 Accent 1" w:semiHidden="0" w:uiPriority="41" w:unhideWhenUsed="0"/>
    <w:lsdException w:name="Medium Grid 3 Accent 1" w:semiHidden="0" w:uiPriority="41" w:unhideWhenUsed="0"/>
    <w:lsdException w:name="Dark List Accent 1" w:semiHidden="0" w:uiPriority="41" w:unhideWhenUsed="0"/>
    <w:lsdException w:name="Colorful Shading Accent 1" w:semiHidden="0" w:uiPriority="41" w:unhideWhenUsed="0"/>
    <w:lsdException w:name="Colorful List Accent 1" w:semiHidden="0" w:uiPriority="41" w:unhideWhenUsed="0"/>
    <w:lsdException w:name="Colorful Grid Accent 1" w:semiHidden="0" w:uiPriority="41" w:unhideWhenUsed="0"/>
    <w:lsdException w:name="Light Shading Accent 2" w:semiHidden="0" w:uiPriority="42" w:unhideWhenUsed="0"/>
    <w:lsdException w:name="Light List Accent 2" w:semiHidden="0" w:uiPriority="42" w:unhideWhenUsed="0"/>
    <w:lsdException w:name="Light Grid Accent 2" w:semiHidden="0" w:uiPriority="42" w:unhideWhenUsed="0"/>
    <w:lsdException w:name="Medium Shading 1 Accent 2" w:semiHidden="0" w:uiPriority="42" w:unhideWhenUsed="0"/>
    <w:lsdException w:name="Medium Shading 2 Accent 2" w:semiHidden="0" w:uiPriority="42" w:unhideWhenUsed="0"/>
    <w:lsdException w:name="Medium List 1 Accent 2" w:semiHidden="0" w:uiPriority="42" w:unhideWhenUsed="0"/>
    <w:lsdException w:name="Medium List 2 Accent 2" w:semiHidden="0" w:uiPriority="42" w:unhideWhenUsed="0"/>
    <w:lsdException w:name="Medium Grid 1 Accent 2" w:semiHidden="0" w:uiPriority="42" w:unhideWhenUsed="0"/>
    <w:lsdException w:name="Medium Grid 2 Accent 2" w:semiHidden="0" w:uiPriority="42" w:unhideWhenUsed="0"/>
    <w:lsdException w:name="Medium Grid 3 Accent 2" w:semiHidden="0" w:uiPriority="42" w:unhideWhenUsed="0"/>
    <w:lsdException w:name="Dark List Accent 2" w:semiHidden="0" w:uiPriority="42" w:unhideWhenUsed="0"/>
    <w:lsdException w:name="Colorful Shading Accent 2" w:semiHidden="0" w:uiPriority="42" w:unhideWhenUsed="0"/>
    <w:lsdException w:name="Colorful List Accent 2" w:semiHidden="0" w:uiPriority="42" w:unhideWhenUsed="0"/>
    <w:lsdException w:name="Colorful Grid Accent 2" w:semiHidden="0" w:uiPriority="42" w:unhideWhenUsed="0"/>
    <w:lsdException w:name="Light Shading Accent 3" w:semiHidden="0" w:uiPriority="43" w:unhideWhenUsed="0"/>
    <w:lsdException w:name="Light List Accent 3" w:semiHidden="0" w:uiPriority="43" w:unhideWhenUsed="0"/>
    <w:lsdException w:name="Light Grid Accent 3" w:semiHidden="0" w:uiPriority="43" w:unhideWhenUsed="0"/>
    <w:lsdException w:name="Medium Shading 1 Accent 3" w:semiHidden="0" w:uiPriority="43" w:unhideWhenUsed="0"/>
    <w:lsdException w:name="Medium Shading 2 Accent 3" w:semiHidden="0" w:uiPriority="43" w:unhideWhenUsed="0"/>
    <w:lsdException w:name="Medium List 1 Accent 3" w:semiHidden="0" w:uiPriority="43" w:unhideWhenUsed="0"/>
    <w:lsdException w:name="Medium List 2 Accent 3" w:semiHidden="0" w:uiPriority="43" w:unhideWhenUsed="0"/>
    <w:lsdException w:name="Medium Grid 1 Accent 3" w:semiHidden="0" w:uiPriority="43" w:unhideWhenUsed="0"/>
    <w:lsdException w:name="Medium Grid 2 Accent 3" w:semiHidden="0" w:uiPriority="43" w:unhideWhenUsed="0"/>
    <w:lsdException w:name="Medium Grid 3 Accent 3" w:semiHidden="0" w:uiPriority="43" w:unhideWhenUsed="0"/>
    <w:lsdException w:name="Dark List Accent 3" w:semiHidden="0" w:uiPriority="43" w:unhideWhenUsed="0"/>
    <w:lsdException w:name="Colorful Shading Accent 3" w:semiHidden="0" w:uiPriority="43" w:unhideWhenUsed="0"/>
    <w:lsdException w:name="Colorful List Accent 3" w:semiHidden="0" w:uiPriority="43" w:unhideWhenUsed="0"/>
    <w:lsdException w:name="Colorful Grid Accent 3" w:semiHidden="0" w:uiPriority="43" w:unhideWhenUsed="0"/>
    <w:lsdException w:name="Light Shading Accent 4" w:semiHidden="0" w:uiPriority="44" w:unhideWhenUsed="0"/>
    <w:lsdException w:name="Light List Accent 4" w:semiHidden="0" w:uiPriority="44" w:unhideWhenUsed="0"/>
    <w:lsdException w:name="Light Grid Accent 4" w:semiHidden="0" w:uiPriority="44" w:unhideWhenUsed="0"/>
    <w:lsdException w:name="Medium Shading 1 Accent 4" w:semiHidden="0" w:uiPriority="44" w:unhideWhenUsed="0"/>
    <w:lsdException w:name="Medium Shading 2 Accent 4" w:semiHidden="0" w:uiPriority="44" w:unhideWhenUsed="0"/>
    <w:lsdException w:name="Medium List 1 Accent 4" w:semiHidden="0" w:uiPriority="44" w:unhideWhenUsed="0"/>
    <w:lsdException w:name="Medium List 2 Accent 4" w:semiHidden="0" w:uiPriority="44" w:unhideWhenUsed="0"/>
    <w:lsdException w:name="Medium Grid 1 Accent 4" w:semiHidden="0" w:uiPriority="44" w:unhideWhenUsed="0"/>
    <w:lsdException w:name="Medium Grid 2 Accent 4" w:semiHidden="0" w:uiPriority="44" w:unhideWhenUsed="0"/>
    <w:lsdException w:name="Medium Grid 3 Accent 4" w:semiHidden="0" w:uiPriority="44" w:unhideWhenUsed="0"/>
    <w:lsdException w:name="Dark List Accent 4" w:semiHidden="0" w:uiPriority="44" w:unhideWhenUsed="0"/>
    <w:lsdException w:name="Colorful Shading Accent 4" w:semiHidden="0" w:uiPriority="44" w:unhideWhenUsed="0"/>
    <w:lsdException w:name="Colorful List Accent 4" w:semiHidden="0" w:uiPriority="44" w:unhideWhenUsed="0"/>
    <w:lsdException w:name="Colorful Grid Accent 4" w:semiHidden="0" w:uiPriority="44" w:unhideWhenUsed="0"/>
    <w:lsdException w:name="Light Shading Accent 5" w:semiHidden="0" w:uiPriority="45" w:unhideWhenUsed="0"/>
    <w:lsdException w:name="Light List Accent 5" w:semiHidden="0" w:uiPriority="45" w:unhideWhenUsed="0"/>
    <w:lsdException w:name="Light Grid Accent 5" w:semiHidden="0" w:uiPriority="45" w:unhideWhenUsed="0"/>
    <w:lsdException w:name="Medium Shading 1 Accent 5" w:semiHidden="0" w:uiPriority="45" w:unhideWhenUsed="0"/>
    <w:lsdException w:name="Medium Shading 2 Accent 5" w:semiHidden="0" w:uiPriority="45" w:unhideWhenUsed="0"/>
    <w:lsdException w:name="Medium List 1 Accent 5" w:semiHidden="0" w:uiPriority="45" w:unhideWhenUsed="0"/>
    <w:lsdException w:name="Medium List 2 Accent 5" w:semiHidden="0" w:uiPriority="45" w:unhideWhenUsed="0"/>
    <w:lsdException w:name="Medium Grid 1 Accent 5" w:semiHidden="0" w:uiPriority="45" w:unhideWhenUsed="0"/>
    <w:lsdException w:name="Medium Grid 2 Accent 5" w:semiHidden="0" w:uiPriority="45" w:unhideWhenUsed="0"/>
    <w:lsdException w:name="Medium Grid 3 Accent 5" w:semiHidden="0" w:uiPriority="45" w:unhideWhenUsed="0"/>
    <w:lsdException w:name="Dark List Accent 5" w:semiHidden="0" w:uiPriority="45" w:unhideWhenUsed="0"/>
    <w:lsdException w:name="Colorful Shading Accent 5" w:semiHidden="0" w:uiPriority="45" w:unhideWhenUsed="0"/>
    <w:lsdException w:name="Colorful List Accent 5" w:semiHidden="0" w:uiPriority="45" w:unhideWhenUsed="0"/>
    <w:lsdException w:name="Colorful Grid Accent 5" w:semiHidden="0" w:uiPriority="45" w:unhideWhenUsed="0"/>
    <w:lsdException w:name="Light Shading Accent 6" w:semiHidden="0" w:uiPriority="46" w:unhideWhenUsed="0"/>
    <w:lsdException w:name="Light List Accent 6" w:semiHidden="0" w:uiPriority="46" w:unhideWhenUsed="0"/>
    <w:lsdException w:name="Light Grid Accent 6" w:semiHidden="0" w:uiPriority="46" w:unhideWhenUsed="0"/>
    <w:lsdException w:name="Medium Shading 1 Accent 6" w:semiHidden="0" w:uiPriority="46" w:unhideWhenUsed="0"/>
    <w:lsdException w:name="Medium Shading 2 Accent 6" w:semiHidden="0" w:uiPriority="46" w:unhideWhenUsed="0"/>
    <w:lsdException w:name="Medium List 1 Accent 6" w:semiHidden="0" w:uiPriority="46" w:unhideWhenUsed="0"/>
    <w:lsdException w:name="Medium List 2 Accent 6" w:semiHidden="0" w:uiPriority="46" w:unhideWhenUsed="0"/>
    <w:lsdException w:name="Medium Grid 1 Accent 6" w:semiHidden="0" w:uiPriority="46" w:unhideWhenUsed="0"/>
    <w:lsdException w:name="Medium Grid 2 Accent 6" w:semiHidden="0" w:uiPriority="46" w:unhideWhenUsed="0"/>
    <w:lsdException w:name="Medium Grid 3 Accent 6" w:semiHidden="0" w:uiPriority="46" w:unhideWhenUsed="0"/>
    <w:lsdException w:name="Dark List Accent 6" w:semiHidden="0" w:uiPriority="46" w:unhideWhenUsed="0"/>
    <w:lsdException w:name="Colorful Shading Accent 6" w:semiHidden="0" w:uiPriority="46" w:unhideWhenUsed="0"/>
    <w:lsdException w:name="Colorful List Accent 6" w:semiHidden="0" w:uiPriority="46" w:unhideWhenUsed="0"/>
    <w:lsdException w:name="Colorful Grid Accent 6" w:semiHidden="0" w:uiPriority="46"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737D"/>
    <w:pPr>
      <w:spacing w:after="180" w:line="264" w:lineRule="auto"/>
    </w:pPr>
    <w:rPr>
      <w:sz w:val="24"/>
      <w:lang w:eastAsia="ja-JP"/>
    </w:rPr>
  </w:style>
  <w:style w:type="paragraph" w:styleId="Heading1">
    <w:name w:val="heading 1"/>
    <w:basedOn w:val="Normal"/>
    <w:next w:val="Normal"/>
    <w:link w:val="Heading1Char"/>
    <w:uiPriority w:val="9"/>
    <w:unhideWhenUsed/>
    <w:qFormat/>
    <w:pPr>
      <w:spacing w:before="300" w:after="80" w:line="240" w:lineRule="auto"/>
      <w:outlineLvl w:val="0"/>
    </w:pPr>
    <w:rPr>
      <w:rFonts w:asciiTheme="majorHAnsi" w:hAnsiTheme="majorHAnsi"/>
      <w:caps/>
      <w:color w:val="775F55" w:themeColor="text2"/>
      <w:sz w:val="32"/>
      <w:szCs w:val="32"/>
    </w:rPr>
  </w:style>
  <w:style w:type="paragraph" w:styleId="Heading2">
    <w:name w:val="heading 2"/>
    <w:basedOn w:val="Normal"/>
    <w:next w:val="Normal"/>
    <w:link w:val="Heading2Char"/>
    <w:uiPriority w:val="9"/>
    <w:unhideWhenUsed/>
    <w:qFormat/>
    <w:rsid w:val="0095737D"/>
    <w:pPr>
      <w:spacing w:before="240" w:after="80"/>
      <w:outlineLvl w:val="1"/>
    </w:pPr>
    <w:rPr>
      <w:b/>
      <w:color w:val="94B6D2" w:themeColor="accent1"/>
      <w:spacing w:val="20"/>
      <w:sz w:val="32"/>
      <w:szCs w:val="28"/>
    </w:rPr>
  </w:style>
  <w:style w:type="paragraph" w:styleId="Heading3">
    <w:name w:val="heading 3"/>
    <w:basedOn w:val="Normal"/>
    <w:next w:val="Normal"/>
    <w:link w:val="Heading3Char"/>
    <w:uiPriority w:val="9"/>
    <w:unhideWhenUsed/>
    <w:qFormat/>
    <w:pPr>
      <w:spacing w:before="240" w:after="60"/>
      <w:outlineLvl w:val="2"/>
    </w:pPr>
    <w:rPr>
      <w:b/>
      <w:color w:val="000000" w:themeColor="text1"/>
      <w:spacing w:val="10"/>
      <w:szCs w:val="24"/>
    </w:rPr>
  </w:style>
  <w:style w:type="paragraph" w:styleId="Heading4">
    <w:name w:val="heading 4"/>
    <w:basedOn w:val="Normal"/>
    <w:next w:val="Normal"/>
    <w:link w:val="Heading4Char"/>
    <w:uiPriority w:val="9"/>
    <w:semiHidden/>
    <w:unhideWhenUsed/>
    <w:qFormat/>
    <w:pPr>
      <w:spacing w:before="240" w:after="0"/>
      <w:outlineLvl w:val="3"/>
    </w:pPr>
    <w:rPr>
      <w:caps/>
      <w:spacing w:val="14"/>
      <w:sz w:val="22"/>
      <w:szCs w:val="22"/>
    </w:rPr>
  </w:style>
  <w:style w:type="paragraph" w:styleId="Heading5">
    <w:name w:val="heading 5"/>
    <w:basedOn w:val="Normal"/>
    <w:next w:val="Normal"/>
    <w:link w:val="Heading5Char"/>
    <w:uiPriority w:val="9"/>
    <w:semiHidden/>
    <w:unhideWhenUsed/>
    <w:qFormat/>
    <w:pPr>
      <w:spacing w:before="200" w:after="0"/>
      <w:outlineLvl w:val="4"/>
    </w:pPr>
    <w:rPr>
      <w:b/>
      <w:color w:val="775F55" w:themeColor="text2"/>
      <w:spacing w:val="10"/>
      <w:szCs w:val="26"/>
    </w:rPr>
  </w:style>
  <w:style w:type="paragraph" w:styleId="Heading6">
    <w:name w:val="heading 6"/>
    <w:basedOn w:val="Normal"/>
    <w:next w:val="Normal"/>
    <w:link w:val="Heading6Char"/>
    <w:uiPriority w:val="9"/>
    <w:semiHidden/>
    <w:unhideWhenUsed/>
    <w:qFormat/>
    <w:pPr>
      <w:spacing w:after="0"/>
      <w:outlineLvl w:val="5"/>
    </w:pPr>
    <w:rPr>
      <w:b/>
      <w:color w:val="DD8047" w:themeColor="accent2"/>
      <w:spacing w:val="10"/>
    </w:rPr>
  </w:style>
  <w:style w:type="paragraph" w:styleId="Heading7">
    <w:name w:val="heading 7"/>
    <w:basedOn w:val="Normal"/>
    <w:next w:val="Normal"/>
    <w:link w:val="Heading7Char"/>
    <w:uiPriority w:val="9"/>
    <w:semiHidden/>
    <w:unhideWhenUsed/>
    <w:qFormat/>
    <w:pPr>
      <w:spacing w:after="0"/>
      <w:outlineLvl w:val="6"/>
    </w:pPr>
    <w:rPr>
      <w:smallCaps/>
      <w:color w:val="000000" w:themeColor="text1"/>
      <w:spacing w:val="10"/>
    </w:rPr>
  </w:style>
  <w:style w:type="paragraph" w:styleId="Heading8">
    <w:name w:val="heading 8"/>
    <w:basedOn w:val="Normal"/>
    <w:next w:val="Normal"/>
    <w:link w:val="Heading8Char"/>
    <w:uiPriority w:val="9"/>
    <w:semiHidden/>
    <w:unhideWhenUsed/>
    <w:qFormat/>
    <w:pPr>
      <w:spacing w:after="0"/>
      <w:outlineLvl w:val="7"/>
    </w:pPr>
    <w:rPr>
      <w:b/>
      <w:i/>
      <w:color w:val="94B6D2" w:themeColor="accent1"/>
      <w:spacing w:val="10"/>
    </w:rPr>
  </w:style>
  <w:style w:type="paragraph" w:styleId="Heading9">
    <w:name w:val="heading 9"/>
    <w:basedOn w:val="Normal"/>
    <w:next w:val="Normal"/>
    <w:link w:val="Heading9Char"/>
    <w:uiPriority w:val="9"/>
    <w:semiHidden/>
    <w:unhideWhenUsed/>
    <w:qFormat/>
    <w:pPr>
      <w:spacing w:after="0"/>
      <w:outlineLvl w:val="8"/>
    </w:pPr>
    <w:rPr>
      <w:b/>
      <w:caps/>
      <w:color w:val="A5AB81" w:themeColor="accent3"/>
      <w:spacing w:val="40"/>
      <w:sz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hAnsiTheme="majorHAnsi" w:cs="Times New Roman"/>
      <w:caps/>
      <w:color w:val="775F55" w:themeColor="text2"/>
      <w:sz w:val="32"/>
      <w:szCs w:val="32"/>
      <w:lang w:eastAsia="ja-JP"/>
    </w:rPr>
  </w:style>
  <w:style w:type="character" w:customStyle="1" w:styleId="Heading2Char">
    <w:name w:val="Heading 2 Char"/>
    <w:basedOn w:val="DefaultParagraphFont"/>
    <w:link w:val="Heading2"/>
    <w:uiPriority w:val="9"/>
    <w:rsid w:val="0095737D"/>
    <w:rPr>
      <w:b/>
      <w:color w:val="94B6D2" w:themeColor="accent1"/>
      <w:spacing w:val="20"/>
      <w:sz w:val="32"/>
      <w:szCs w:val="28"/>
      <w:lang w:eastAsia="ja-JP"/>
    </w:rPr>
  </w:style>
  <w:style w:type="character" w:customStyle="1" w:styleId="Heading3Char">
    <w:name w:val="Heading 3 Char"/>
    <w:basedOn w:val="DefaultParagraphFont"/>
    <w:link w:val="Heading3"/>
    <w:uiPriority w:val="9"/>
    <w:rPr>
      <w:rFonts w:cs="Times New Roman"/>
      <w:b/>
      <w:color w:val="000000" w:themeColor="text1"/>
      <w:spacing w:val="10"/>
      <w:sz w:val="23"/>
      <w:szCs w:val="24"/>
      <w:lang w:eastAsia="ja-JP"/>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sz w:val="23"/>
      <w:szCs w:val="20"/>
      <w:lang w:eastAsia="ja-JP"/>
    </w:r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sz w:val="23"/>
      <w:szCs w:val="20"/>
      <w:lang w:eastAsia="ja-JP"/>
    </w:rPr>
  </w:style>
  <w:style w:type="paragraph" w:styleId="IntenseQuote">
    <w:name w:val="Intense Quote"/>
    <w:basedOn w:val="Normal"/>
    <w:link w:val="IntenseQuoteChar"/>
    <w:uiPriority w:val="30"/>
    <w:qFormat/>
    <w:pPr>
      <w:pBdr>
        <w:top w:val="double" w:sz="12" w:space="10" w:color="DD8047" w:themeColor="accent2"/>
        <w:left w:val="double" w:sz="12" w:space="10" w:color="DD8047" w:themeColor="accent2"/>
        <w:bottom w:val="double" w:sz="12" w:space="10" w:color="DD8047" w:themeColor="accent2"/>
        <w:right w:val="double" w:sz="12" w:space="10" w:color="DD8047" w:themeColor="accent2"/>
      </w:pBdr>
      <w:shd w:val="clear" w:color="auto" w:fill="FFFFFF" w:themeFill="background1"/>
      <w:spacing w:before="300" w:after="300"/>
      <w:ind w:left="720" w:right="720"/>
      <w:contextualSpacing/>
    </w:pPr>
    <w:rPr>
      <w:b/>
      <w:color w:val="DD8047" w:themeColor="accent2"/>
    </w:rPr>
  </w:style>
  <w:style w:type="character" w:customStyle="1" w:styleId="IntenseQuoteChar">
    <w:name w:val="Intense Quote Char"/>
    <w:basedOn w:val="DefaultParagraphFont"/>
    <w:link w:val="IntenseQuote"/>
    <w:uiPriority w:val="30"/>
    <w:rPr>
      <w:rFonts w:cs="Times New Roman"/>
      <w:b/>
      <w:color w:val="DD8047" w:themeColor="accent2"/>
      <w:sz w:val="23"/>
      <w:szCs w:val="20"/>
      <w:shd w:val="clear" w:color="auto" w:fill="FFFFFF" w:themeFill="background1"/>
      <w:lang w:eastAsia="ja-JP"/>
    </w:rPr>
  </w:style>
  <w:style w:type="paragraph" w:styleId="Subtitle">
    <w:name w:val="Subtitle"/>
    <w:basedOn w:val="Normal"/>
    <w:link w:val="SubtitleChar"/>
    <w:uiPriority w:val="11"/>
    <w:qFormat/>
    <w:pPr>
      <w:spacing w:after="720" w:line="240" w:lineRule="auto"/>
    </w:pPr>
    <w:rPr>
      <w:rFonts w:asciiTheme="majorHAnsi" w:hAnsiTheme="majorHAnsi"/>
      <w:b/>
      <w:caps/>
      <w:color w:val="DD8047" w:themeColor="accent2"/>
      <w:spacing w:val="50"/>
      <w:szCs w:val="22"/>
    </w:rPr>
  </w:style>
  <w:style w:type="character" w:customStyle="1" w:styleId="SubtitleChar">
    <w:name w:val="Subtitle Char"/>
    <w:basedOn w:val="DefaultParagraphFont"/>
    <w:link w:val="Subtitle"/>
    <w:uiPriority w:val="11"/>
    <w:rPr>
      <w:rFonts w:asciiTheme="majorHAnsi" w:hAnsiTheme="majorHAnsi" w:cs="Times New Roman"/>
      <w:b/>
      <w:caps/>
      <w:color w:val="DD8047" w:themeColor="accent2"/>
      <w:spacing w:val="50"/>
      <w:sz w:val="24"/>
      <w:lang w:eastAsia="ja-JP"/>
    </w:rPr>
  </w:style>
  <w:style w:type="paragraph" w:styleId="Title">
    <w:name w:val="Title"/>
    <w:basedOn w:val="Normal"/>
    <w:link w:val="TitleChar"/>
    <w:uiPriority w:val="10"/>
    <w:qFormat/>
    <w:pPr>
      <w:spacing w:after="0" w:line="240" w:lineRule="auto"/>
    </w:pPr>
    <w:rPr>
      <w:color w:val="775F55" w:themeColor="text2"/>
      <w:sz w:val="72"/>
      <w:szCs w:val="48"/>
    </w:rPr>
  </w:style>
  <w:style w:type="character" w:customStyle="1" w:styleId="TitleChar">
    <w:name w:val="Title Char"/>
    <w:basedOn w:val="DefaultParagraphFont"/>
    <w:link w:val="Title"/>
    <w:uiPriority w:val="10"/>
    <w:rPr>
      <w:rFonts w:cs="Times New Roman"/>
      <w:color w:val="775F55" w:themeColor="text2"/>
      <w:sz w:val="72"/>
      <w:szCs w:val="48"/>
      <w:lang w:eastAsia="ja-JP"/>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lang w:eastAsia="ja-JP"/>
    </w:rPr>
  </w:style>
  <w:style w:type="character" w:styleId="BookTitle">
    <w:name w:val="Book Title"/>
    <w:basedOn w:val="DefaultParagraphFont"/>
    <w:uiPriority w:val="33"/>
    <w:qFormat/>
    <w:rPr>
      <w:rFonts w:asciiTheme="minorHAnsi" w:hAnsiTheme="minorHAnsi" w:cs="Times New Roman"/>
      <w:i/>
      <w:color w:val="775F55" w:themeColor="text2"/>
      <w:sz w:val="23"/>
      <w:szCs w:val="20"/>
    </w:rPr>
  </w:style>
  <w:style w:type="paragraph" w:styleId="Caption">
    <w:name w:val="caption"/>
    <w:basedOn w:val="Normal"/>
    <w:next w:val="Normal"/>
    <w:uiPriority w:val="35"/>
    <w:unhideWhenUsed/>
    <w:rPr>
      <w:b/>
      <w:bCs/>
      <w:caps/>
      <w:sz w:val="16"/>
      <w:szCs w:val="18"/>
    </w:rPr>
  </w:style>
  <w:style w:type="character" w:styleId="Emphasis">
    <w:name w:val="Emphasis"/>
    <w:uiPriority w:val="20"/>
    <w:qFormat/>
    <w:rPr>
      <w:rFonts w:asciiTheme="minorHAnsi" w:hAnsiTheme="minorHAnsi"/>
      <w:b/>
      <w:i/>
      <w:color w:val="775F55" w:themeColor="text2"/>
      <w:spacing w:val="10"/>
      <w:sz w:val="23"/>
    </w:rPr>
  </w:style>
  <w:style w:type="character" w:customStyle="1" w:styleId="Heading4Char">
    <w:name w:val="Heading 4 Char"/>
    <w:basedOn w:val="DefaultParagraphFont"/>
    <w:link w:val="Heading4"/>
    <w:uiPriority w:val="9"/>
    <w:semiHidden/>
    <w:rPr>
      <w:rFonts w:cs="Times New Roman"/>
      <w:caps/>
      <w:spacing w:val="14"/>
      <w:lang w:eastAsia="ja-JP"/>
    </w:rPr>
  </w:style>
  <w:style w:type="character" w:customStyle="1" w:styleId="Heading5Char">
    <w:name w:val="Heading 5 Char"/>
    <w:basedOn w:val="DefaultParagraphFont"/>
    <w:link w:val="Heading5"/>
    <w:uiPriority w:val="9"/>
    <w:semiHidden/>
    <w:rPr>
      <w:rFonts w:cs="Times New Roman"/>
      <w:b/>
      <w:color w:val="775F55" w:themeColor="text2"/>
      <w:spacing w:val="10"/>
      <w:sz w:val="23"/>
      <w:szCs w:val="26"/>
      <w:lang w:eastAsia="ja-JP"/>
    </w:rPr>
  </w:style>
  <w:style w:type="character" w:customStyle="1" w:styleId="Heading6Char">
    <w:name w:val="Heading 6 Char"/>
    <w:basedOn w:val="DefaultParagraphFont"/>
    <w:link w:val="Heading6"/>
    <w:uiPriority w:val="9"/>
    <w:semiHidden/>
    <w:rPr>
      <w:rFonts w:cs="Times New Roman"/>
      <w:b/>
      <w:color w:val="DD8047" w:themeColor="accent2"/>
      <w:spacing w:val="10"/>
      <w:sz w:val="23"/>
      <w:szCs w:val="20"/>
      <w:lang w:eastAsia="ja-JP"/>
    </w:rPr>
  </w:style>
  <w:style w:type="character" w:customStyle="1" w:styleId="Heading7Char">
    <w:name w:val="Heading 7 Char"/>
    <w:basedOn w:val="DefaultParagraphFont"/>
    <w:link w:val="Heading7"/>
    <w:uiPriority w:val="9"/>
    <w:semiHidden/>
    <w:rPr>
      <w:rFonts w:cs="Times New Roman"/>
      <w:smallCaps/>
      <w:color w:val="000000" w:themeColor="text1"/>
      <w:spacing w:val="10"/>
      <w:sz w:val="23"/>
      <w:szCs w:val="20"/>
      <w:lang w:eastAsia="ja-JP"/>
    </w:rPr>
  </w:style>
  <w:style w:type="character" w:customStyle="1" w:styleId="Heading8Char">
    <w:name w:val="Heading 8 Char"/>
    <w:basedOn w:val="DefaultParagraphFont"/>
    <w:link w:val="Heading8"/>
    <w:uiPriority w:val="9"/>
    <w:semiHidden/>
    <w:rPr>
      <w:rFonts w:cs="Times New Roman"/>
      <w:b/>
      <w:i/>
      <w:color w:val="94B6D2" w:themeColor="accent1"/>
      <w:spacing w:val="10"/>
      <w:sz w:val="24"/>
      <w:szCs w:val="20"/>
      <w:lang w:eastAsia="ja-JP"/>
    </w:rPr>
  </w:style>
  <w:style w:type="character" w:customStyle="1" w:styleId="Heading9Char">
    <w:name w:val="Heading 9 Char"/>
    <w:basedOn w:val="DefaultParagraphFont"/>
    <w:link w:val="Heading9"/>
    <w:uiPriority w:val="9"/>
    <w:semiHidden/>
    <w:rPr>
      <w:rFonts w:cs="Times New Roman"/>
      <w:b/>
      <w:caps/>
      <w:color w:val="A5AB81" w:themeColor="accent3"/>
      <w:spacing w:val="40"/>
      <w:sz w:val="20"/>
      <w:szCs w:val="20"/>
      <w:lang w:eastAsia="ja-JP"/>
    </w:rPr>
  </w:style>
  <w:style w:type="character" w:styleId="Hyperlink">
    <w:name w:val="Hyperlink"/>
    <w:basedOn w:val="DefaultParagraphFont"/>
    <w:uiPriority w:val="99"/>
    <w:unhideWhenUsed/>
    <w:rPr>
      <w:color w:val="F7B615" w:themeColor="hyperlink"/>
      <w:u w:val="single"/>
    </w:rPr>
  </w:style>
  <w:style w:type="character" w:styleId="IntenseEmphasis">
    <w:name w:val="Intense Emphasis"/>
    <w:basedOn w:val="DefaultParagraphFont"/>
    <w:uiPriority w:val="21"/>
    <w:qFormat/>
    <w:rPr>
      <w:rFonts w:asciiTheme="minorHAnsi" w:hAnsiTheme="minorHAnsi"/>
      <w:b/>
      <w:dstrike w:val="0"/>
      <w:color w:val="DD8047" w:themeColor="accent2"/>
      <w:spacing w:val="10"/>
      <w:w w:val="100"/>
      <w:kern w:val="0"/>
      <w:position w:val="0"/>
      <w:sz w:val="23"/>
      <w:vertAlign w:val="baseline"/>
    </w:rPr>
  </w:style>
  <w:style w:type="character" w:styleId="IntenseReference">
    <w:name w:val="Intense Reference"/>
    <w:basedOn w:val="DefaultParagraphFont"/>
    <w:uiPriority w:val="32"/>
    <w:qFormat/>
    <w:rPr>
      <w:rFonts w:asciiTheme="minorHAnsi" w:hAnsiTheme="minorHAnsi"/>
      <w:b/>
      <w:caps/>
      <w:color w:val="94B6D2" w:themeColor="accent1"/>
      <w:spacing w:val="10"/>
      <w:w w:val="100"/>
      <w:position w:val="0"/>
      <w:sz w:val="20"/>
      <w:szCs w:val="18"/>
      <w:u w:val="single" w:color="94B6D2" w:themeColor="accent1"/>
      <w:bdr w:val="none" w:sz="0" w:space="0" w:color="auto"/>
    </w:rPr>
  </w:style>
  <w:style w:type="paragraph" w:styleId="List">
    <w:name w:val="List"/>
    <w:basedOn w:val="Normal"/>
    <w:uiPriority w:val="99"/>
    <w:semiHidden/>
    <w:unhideWhenUsed/>
    <w:pPr>
      <w:ind w:left="360" w:hanging="360"/>
    </w:pPr>
  </w:style>
  <w:style w:type="paragraph" w:styleId="List2">
    <w:name w:val="List 2"/>
    <w:basedOn w:val="Normal"/>
    <w:uiPriority w:val="99"/>
    <w:semiHidden/>
    <w:unhideWhenUsed/>
    <w:pPr>
      <w:ind w:left="720" w:hanging="360"/>
    </w:pPr>
  </w:style>
  <w:style w:type="paragraph" w:styleId="ListBullet">
    <w:name w:val="List Bullet"/>
    <w:basedOn w:val="Normal"/>
    <w:uiPriority w:val="36"/>
    <w:unhideWhenUsed/>
    <w:qFormat/>
    <w:pPr>
      <w:numPr>
        <w:numId w:val="18"/>
      </w:numPr>
    </w:pPr>
  </w:style>
  <w:style w:type="paragraph" w:styleId="ListBullet2">
    <w:name w:val="List Bullet 2"/>
    <w:basedOn w:val="Normal"/>
    <w:uiPriority w:val="36"/>
    <w:unhideWhenUsed/>
    <w:qFormat/>
    <w:pPr>
      <w:numPr>
        <w:numId w:val="19"/>
      </w:numPr>
    </w:pPr>
    <w:rPr>
      <w:color w:val="94B6D2" w:themeColor="accent1"/>
    </w:rPr>
  </w:style>
  <w:style w:type="paragraph" w:styleId="ListBullet3">
    <w:name w:val="List Bullet 3"/>
    <w:basedOn w:val="Normal"/>
    <w:uiPriority w:val="36"/>
    <w:unhideWhenUsed/>
    <w:qFormat/>
    <w:pPr>
      <w:numPr>
        <w:numId w:val="20"/>
      </w:numPr>
    </w:pPr>
    <w:rPr>
      <w:color w:val="DD8047" w:themeColor="accent2"/>
    </w:rPr>
  </w:style>
  <w:style w:type="paragraph" w:styleId="ListBullet4">
    <w:name w:val="List Bullet 4"/>
    <w:basedOn w:val="Normal"/>
    <w:uiPriority w:val="36"/>
    <w:unhideWhenUsed/>
    <w:qFormat/>
    <w:pPr>
      <w:numPr>
        <w:numId w:val="21"/>
      </w:numPr>
    </w:pPr>
    <w:rPr>
      <w:caps/>
      <w:spacing w:val="4"/>
    </w:rPr>
  </w:style>
  <w:style w:type="paragraph" w:styleId="ListBullet5">
    <w:name w:val="List Bullet 5"/>
    <w:basedOn w:val="Normal"/>
    <w:uiPriority w:val="36"/>
    <w:unhideWhenUsed/>
    <w:qFormat/>
    <w:pPr>
      <w:numPr>
        <w:numId w:val="22"/>
      </w:numPr>
    </w:pPr>
  </w:style>
  <w:style w:type="paragraph" w:styleId="ListParagraph">
    <w:name w:val="List Paragraph"/>
    <w:basedOn w:val="Normal"/>
    <w:uiPriority w:val="34"/>
    <w:unhideWhenUsed/>
    <w:qFormat/>
    <w:pPr>
      <w:ind w:left="720"/>
      <w:contextualSpacing/>
    </w:pPr>
  </w:style>
  <w:style w:type="numbering" w:customStyle="1" w:styleId="MedianListStyle">
    <w:name w:val="Median List Style"/>
    <w:uiPriority w:val="99"/>
    <w:pPr>
      <w:numPr>
        <w:numId w:val="11"/>
      </w:numPr>
    </w:pPr>
  </w:style>
  <w:style w:type="paragraph" w:styleId="NoSpacing">
    <w:name w:val="No Spacing"/>
    <w:basedOn w:val="Normal"/>
    <w:uiPriority w:val="99"/>
    <w:qFormat/>
    <w:pPr>
      <w:spacing w:after="0" w:line="240" w:lineRule="auto"/>
    </w:pPr>
  </w:style>
  <w:style w:type="character" w:styleId="PlaceholderText">
    <w:name w:val="Placeholder Text"/>
    <w:basedOn w:val="DefaultParagraphFont"/>
    <w:uiPriority w:val="99"/>
    <w:unhideWhenUsed/>
    <w:rPr>
      <w:color w:val="808080"/>
    </w:rPr>
  </w:style>
  <w:style w:type="paragraph" w:styleId="Quote">
    <w:name w:val="Quote"/>
    <w:basedOn w:val="Normal"/>
    <w:link w:val="QuoteChar"/>
    <w:uiPriority w:val="29"/>
    <w:qFormat/>
    <w:rPr>
      <w:i/>
      <w:smallCaps/>
      <w:color w:val="775F55" w:themeColor="text2"/>
      <w:spacing w:val="6"/>
    </w:rPr>
  </w:style>
  <w:style w:type="character" w:customStyle="1" w:styleId="QuoteChar">
    <w:name w:val="Quote Char"/>
    <w:basedOn w:val="DefaultParagraphFont"/>
    <w:link w:val="Quote"/>
    <w:uiPriority w:val="29"/>
    <w:rPr>
      <w:rFonts w:cs="Times New Roman"/>
      <w:i/>
      <w:smallCaps/>
      <w:color w:val="775F55" w:themeColor="text2"/>
      <w:spacing w:val="6"/>
      <w:sz w:val="23"/>
      <w:szCs w:val="20"/>
      <w:lang w:eastAsia="ja-JP"/>
    </w:rPr>
  </w:style>
  <w:style w:type="character" w:styleId="Strong">
    <w:name w:val="Strong"/>
    <w:uiPriority w:val="22"/>
    <w:qFormat/>
    <w:rPr>
      <w:rFonts w:asciiTheme="minorHAnsi" w:hAnsiTheme="minorHAnsi"/>
      <w:b/>
      <w:color w:val="DD8047" w:themeColor="accent2"/>
    </w:rPr>
  </w:style>
  <w:style w:type="character" w:styleId="SubtleEmphasis">
    <w:name w:val="Subtle Emphasis"/>
    <w:basedOn w:val="DefaultParagraphFont"/>
    <w:uiPriority w:val="19"/>
    <w:qFormat/>
    <w:rPr>
      <w:rFonts w:asciiTheme="minorHAnsi" w:hAnsiTheme="minorHAnsi"/>
      <w:i/>
      <w:sz w:val="23"/>
    </w:rPr>
  </w:style>
  <w:style w:type="character" w:styleId="SubtleReference">
    <w:name w:val="Subtle Reference"/>
    <w:basedOn w:val="DefaultParagraphFont"/>
    <w:uiPriority w:val="31"/>
    <w:qFormat/>
    <w:rPr>
      <w:rFonts w:asciiTheme="minorHAnsi" w:hAnsiTheme="minorHAnsi"/>
      <w:b/>
      <w:i/>
      <w:color w:val="775F55" w:themeColor="text2"/>
      <w:sz w:val="23"/>
    </w:rPr>
  </w:style>
  <w:style w:type="table" w:styleId="TableGrid">
    <w:name w:val="Table Grid"/>
    <w:basedOn w:val="TableNormal"/>
    <w:uiPriority w:val="1"/>
    <w:pPr>
      <w:spacing w:after="0" w:line="240" w:lineRule="auto"/>
    </w:pPr>
    <w:rPr>
      <w:rFonts w:cstheme="minorHAnsi"/>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Authorities">
    <w:name w:val="table of authorities"/>
    <w:basedOn w:val="Normal"/>
    <w:next w:val="Normal"/>
    <w:uiPriority w:val="99"/>
    <w:semiHidden/>
    <w:unhideWhenUsed/>
    <w:pPr>
      <w:ind w:left="220" w:hanging="220"/>
    </w:pPr>
  </w:style>
  <w:style w:type="paragraph" w:styleId="TOC1">
    <w:name w:val="toc 1"/>
    <w:basedOn w:val="Normal"/>
    <w:next w:val="Normal"/>
    <w:autoRedefine/>
    <w:uiPriority w:val="39"/>
    <w:unhideWhenUsed/>
    <w:rsid w:val="00510CDC"/>
    <w:pPr>
      <w:tabs>
        <w:tab w:val="right" w:leader="dot" w:pos="8630"/>
      </w:tabs>
      <w:spacing w:before="180" w:after="40" w:line="240" w:lineRule="auto"/>
    </w:pPr>
    <w:rPr>
      <w:b/>
      <w:bCs/>
      <w:caps/>
      <w:noProof/>
      <w:color w:val="775F55" w:themeColor="text2"/>
      <w:sz w:val="28"/>
      <w:szCs w:val="28"/>
    </w:rPr>
  </w:style>
  <w:style w:type="paragraph" w:styleId="TOC2">
    <w:name w:val="toc 2"/>
    <w:basedOn w:val="Normal"/>
    <w:next w:val="Normal"/>
    <w:autoRedefine/>
    <w:uiPriority w:val="39"/>
    <w:unhideWhenUsed/>
    <w:pPr>
      <w:tabs>
        <w:tab w:val="right" w:leader="dot" w:pos="8630"/>
      </w:tabs>
      <w:spacing w:after="40" w:line="240" w:lineRule="auto"/>
      <w:ind w:left="144"/>
    </w:pPr>
    <w:rPr>
      <w:noProof/>
    </w:rPr>
  </w:style>
  <w:style w:type="paragraph" w:styleId="TOC3">
    <w:name w:val="toc 3"/>
    <w:basedOn w:val="Normal"/>
    <w:next w:val="Normal"/>
    <w:autoRedefine/>
    <w:uiPriority w:val="39"/>
    <w:unhideWhenUsed/>
    <w:qFormat/>
    <w:pPr>
      <w:tabs>
        <w:tab w:val="right" w:leader="dot" w:pos="8630"/>
      </w:tabs>
      <w:spacing w:after="40" w:line="240" w:lineRule="auto"/>
      <w:ind w:left="288"/>
    </w:pPr>
    <w:rPr>
      <w:noProof/>
    </w:rPr>
  </w:style>
  <w:style w:type="paragraph" w:styleId="TOC4">
    <w:name w:val="toc 4"/>
    <w:basedOn w:val="Normal"/>
    <w:next w:val="Normal"/>
    <w:autoRedefine/>
    <w:uiPriority w:val="99"/>
    <w:semiHidden/>
    <w:unhideWhenUsed/>
    <w:qFormat/>
    <w:pPr>
      <w:tabs>
        <w:tab w:val="right" w:leader="dot" w:pos="8630"/>
      </w:tabs>
      <w:spacing w:after="40" w:line="240" w:lineRule="auto"/>
      <w:ind w:left="432"/>
    </w:pPr>
    <w:rPr>
      <w:noProof/>
    </w:rPr>
  </w:style>
  <w:style w:type="paragraph" w:styleId="TOC5">
    <w:name w:val="toc 5"/>
    <w:basedOn w:val="Normal"/>
    <w:next w:val="Normal"/>
    <w:autoRedefine/>
    <w:uiPriority w:val="99"/>
    <w:semiHidden/>
    <w:unhideWhenUsed/>
    <w:qFormat/>
    <w:pPr>
      <w:tabs>
        <w:tab w:val="right" w:leader="dot" w:pos="8630"/>
      </w:tabs>
      <w:spacing w:after="40" w:line="240" w:lineRule="auto"/>
      <w:ind w:left="576"/>
    </w:pPr>
    <w:rPr>
      <w:noProof/>
    </w:rPr>
  </w:style>
  <w:style w:type="paragraph" w:styleId="TOC6">
    <w:name w:val="toc 6"/>
    <w:basedOn w:val="Normal"/>
    <w:next w:val="Normal"/>
    <w:autoRedefine/>
    <w:uiPriority w:val="99"/>
    <w:semiHidden/>
    <w:unhideWhenUsed/>
    <w:qFormat/>
    <w:pPr>
      <w:tabs>
        <w:tab w:val="right" w:leader="dot" w:pos="8630"/>
      </w:tabs>
      <w:spacing w:after="40" w:line="240" w:lineRule="auto"/>
      <w:ind w:left="720"/>
    </w:pPr>
    <w:rPr>
      <w:noProof/>
    </w:rPr>
  </w:style>
  <w:style w:type="paragraph" w:styleId="TOC7">
    <w:name w:val="toc 7"/>
    <w:basedOn w:val="Normal"/>
    <w:next w:val="Normal"/>
    <w:autoRedefine/>
    <w:uiPriority w:val="99"/>
    <w:semiHidden/>
    <w:unhideWhenUsed/>
    <w:qFormat/>
    <w:pPr>
      <w:tabs>
        <w:tab w:val="right" w:leader="dot" w:pos="8630"/>
      </w:tabs>
      <w:spacing w:after="40" w:line="240" w:lineRule="auto"/>
      <w:ind w:left="864"/>
    </w:pPr>
    <w:rPr>
      <w:noProof/>
    </w:rPr>
  </w:style>
  <w:style w:type="paragraph" w:styleId="TOC8">
    <w:name w:val="toc 8"/>
    <w:basedOn w:val="Normal"/>
    <w:next w:val="Normal"/>
    <w:autoRedefine/>
    <w:uiPriority w:val="99"/>
    <w:semiHidden/>
    <w:unhideWhenUsed/>
    <w:qFormat/>
    <w:pPr>
      <w:tabs>
        <w:tab w:val="right" w:leader="dot" w:pos="8630"/>
      </w:tabs>
      <w:spacing w:after="40" w:line="240" w:lineRule="auto"/>
      <w:ind w:left="1008"/>
    </w:pPr>
    <w:rPr>
      <w:noProof/>
    </w:rPr>
  </w:style>
  <w:style w:type="paragraph" w:styleId="TOC9">
    <w:name w:val="toc 9"/>
    <w:basedOn w:val="Normal"/>
    <w:next w:val="Normal"/>
    <w:autoRedefine/>
    <w:uiPriority w:val="99"/>
    <w:semiHidden/>
    <w:unhideWhenUsed/>
    <w:qFormat/>
    <w:pPr>
      <w:tabs>
        <w:tab w:val="right" w:leader="dot" w:pos="8630"/>
      </w:tabs>
      <w:spacing w:after="40" w:line="240" w:lineRule="auto"/>
      <w:ind w:left="1152"/>
    </w:pPr>
    <w:rPr>
      <w:noProof/>
    </w:rPr>
  </w:style>
  <w:style w:type="paragraph" w:customStyle="1" w:styleId="Category">
    <w:name w:val="Category"/>
    <w:basedOn w:val="Normal"/>
    <w:uiPriority w:val="49"/>
    <w:pPr>
      <w:spacing w:after="0"/>
    </w:pPr>
    <w:rPr>
      <w:b/>
      <w:szCs w:val="24"/>
    </w:rPr>
  </w:style>
  <w:style w:type="paragraph" w:customStyle="1" w:styleId="CompanyName">
    <w:name w:val="Company Name"/>
    <w:basedOn w:val="Normal"/>
    <w:uiPriority w:val="49"/>
    <w:pPr>
      <w:spacing w:after="0"/>
    </w:pPr>
    <w:rPr>
      <w:rFonts w:cstheme="minorHAnsi"/>
      <w:sz w:val="36"/>
      <w:szCs w:val="36"/>
    </w:rPr>
  </w:style>
  <w:style w:type="paragraph" w:customStyle="1" w:styleId="FooterEven">
    <w:name w:val="Footer Even"/>
    <w:basedOn w:val="Normal"/>
    <w:unhideWhenUsed/>
    <w:qFormat/>
    <w:pPr>
      <w:pBdr>
        <w:top w:val="single" w:sz="4" w:space="1" w:color="94B6D2" w:themeColor="accent1"/>
      </w:pBdr>
    </w:pPr>
    <w:rPr>
      <w:color w:val="775F55" w:themeColor="text2"/>
      <w:sz w:val="20"/>
    </w:rPr>
  </w:style>
  <w:style w:type="paragraph" w:customStyle="1" w:styleId="FooterOdd">
    <w:name w:val="Footer Odd"/>
    <w:basedOn w:val="Normal"/>
    <w:unhideWhenUsed/>
    <w:qFormat/>
    <w:pPr>
      <w:pBdr>
        <w:top w:val="single" w:sz="4" w:space="1" w:color="94B6D2" w:themeColor="accent1"/>
      </w:pBdr>
      <w:jc w:val="right"/>
    </w:pPr>
    <w:rPr>
      <w:color w:val="775F55" w:themeColor="text2"/>
      <w:sz w:val="20"/>
    </w:rPr>
  </w:style>
  <w:style w:type="paragraph" w:customStyle="1" w:styleId="HeaderEven">
    <w:name w:val="Header Even"/>
    <w:basedOn w:val="Normal"/>
    <w:unhideWhenUsed/>
    <w:qFormat/>
    <w:pPr>
      <w:pBdr>
        <w:bottom w:val="single" w:sz="4" w:space="1" w:color="94B6D2" w:themeColor="accent1"/>
      </w:pBdr>
      <w:spacing w:after="0" w:line="240" w:lineRule="auto"/>
    </w:pPr>
    <w:rPr>
      <w:rFonts w:eastAsia="Times New Roman"/>
      <w:b/>
      <w:color w:val="775F55" w:themeColor="text2"/>
      <w:sz w:val="20"/>
      <w:szCs w:val="24"/>
      <w:lang w:eastAsia="ko-KR"/>
    </w:rPr>
  </w:style>
  <w:style w:type="paragraph" w:customStyle="1" w:styleId="HeaderOdd">
    <w:name w:val="Header Odd"/>
    <w:basedOn w:val="Normal"/>
    <w:unhideWhenUsed/>
    <w:qFormat/>
    <w:pPr>
      <w:pBdr>
        <w:bottom w:val="single" w:sz="4" w:space="1" w:color="94B6D2" w:themeColor="accent1"/>
      </w:pBdr>
      <w:spacing w:after="0" w:line="240" w:lineRule="auto"/>
      <w:jc w:val="right"/>
    </w:pPr>
    <w:rPr>
      <w:rFonts w:eastAsia="Times New Roman"/>
      <w:b/>
      <w:color w:val="775F55" w:themeColor="text2"/>
      <w:sz w:val="20"/>
      <w:szCs w:val="24"/>
      <w:lang w:eastAsia="ko-KR"/>
    </w:rPr>
  </w:style>
  <w:style w:type="paragraph" w:customStyle="1" w:styleId="NoSpacing0">
    <w:name w:val="NoSpacing"/>
    <w:basedOn w:val="Normal"/>
    <w:qFormat/>
    <w:pPr>
      <w:framePr w:wrap="auto" w:hAnchor="page" w:xAlign="center" w:yAlign="top"/>
      <w:spacing w:after="0" w:line="240" w:lineRule="auto"/>
      <w:suppressOverlap/>
    </w:pPr>
    <w:rPr>
      <w:szCs w:val="120"/>
    </w:rPr>
  </w:style>
  <w:style w:type="paragraph" w:styleId="TOCHeading">
    <w:name w:val="TOC Heading"/>
    <w:basedOn w:val="Heading1"/>
    <w:next w:val="Normal"/>
    <w:uiPriority w:val="39"/>
    <w:unhideWhenUsed/>
    <w:qFormat/>
    <w:rsid w:val="0095737D"/>
    <w:pPr>
      <w:keepNext/>
      <w:keepLines/>
      <w:spacing w:before="240" w:after="0" w:line="259" w:lineRule="auto"/>
      <w:outlineLvl w:val="9"/>
    </w:pPr>
    <w:rPr>
      <w:rFonts w:eastAsiaTheme="majorEastAsia" w:cstheme="majorBidi"/>
      <w:caps w:val="0"/>
      <w:color w:val="548AB7" w:themeColor="accent1" w:themeShade="BF"/>
      <w:kern w:val="0"/>
      <w:lang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821842">
      <w:bodyDiv w:val="1"/>
      <w:marLeft w:val="0"/>
      <w:marRight w:val="0"/>
      <w:marTop w:val="0"/>
      <w:marBottom w:val="0"/>
      <w:divBdr>
        <w:top w:val="none" w:sz="0" w:space="0" w:color="auto"/>
        <w:left w:val="none" w:sz="0" w:space="0" w:color="auto"/>
        <w:bottom w:val="none" w:sz="0" w:space="0" w:color="auto"/>
        <w:right w:val="none" w:sz="0" w:space="0" w:color="auto"/>
      </w:divBdr>
    </w:div>
    <w:div w:id="166335916">
      <w:bodyDiv w:val="1"/>
      <w:marLeft w:val="0"/>
      <w:marRight w:val="0"/>
      <w:marTop w:val="0"/>
      <w:marBottom w:val="0"/>
      <w:divBdr>
        <w:top w:val="none" w:sz="0" w:space="0" w:color="auto"/>
        <w:left w:val="none" w:sz="0" w:space="0" w:color="auto"/>
        <w:bottom w:val="none" w:sz="0" w:space="0" w:color="auto"/>
        <w:right w:val="none" w:sz="0" w:space="0" w:color="auto"/>
      </w:divBdr>
    </w:div>
    <w:div w:id="497886451">
      <w:bodyDiv w:val="1"/>
      <w:marLeft w:val="0"/>
      <w:marRight w:val="0"/>
      <w:marTop w:val="0"/>
      <w:marBottom w:val="0"/>
      <w:divBdr>
        <w:top w:val="none" w:sz="0" w:space="0" w:color="auto"/>
        <w:left w:val="none" w:sz="0" w:space="0" w:color="auto"/>
        <w:bottom w:val="none" w:sz="0" w:space="0" w:color="auto"/>
        <w:right w:val="none" w:sz="0" w:space="0" w:color="auto"/>
      </w:divBdr>
    </w:div>
    <w:div w:id="809905189">
      <w:bodyDiv w:val="1"/>
      <w:marLeft w:val="0"/>
      <w:marRight w:val="0"/>
      <w:marTop w:val="0"/>
      <w:marBottom w:val="0"/>
      <w:divBdr>
        <w:top w:val="none" w:sz="0" w:space="0" w:color="auto"/>
        <w:left w:val="none" w:sz="0" w:space="0" w:color="auto"/>
        <w:bottom w:val="none" w:sz="0" w:space="0" w:color="auto"/>
        <w:right w:val="none" w:sz="0" w:space="0" w:color="auto"/>
      </w:divBdr>
    </w:div>
    <w:div w:id="849490220">
      <w:bodyDiv w:val="1"/>
      <w:marLeft w:val="0"/>
      <w:marRight w:val="0"/>
      <w:marTop w:val="0"/>
      <w:marBottom w:val="0"/>
      <w:divBdr>
        <w:top w:val="none" w:sz="0" w:space="0" w:color="auto"/>
        <w:left w:val="none" w:sz="0" w:space="0" w:color="auto"/>
        <w:bottom w:val="none" w:sz="0" w:space="0" w:color="auto"/>
        <w:right w:val="none" w:sz="0" w:space="0" w:color="auto"/>
      </w:divBdr>
    </w:div>
    <w:div w:id="1411121809">
      <w:bodyDiv w:val="1"/>
      <w:marLeft w:val="0"/>
      <w:marRight w:val="0"/>
      <w:marTop w:val="0"/>
      <w:marBottom w:val="0"/>
      <w:divBdr>
        <w:top w:val="none" w:sz="0" w:space="0" w:color="auto"/>
        <w:left w:val="none" w:sz="0" w:space="0" w:color="auto"/>
        <w:bottom w:val="none" w:sz="0" w:space="0" w:color="auto"/>
        <w:right w:val="none" w:sz="0" w:space="0" w:color="auto"/>
      </w:divBdr>
    </w:div>
    <w:div w:id="1562641076">
      <w:bodyDiv w:val="1"/>
      <w:marLeft w:val="0"/>
      <w:marRight w:val="0"/>
      <w:marTop w:val="0"/>
      <w:marBottom w:val="0"/>
      <w:divBdr>
        <w:top w:val="none" w:sz="0" w:space="0" w:color="auto"/>
        <w:left w:val="none" w:sz="0" w:space="0" w:color="auto"/>
        <w:bottom w:val="none" w:sz="0" w:space="0" w:color="auto"/>
        <w:right w:val="none" w:sz="0" w:space="0" w:color="auto"/>
      </w:divBdr>
    </w:div>
    <w:div w:id="1566336896">
      <w:bodyDiv w:val="1"/>
      <w:marLeft w:val="0"/>
      <w:marRight w:val="0"/>
      <w:marTop w:val="0"/>
      <w:marBottom w:val="0"/>
      <w:divBdr>
        <w:top w:val="none" w:sz="0" w:space="0" w:color="auto"/>
        <w:left w:val="none" w:sz="0" w:space="0" w:color="auto"/>
        <w:bottom w:val="none" w:sz="0" w:space="0" w:color="auto"/>
        <w:right w:val="none" w:sz="0" w:space="0" w:color="auto"/>
      </w:divBdr>
    </w:div>
    <w:div w:id="1741367376">
      <w:bodyDiv w:val="1"/>
      <w:marLeft w:val="0"/>
      <w:marRight w:val="0"/>
      <w:marTop w:val="0"/>
      <w:marBottom w:val="0"/>
      <w:divBdr>
        <w:top w:val="none" w:sz="0" w:space="0" w:color="auto"/>
        <w:left w:val="none" w:sz="0" w:space="0" w:color="auto"/>
        <w:bottom w:val="none" w:sz="0" w:space="0" w:color="auto"/>
        <w:right w:val="none" w:sz="0" w:space="0" w:color="auto"/>
      </w:divBdr>
    </w:div>
    <w:div w:id="1942910121">
      <w:bodyDiv w:val="1"/>
      <w:marLeft w:val="0"/>
      <w:marRight w:val="0"/>
      <w:marTop w:val="0"/>
      <w:marBottom w:val="0"/>
      <w:divBdr>
        <w:top w:val="none" w:sz="0" w:space="0" w:color="auto"/>
        <w:left w:val="none" w:sz="0" w:space="0" w:color="auto"/>
        <w:bottom w:val="none" w:sz="0" w:space="0" w:color="auto"/>
        <w:right w:val="none" w:sz="0" w:space="0" w:color="auto"/>
      </w:divBdr>
    </w:div>
    <w:div w:id="1976907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webSettings" Target="webSettings.xml"/><Relationship Id="rId20" Type="http://schemas.openxmlformats.org/officeDocument/2006/relationships/hyperlink" Target="http://public.oed.com/aspects-of-english/english-in-time/middle-english-an-overview/" TargetMode="External"/><Relationship Id="rId21" Type="http://schemas.openxmlformats.org/officeDocument/2006/relationships/hyperlink" Target="http://www.acoustics.hut.fi/publications/files/theses/lemmetty_mst/chap2.html" TargetMode="External"/><Relationship Id="rId22" Type="http://schemas.openxmlformats.org/officeDocument/2006/relationships/image" Target="media/image2.jpeg"/><Relationship Id="rId23" Type="http://schemas.openxmlformats.org/officeDocument/2006/relationships/header" Target="header3.xml"/><Relationship Id="rId24" Type="http://schemas.openxmlformats.org/officeDocument/2006/relationships/header" Target="header4.xml"/><Relationship Id="rId25" Type="http://schemas.openxmlformats.org/officeDocument/2006/relationships/footer" Target="footer3.xml"/><Relationship Id="rId26" Type="http://schemas.openxmlformats.org/officeDocument/2006/relationships/footer" Target="footer4.xml"/><Relationship Id="rId27" Type="http://schemas.openxmlformats.org/officeDocument/2006/relationships/header" Target="header5.xml"/><Relationship Id="rId28" Type="http://schemas.openxmlformats.org/officeDocument/2006/relationships/footer" Target="footer5.xml"/><Relationship Id="rId29" Type="http://schemas.openxmlformats.org/officeDocument/2006/relationships/fontTable" Target="fontTable.xml"/><Relationship Id="rId30" Type="http://schemas.openxmlformats.org/officeDocument/2006/relationships/glossaryDocument" Target="glossary/document.xml"/><Relationship Id="rId31" Type="http://schemas.openxmlformats.org/officeDocument/2006/relationships/theme" Target="theme/theme1.xml"/><Relationship Id="rId10" Type="http://schemas.openxmlformats.org/officeDocument/2006/relationships/footnotes" Target="footnotes.xml"/><Relationship Id="rId11" Type="http://schemas.openxmlformats.org/officeDocument/2006/relationships/endnotes" Target="endnotes.xml"/><Relationship Id="rId12" Type="http://schemas.openxmlformats.org/officeDocument/2006/relationships/hyperlink" Target="http://www.project-melt.org" TargetMode="External"/><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hyperlink" Target="http://www.project-melt.org/works" TargetMode="External"/><Relationship Id="rId18" Type="http://schemas.openxmlformats.org/officeDocument/2006/relationships/image" Target="media/image1.jpeg"/><Relationship Id="rId19" Type="http://schemas.openxmlformats.org/officeDocument/2006/relationships/hyperlink" Target="http://acl.ldc.upenn.edu/J/J97/J97-4001.pdf" TargetMode="Externa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numbering" Target="numbering.xml"/><Relationship Id="rId6" Type="http://schemas.openxmlformats.org/officeDocument/2006/relationships/styles" Target="styles.xml"/><Relationship Id="rId7" Type="http://schemas.microsoft.com/office/2007/relationships/stylesWithEffects" Target="stylesWithEffects.xml"/><Relationship Id="rId8"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Zachary\AppData\Roaming\Microsoft\Templates\Business%20report%20(Median%20theme).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43106F14CEC407D8137EF80D0D70579"/>
        <w:category>
          <w:name w:val="General"/>
          <w:gallery w:val="placeholder"/>
        </w:category>
        <w:types>
          <w:type w:val="bbPlcHdr"/>
        </w:types>
        <w:behaviors>
          <w:behavior w:val="content"/>
        </w:behaviors>
        <w:guid w:val="{462074C5-88B9-480B-A559-FD4AD6874AB4}"/>
      </w:docPartPr>
      <w:docPartBody>
        <w:p w:rsidR="009675EF" w:rsidRDefault="00B1368B">
          <w:pPr>
            <w:pStyle w:val="143106F14CEC407D8137EF80D0D70579"/>
          </w:pPr>
          <w:r>
            <w:rPr>
              <w:rFonts w:asciiTheme="majorHAnsi" w:eastAsiaTheme="majorEastAsia" w:hAnsiTheme="majorHAnsi" w:cstheme="majorBidi"/>
              <w:caps/>
              <w:color w:val="1F497D" w:themeColor="text2"/>
              <w:sz w:val="110"/>
              <w:szCs w:val="110"/>
            </w:rPr>
            <w:t>[Type the document title]</w:t>
          </w:r>
        </w:p>
      </w:docPartBody>
    </w:docPart>
    <w:docPart>
      <w:docPartPr>
        <w:name w:val="555A054E536745DBBA7D1D9FC5D7045A"/>
        <w:category>
          <w:name w:val="General"/>
          <w:gallery w:val="placeholder"/>
        </w:category>
        <w:types>
          <w:type w:val="bbPlcHdr"/>
        </w:types>
        <w:behaviors>
          <w:behavior w:val="content"/>
        </w:behaviors>
        <w:guid w:val="{0CE30A74-B03D-4C50-8004-E42551EB4C74}"/>
      </w:docPartPr>
      <w:docPartBody>
        <w:p w:rsidR="009675EF" w:rsidRDefault="00B1368B">
          <w:pPr>
            <w:pStyle w:val="555A054E536745DBBA7D1D9FC5D7045A"/>
          </w:pPr>
          <w:r>
            <w:rPr>
              <w:color w:val="FFFFFF" w:themeColor="background1"/>
              <w:sz w:val="32"/>
              <w:szCs w:val="32"/>
            </w:rPr>
            <w:t>[Pick the date]</w:t>
          </w:r>
        </w:p>
      </w:docPartBody>
    </w:docPart>
    <w:docPart>
      <w:docPartPr>
        <w:name w:val="FAB1C610ABA347FA9991993EF6510E21"/>
        <w:category>
          <w:name w:val="General"/>
          <w:gallery w:val="placeholder"/>
        </w:category>
        <w:types>
          <w:type w:val="bbPlcHdr"/>
        </w:types>
        <w:behaviors>
          <w:behavior w:val="content"/>
        </w:behaviors>
        <w:guid w:val="{308B2D35-44D5-42D4-8FEA-106BE275ABEB}"/>
      </w:docPartPr>
      <w:docPartBody>
        <w:p w:rsidR="009675EF" w:rsidRDefault="00B1368B">
          <w:pPr>
            <w:pStyle w:val="FAB1C610ABA347FA9991993EF6510E21"/>
          </w:pPr>
          <w:r>
            <w:rPr>
              <w:color w:val="FFFFFF" w:themeColor="background1"/>
              <w:sz w:val="40"/>
              <w:szCs w:val="40"/>
            </w:rPr>
            <w:t>[Type the document subtitle]</w:t>
          </w:r>
        </w:p>
      </w:docPartBody>
    </w:docPart>
    <w:docPart>
      <w:docPartPr>
        <w:name w:val="BE91987F1B6A4ECD91263D8EBAA7CD0E"/>
        <w:category>
          <w:name w:val="General"/>
          <w:gallery w:val="placeholder"/>
        </w:category>
        <w:types>
          <w:type w:val="bbPlcHdr"/>
        </w:types>
        <w:behaviors>
          <w:behavior w:val="content"/>
        </w:behaviors>
        <w:guid w:val="{50E59D11-2665-43A8-8D52-995D6EDE66BB}"/>
      </w:docPartPr>
      <w:docPartBody>
        <w:p w:rsidR="009675EF" w:rsidRDefault="00080CFF" w:rsidP="00080CFF">
          <w:pPr>
            <w:pStyle w:val="BE91987F1B6A4ECD91263D8EBAA7CD0E"/>
          </w:pPr>
          <w:r>
            <w:t>[Type the document title]</w:t>
          </w:r>
        </w:p>
      </w:docPartBody>
    </w:docPart>
    <w:docPart>
      <w:docPartPr>
        <w:name w:val="B3583677369F4D38BF5D0DF98F11C550"/>
        <w:category>
          <w:name w:val="General"/>
          <w:gallery w:val="placeholder"/>
        </w:category>
        <w:types>
          <w:type w:val="bbPlcHdr"/>
        </w:types>
        <w:behaviors>
          <w:behavior w:val="content"/>
        </w:behaviors>
        <w:guid w:val="{783659CB-7961-44AA-B1D4-2E568E7E704A}"/>
      </w:docPartPr>
      <w:docPartBody>
        <w:p w:rsidR="009675EF" w:rsidRDefault="00080CFF" w:rsidP="00080CFF">
          <w:pPr>
            <w:pStyle w:val="B3583677369F4D38BF5D0DF98F11C550"/>
          </w:pPr>
          <w:r>
            <w:t>[Type the subtitle]</w:t>
          </w:r>
        </w:p>
      </w:docPartBody>
    </w:docPart>
    <w:docPart>
      <w:docPartPr>
        <w:name w:val="72D74F68198F4B03ACFA4938708D1F4E"/>
        <w:category>
          <w:name w:val="General"/>
          <w:gallery w:val="placeholder"/>
        </w:category>
        <w:types>
          <w:type w:val="bbPlcHdr"/>
        </w:types>
        <w:behaviors>
          <w:behavior w:val="content"/>
        </w:behaviors>
        <w:guid w:val="{90C7A664-FE66-473C-9AB8-B1826FFFD82E}"/>
      </w:docPartPr>
      <w:docPartBody>
        <w:p w:rsidR="00B41155" w:rsidRDefault="009675EF" w:rsidP="009675EF">
          <w:pPr>
            <w:pStyle w:val="72D74F68198F4B03ACFA4938708D1F4E"/>
          </w:pPr>
          <w:r>
            <w:t>[Type the document title]</w:t>
          </w:r>
        </w:p>
      </w:docPartBody>
    </w:docPart>
    <w:docPart>
      <w:docPartPr>
        <w:name w:val="1E2ED1EDDB8D4175BDD90FC16A011A8F"/>
        <w:category>
          <w:name w:val="General"/>
          <w:gallery w:val="placeholder"/>
        </w:category>
        <w:types>
          <w:type w:val="bbPlcHdr"/>
        </w:types>
        <w:behaviors>
          <w:behavior w:val="content"/>
        </w:behaviors>
        <w:guid w:val="{93AFCBFC-746B-40B8-AE3A-A28CE87C3CFA}"/>
      </w:docPartPr>
      <w:docPartBody>
        <w:p w:rsidR="00B41155" w:rsidRDefault="009675EF" w:rsidP="009675EF">
          <w:pPr>
            <w:pStyle w:val="1E2ED1EDDB8D4175BDD90FC16A011A8F"/>
          </w:pPr>
          <w:r>
            <w:t>[Type the subtitle]</w:t>
          </w:r>
        </w:p>
      </w:docPartBody>
    </w:docPart>
    <w:docPart>
      <w:docPartPr>
        <w:name w:val="FAA92771649E4B329A2EF59D034596FB"/>
        <w:category>
          <w:name w:val="General"/>
          <w:gallery w:val="placeholder"/>
        </w:category>
        <w:types>
          <w:type w:val="bbPlcHdr"/>
        </w:types>
        <w:behaviors>
          <w:behavior w:val="content"/>
        </w:behaviors>
        <w:guid w:val="{E034EE53-5548-4022-8A81-8CD18F045840}"/>
      </w:docPartPr>
      <w:docPartBody>
        <w:p w:rsidR="00B41155" w:rsidRDefault="009675EF" w:rsidP="009675EF">
          <w:pPr>
            <w:pStyle w:val="FAA92771649E4B329A2EF59D034596FB"/>
          </w:pPr>
          <w:r>
            <w:t>[Type the document title]</w:t>
          </w:r>
        </w:p>
      </w:docPartBody>
    </w:docPart>
    <w:docPart>
      <w:docPartPr>
        <w:name w:val="D5E99EE116C747ED8EEBEAEC3A1BE863"/>
        <w:category>
          <w:name w:val="General"/>
          <w:gallery w:val="placeholder"/>
        </w:category>
        <w:types>
          <w:type w:val="bbPlcHdr"/>
        </w:types>
        <w:behaviors>
          <w:behavior w:val="content"/>
        </w:behaviors>
        <w:guid w:val="{BA9549C1-89A6-4615-BF76-8C88F07FE835}"/>
      </w:docPartPr>
      <w:docPartBody>
        <w:p w:rsidR="00B41155" w:rsidRDefault="009675EF" w:rsidP="009675EF">
          <w:pPr>
            <w:pStyle w:val="D5E99EE116C747ED8EEBEAEC3A1BE863"/>
          </w:pPr>
          <w:r>
            <w:t>[Type the subtitle]</w:t>
          </w:r>
        </w:p>
      </w:docPartBody>
    </w:docPart>
    <w:docPart>
      <w:docPartPr>
        <w:name w:val="A2B697ADC2A64A5DAC0DD0E1D94C8D21"/>
        <w:category>
          <w:name w:val="General"/>
          <w:gallery w:val="placeholder"/>
        </w:category>
        <w:types>
          <w:type w:val="bbPlcHdr"/>
        </w:types>
        <w:behaviors>
          <w:behavior w:val="content"/>
        </w:behaviors>
        <w:guid w:val="{2BF30005-C8D8-4F12-9D53-744254C32F11}"/>
      </w:docPartPr>
      <w:docPartBody>
        <w:p w:rsidR="00FC14BE" w:rsidRDefault="00FC14BE" w:rsidP="00FC14BE">
          <w:pPr>
            <w:pStyle w:val="A2B697ADC2A64A5DAC0DD0E1D94C8D21"/>
          </w:pPr>
          <w:r>
            <w:t>[Type the document title]</w:t>
          </w:r>
        </w:p>
      </w:docPartBody>
    </w:docPart>
    <w:docPart>
      <w:docPartPr>
        <w:name w:val="294DF2DBC7984544AB966AE28167CF64"/>
        <w:category>
          <w:name w:val="General"/>
          <w:gallery w:val="placeholder"/>
        </w:category>
        <w:types>
          <w:type w:val="bbPlcHdr"/>
        </w:types>
        <w:behaviors>
          <w:behavior w:val="content"/>
        </w:behaviors>
        <w:guid w:val="{04B2BA5A-CE05-4C96-BF89-CA29E04674FA}"/>
      </w:docPartPr>
      <w:docPartBody>
        <w:p w:rsidR="00FC14BE" w:rsidRDefault="00FC14BE" w:rsidP="00FC14BE">
          <w:pPr>
            <w:pStyle w:val="294DF2DBC7984544AB966AE28167CF64"/>
          </w:pPr>
          <w:r>
            <w:t>[Type the subtitle]</w:t>
          </w:r>
        </w:p>
      </w:docPartBody>
    </w:docPart>
    <w:docPart>
      <w:docPartPr>
        <w:name w:val="51A29C2820C049CBAFA55C2DCF41F60A"/>
        <w:category>
          <w:name w:val="General"/>
          <w:gallery w:val="placeholder"/>
        </w:category>
        <w:types>
          <w:type w:val="bbPlcHdr"/>
        </w:types>
        <w:behaviors>
          <w:behavior w:val="content"/>
        </w:behaviors>
        <w:guid w:val="{B33C7247-A398-4656-9E19-CE89C36D5D4E}"/>
      </w:docPartPr>
      <w:docPartBody>
        <w:p w:rsidR="00FC14BE" w:rsidRDefault="00FC14BE" w:rsidP="00FC14BE">
          <w:pPr>
            <w:pStyle w:val="51A29C2820C049CBAFA55C2DCF41F60A"/>
          </w:pPr>
          <w:r>
            <w:t>[Type the document title]</w:t>
          </w:r>
        </w:p>
      </w:docPartBody>
    </w:docPart>
    <w:docPart>
      <w:docPartPr>
        <w:name w:val="E2772FFBD063401CA74F896F0D3EB8BC"/>
        <w:category>
          <w:name w:val="General"/>
          <w:gallery w:val="placeholder"/>
        </w:category>
        <w:types>
          <w:type w:val="bbPlcHdr"/>
        </w:types>
        <w:behaviors>
          <w:behavior w:val="content"/>
        </w:behaviors>
        <w:guid w:val="{CE80EA8A-F2FA-433D-B286-577E6B8E5211}"/>
      </w:docPartPr>
      <w:docPartBody>
        <w:p w:rsidR="00FC14BE" w:rsidRDefault="00FC14BE" w:rsidP="00FC14BE">
          <w:pPr>
            <w:pStyle w:val="E2772FFBD063401CA74F896F0D3EB8BC"/>
          </w:pPr>
          <w:r>
            <w:t>[Type the subtitle]</w:t>
          </w:r>
        </w:p>
      </w:docPartBody>
    </w:docPart>
    <w:docPart>
      <w:docPartPr>
        <w:name w:val="903E2B93FE08489ABD44EDF9340DFC04"/>
        <w:category>
          <w:name w:val="General"/>
          <w:gallery w:val="placeholder"/>
        </w:category>
        <w:types>
          <w:type w:val="bbPlcHdr"/>
        </w:types>
        <w:behaviors>
          <w:behavior w:val="content"/>
        </w:behaviors>
        <w:guid w:val="{156EC07F-0718-462B-9343-C644E256D1E7}"/>
      </w:docPartPr>
      <w:docPartBody>
        <w:p w:rsidR="00FC14BE" w:rsidRDefault="00FC14BE" w:rsidP="00FC14BE">
          <w:pPr>
            <w:pStyle w:val="903E2B93FE08489ABD44EDF9340DFC04"/>
          </w:pPr>
          <w:r>
            <w:t>[Type the document title]</w:t>
          </w:r>
        </w:p>
      </w:docPartBody>
    </w:docPart>
    <w:docPart>
      <w:docPartPr>
        <w:name w:val="70248E508DE5484A9A108AC389D4A9AA"/>
        <w:category>
          <w:name w:val="General"/>
          <w:gallery w:val="placeholder"/>
        </w:category>
        <w:types>
          <w:type w:val="bbPlcHdr"/>
        </w:types>
        <w:behaviors>
          <w:behavior w:val="content"/>
        </w:behaviors>
        <w:guid w:val="{BE2F03D3-7465-4898-9A72-A83315CC62B9}"/>
      </w:docPartPr>
      <w:docPartBody>
        <w:p w:rsidR="00FC14BE" w:rsidRDefault="00FC14BE" w:rsidP="00FC14BE">
          <w:pPr>
            <w:pStyle w:val="70248E508DE5484A9A108AC389D4A9AA"/>
          </w:pPr>
          <w:r>
            <w:t>[Type the subtitle]</w:t>
          </w:r>
        </w:p>
      </w:docPartBody>
    </w:docPart>
    <w:docPart>
      <w:docPartPr>
        <w:name w:val="F23214EEEBBC415E8A74AD1ECAB305E8"/>
        <w:category>
          <w:name w:val="General"/>
          <w:gallery w:val="placeholder"/>
        </w:category>
        <w:types>
          <w:type w:val="bbPlcHdr"/>
        </w:types>
        <w:behaviors>
          <w:behavior w:val="content"/>
        </w:behaviors>
        <w:guid w:val="{F4698962-3249-497C-87F1-A3BEA25025CA}"/>
      </w:docPartPr>
      <w:docPartBody>
        <w:p w:rsidR="00FC14BE" w:rsidRDefault="00FC14BE" w:rsidP="00FC14BE">
          <w:pPr>
            <w:pStyle w:val="F23214EEEBBC415E8A74AD1ECAB305E8"/>
          </w:pPr>
          <w:r>
            <w:t>[Type the document title]</w:t>
          </w:r>
        </w:p>
      </w:docPartBody>
    </w:docPart>
    <w:docPart>
      <w:docPartPr>
        <w:name w:val="4AC9BE9E2AEE4BC68EBD36D7D0C8C8C0"/>
        <w:category>
          <w:name w:val="General"/>
          <w:gallery w:val="placeholder"/>
        </w:category>
        <w:types>
          <w:type w:val="bbPlcHdr"/>
        </w:types>
        <w:behaviors>
          <w:behavior w:val="content"/>
        </w:behaviors>
        <w:guid w:val="{08514AAA-850B-42FA-AB25-8D098535B834}"/>
      </w:docPartPr>
      <w:docPartBody>
        <w:p w:rsidR="00FC14BE" w:rsidRDefault="00FC14BE" w:rsidP="00FC14BE">
          <w:pPr>
            <w:pStyle w:val="4AC9BE9E2AEE4BC68EBD36D7D0C8C8C0"/>
          </w:pPr>
          <w:r>
            <w:t>[Type the subtitle]</w:t>
          </w:r>
        </w:p>
      </w:docPartBody>
    </w:docPart>
    <w:docPart>
      <w:docPartPr>
        <w:name w:val="B2DA8B0C875B48C1BD2C5DDFB2A64151"/>
        <w:category>
          <w:name w:val="General"/>
          <w:gallery w:val="placeholder"/>
        </w:category>
        <w:types>
          <w:type w:val="bbPlcHdr"/>
        </w:types>
        <w:behaviors>
          <w:behavior w:val="content"/>
        </w:behaviors>
        <w:guid w:val="{D97072E4-730A-4D1F-BA36-DA1FA8866406}"/>
      </w:docPartPr>
      <w:docPartBody>
        <w:p w:rsidR="00FC14BE" w:rsidRDefault="00FC14BE" w:rsidP="00FC14BE">
          <w:pPr>
            <w:pStyle w:val="B2DA8B0C875B48C1BD2C5DDFB2A64151"/>
          </w:pPr>
          <w:r>
            <w:t>[Type the document title]</w:t>
          </w:r>
        </w:p>
      </w:docPartBody>
    </w:docPart>
    <w:docPart>
      <w:docPartPr>
        <w:name w:val="2C99DF621AEC43C4AF0EEA94CB3B01AA"/>
        <w:category>
          <w:name w:val="General"/>
          <w:gallery w:val="placeholder"/>
        </w:category>
        <w:types>
          <w:type w:val="bbPlcHdr"/>
        </w:types>
        <w:behaviors>
          <w:behavior w:val="content"/>
        </w:behaviors>
        <w:guid w:val="{954D7120-383E-442E-94F5-6BC081FBA181}"/>
      </w:docPartPr>
      <w:docPartBody>
        <w:p w:rsidR="00FC14BE" w:rsidRDefault="00FC14BE" w:rsidP="00FC14BE">
          <w:pPr>
            <w:pStyle w:val="2C99DF621AEC43C4AF0EEA94CB3B01AA"/>
          </w:pPr>
          <w:r>
            <w:t>[Type the subtitle]</w:t>
          </w:r>
        </w:p>
      </w:docPartBody>
    </w:docPart>
    <w:docPart>
      <w:docPartPr>
        <w:name w:val="A9A8D02EF20D46FEB22A1BE1262DE5A4"/>
        <w:category>
          <w:name w:val="General"/>
          <w:gallery w:val="placeholder"/>
        </w:category>
        <w:types>
          <w:type w:val="bbPlcHdr"/>
        </w:types>
        <w:behaviors>
          <w:behavior w:val="content"/>
        </w:behaviors>
        <w:guid w:val="{C26058B6-70CD-439D-B993-F7AB4E1FA6B8}"/>
      </w:docPartPr>
      <w:docPartBody>
        <w:p w:rsidR="0012519C" w:rsidRDefault="00FC14BE" w:rsidP="00FC14BE">
          <w:pPr>
            <w:pStyle w:val="A9A8D02EF20D46FEB22A1BE1262DE5A4"/>
          </w:pPr>
          <w:r>
            <w:t>[Type the document title]</w:t>
          </w:r>
        </w:p>
      </w:docPartBody>
    </w:docPart>
    <w:docPart>
      <w:docPartPr>
        <w:name w:val="8B80F0C0BC5149E18EB1A708765362EE"/>
        <w:category>
          <w:name w:val="General"/>
          <w:gallery w:val="placeholder"/>
        </w:category>
        <w:types>
          <w:type w:val="bbPlcHdr"/>
        </w:types>
        <w:behaviors>
          <w:behavior w:val="content"/>
        </w:behaviors>
        <w:guid w:val="{4C8ADF3E-7091-4015-9C0C-0CE1350EBB28}"/>
      </w:docPartPr>
      <w:docPartBody>
        <w:p w:rsidR="0012519C" w:rsidRDefault="00FC14BE" w:rsidP="00FC14BE">
          <w:pPr>
            <w:pStyle w:val="8B80F0C0BC5149E18EB1A708765362EE"/>
          </w:pPr>
          <w:r>
            <w:t>[Type the subtitle]</w:t>
          </w:r>
        </w:p>
      </w:docPartBody>
    </w:docPart>
    <w:docPart>
      <w:docPartPr>
        <w:name w:val="E5F9BEE0EAE74624A28CF709CE2EA279"/>
        <w:category>
          <w:name w:val="General"/>
          <w:gallery w:val="placeholder"/>
        </w:category>
        <w:types>
          <w:type w:val="bbPlcHdr"/>
        </w:types>
        <w:behaviors>
          <w:behavior w:val="content"/>
        </w:behaviors>
        <w:guid w:val="{C6ACB489-1145-42FE-A55C-24DD73E01D61}"/>
      </w:docPartPr>
      <w:docPartBody>
        <w:p w:rsidR="00D222D2" w:rsidRDefault="00A629A6" w:rsidP="00A629A6">
          <w:pPr>
            <w:pStyle w:val="E5F9BEE0EAE74624A28CF709CE2EA279"/>
          </w:pPr>
          <w:r>
            <w:t>[Type the document title]</w:t>
          </w:r>
        </w:p>
      </w:docPartBody>
    </w:docPart>
    <w:docPart>
      <w:docPartPr>
        <w:name w:val="A658D89E8F74423CA80BF1DEF21664A3"/>
        <w:category>
          <w:name w:val="General"/>
          <w:gallery w:val="placeholder"/>
        </w:category>
        <w:types>
          <w:type w:val="bbPlcHdr"/>
        </w:types>
        <w:behaviors>
          <w:behavior w:val="content"/>
        </w:behaviors>
        <w:guid w:val="{D5974639-8E6D-4486-976B-50E67E6E13D8}"/>
      </w:docPartPr>
      <w:docPartBody>
        <w:p w:rsidR="00D222D2" w:rsidRDefault="00A629A6" w:rsidP="00A629A6">
          <w:pPr>
            <w:pStyle w:val="A658D89E8F74423CA80BF1DEF21664A3"/>
          </w:pPr>
          <w:r>
            <w:t>[Type the subtitle]</w:t>
          </w:r>
        </w:p>
      </w:docPartBody>
    </w:docPart>
    <w:docPart>
      <w:docPartPr>
        <w:name w:val="4841E2847AAD4E47A3E004CCB23EAD1D"/>
        <w:category>
          <w:name w:val="General"/>
          <w:gallery w:val="placeholder"/>
        </w:category>
        <w:types>
          <w:type w:val="bbPlcHdr"/>
        </w:types>
        <w:behaviors>
          <w:behavior w:val="content"/>
        </w:behaviors>
        <w:guid w:val="{790766BE-7A8F-4011-878A-B4173E8CD89C}"/>
      </w:docPartPr>
      <w:docPartBody>
        <w:p w:rsidR="00D222D2" w:rsidRDefault="00A629A6" w:rsidP="00A629A6">
          <w:pPr>
            <w:pStyle w:val="4841E2847AAD4E47A3E004CCB23EAD1D"/>
          </w:pPr>
          <w:r>
            <w:t>[Type the document title]</w:t>
          </w:r>
        </w:p>
      </w:docPartBody>
    </w:docPart>
    <w:docPart>
      <w:docPartPr>
        <w:name w:val="483CC5613AD94A1CB487C605CBBAAB01"/>
        <w:category>
          <w:name w:val="General"/>
          <w:gallery w:val="placeholder"/>
        </w:category>
        <w:types>
          <w:type w:val="bbPlcHdr"/>
        </w:types>
        <w:behaviors>
          <w:behavior w:val="content"/>
        </w:behaviors>
        <w:guid w:val="{F0DB8242-744E-4844-9EA1-2CDBDF2AEF2C}"/>
      </w:docPartPr>
      <w:docPartBody>
        <w:p w:rsidR="00D222D2" w:rsidRDefault="00A629A6" w:rsidP="00A629A6">
          <w:pPr>
            <w:pStyle w:val="483CC5613AD94A1CB487C605CBBAAB01"/>
          </w:pPr>
          <w:r>
            <w:t>[Type the subtitle]</w:t>
          </w:r>
        </w:p>
      </w:docPartBody>
    </w:docPart>
    <w:docPart>
      <w:docPartPr>
        <w:name w:val="CE0ACBDB11E947D3A519462226763F2A"/>
        <w:category>
          <w:name w:val="General"/>
          <w:gallery w:val="placeholder"/>
        </w:category>
        <w:types>
          <w:type w:val="bbPlcHdr"/>
        </w:types>
        <w:behaviors>
          <w:behavior w:val="content"/>
        </w:behaviors>
        <w:guid w:val="{BCA8CE95-4F91-4C54-A056-19A074814E12}"/>
      </w:docPartPr>
      <w:docPartBody>
        <w:p w:rsidR="00D222D2" w:rsidRDefault="00A629A6" w:rsidP="00A629A6">
          <w:pPr>
            <w:pStyle w:val="CE0ACBDB11E947D3A519462226763F2A"/>
          </w:pPr>
          <w:r>
            <w:t>[Type the document title]</w:t>
          </w:r>
        </w:p>
      </w:docPartBody>
    </w:docPart>
    <w:docPart>
      <w:docPartPr>
        <w:name w:val="E6202A857D2049719B637FD2EB1B2E82"/>
        <w:category>
          <w:name w:val="General"/>
          <w:gallery w:val="placeholder"/>
        </w:category>
        <w:types>
          <w:type w:val="bbPlcHdr"/>
        </w:types>
        <w:behaviors>
          <w:behavior w:val="content"/>
        </w:behaviors>
        <w:guid w:val="{29E668B7-541C-44BA-918D-09B31663FAEB}"/>
      </w:docPartPr>
      <w:docPartBody>
        <w:p w:rsidR="00D222D2" w:rsidRDefault="00A629A6" w:rsidP="00A629A6">
          <w:pPr>
            <w:pStyle w:val="E6202A857D2049719B637FD2EB1B2E82"/>
          </w:pPr>
          <w:r>
            <w:t>[Type the subtitle]</w:t>
          </w:r>
        </w:p>
      </w:docPartBody>
    </w:docPart>
    <w:docPart>
      <w:docPartPr>
        <w:name w:val="D9DE4DF94A7C4E8194645E878088D1F1"/>
        <w:category>
          <w:name w:val="General"/>
          <w:gallery w:val="placeholder"/>
        </w:category>
        <w:types>
          <w:type w:val="bbPlcHdr"/>
        </w:types>
        <w:behaviors>
          <w:behavior w:val="content"/>
        </w:behaviors>
        <w:guid w:val="{9B73A9CC-4C59-42CC-A77E-274AC3AED348}"/>
      </w:docPartPr>
      <w:docPartBody>
        <w:p w:rsidR="00D222D2" w:rsidRDefault="00A629A6" w:rsidP="00A629A6">
          <w:pPr>
            <w:pStyle w:val="D9DE4DF94A7C4E8194645E878088D1F1"/>
          </w:pPr>
          <w:r>
            <w:t>[Type the document title]</w:t>
          </w:r>
        </w:p>
      </w:docPartBody>
    </w:docPart>
    <w:docPart>
      <w:docPartPr>
        <w:name w:val="176FEEE3FC92421CBC9DF97F1106A1A5"/>
        <w:category>
          <w:name w:val="General"/>
          <w:gallery w:val="placeholder"/>
        </w:category>
        <w:types>
          <w:type w:val="bbPlcHdr"/>
        </w:types>
        <w:behaviors>
          <w:behavior w:val="content"/>
        </w:behaviors>
        <w:guid w:val="{53D64B37-CB47-4DB4-B1A6-DE4DFDD6E1ED}"/>
      </w:docPartPr>
      <w:docPartBody>
        <w:p w:rsidR="00D222D2" w:rsidRDefault="00A629A6" w:rsidP="00A629A6">
          <w:pPr>
            <w:pStyle w:val="176FEEE3FC92421CBC9DF97F1106A1A5"/>
          </w:pPr>
          <w:r>
            <w:t>[Type the subtitle]</w:t>
          </w:r>
        </w:p>
      </w:docPartBody>
    </w:docPart>
    <w:docPart>
      <w:docPartPr>
        <w:name w:val="CE7CC5F2DBA74A288591EA1CD2B5F0D9"/>
        <w:category>
          <w:name w:val="General"/>
          <w:gallery w:val="placeholder"/>
        </w:category>
        <w:types>
          <w:type w:val="bbPlcHdr"/>
        </w:types>
        <w:behaviors>
          <w:behavior w:val="content"/>
        </w:behaviors>
        <w:guid w:val="{253A6901-A6D3-46B6-87BB-58A3E90186E8}"/>
      </w:docPartPr>
      <w:docPartBody>
        <w:p w:rsidR="00D222D2" w:rsidRDefault="00A629A6" w:rsidP="00A629A6">
          <w:pPr>
            <w:pStyle w:val="CE7CC5F2DBA74A288591EA1CD2B5F0D9"/>
          </w:pPr>
          <w:r>
            <w:t>[Type the document title]</w:t>
          </w:r>
        </w:p>
      </w:docPartBody>
    </w:docPart>
    <w:docPart>
      <w:docPartPr>
        <w:name w:val="178198CF0D7E453E9AA6BB3FF0DEAC9F"/>
        <w:category>
          <w:name w:val="General"/>
          <w:gallery w:val="placeholder"/>
        </w:category>
        <w:types>
          <w:type w:val="bbPlcHdr"/>
        </w:types>
        <w:behaviors>
          <w:behavior w:val="content"/>
        </w:behaviors>
        <w:guid w:val="{377348CD-1E51-483F-8E32-543626687B46}"/>
      </w:docPartPr>
      <w:docPartBody>
        <w:p w:rsidR="00D222D2" w:rsidRDefault="00A629A6" w:rsidP="00A629A6">
          <w:pPr>
            <w:pStyle w:val="178198CF0D7E453E9AA6BB3FF0DEAC9F"/>
          </w:pPr>
          <w:r>
            <w:t>[Type the subtitle]</w:t>
          </w:r>
        </w:p>
      </w:docPartBody>
    </w:docPart>
    <w:docPart>
      <w:docPartPr>
        <w:name w:val="AE943C0906ED44028EE276FAEE86E09D"/>
        <w:category>
          <w:name w:val="General"/>
          <w:gallery w:val="placeholder"/>
        </w:category>
        <w:types>
          <w:type w:val="bbPlcHdr"/>
        </w:types>
        <w:behaviors>
          <w:behavior w:val="content"/>
        </w:behaviors>
        <w:guid w:val="{61594E2C-EC88-44D1-8385-4538988B2B61}"/>
      </w:docPartPr>
      <w:docPartBody>
        <w:p w:rsidR="00D222D2" w:rsidRDefault="00A629A6" w:rsidP="00A629A6">
          <w:pPr>
            <w:pStyle w:val="AE943C0906ED44028EE276FAEE86E09D"/>
          </w:pPr>
          <w:r>
            <w:t>[Type the document title]</w:t>
          </w:r>
        </w:p>
      </w:docPartBody>
    </w:docPart>
    <w:docPart>
      <w:docPartPr>
        <w:name w:val="01510DDBBE954201BB343B9FAE8B5A18"/>
        <w:category>
          <w:name w:val="General"/>
          <w:gallery w:val="placeholder"/>
        </w:category>
        <w:types>
          <w:type w:val="bbPlcHdr"/>
        </w:types>
        <w:behaviors>
          <w:behavior w:val="content"/>
        </w:behaviors>
        <w:guid w:val="{DB240D70-B21E-4398-8E11-4C094B9E2B26}"/>
      </w:docPartPr>
      <w:docPartBody>
        <w:p w:rsidR="00D222D2" w:rsidRDefault="00A629A6" w:rsidP="00A629A6">
          <w:pPr>
            <w:pStyle w:val="01510DDBBE954201BB343B9FAE8B5A18"/>
          </w:pPr>
          <w:r>
            <w:t>[Type the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Wingdings 2">
    <w:panose1 w:val="05020102010507070707"/>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00000003" w:usb1="00000000" w:usb2="00000000" w:usb3="00000000" w:csb0="00000001" w:csb1="00000000"/>
  </w:font>
  <w:font w:name="Tw Cen MT">
    <w:panose1 w:val="020B0602020104020603"/>
    <w:charset w:val="00"/>
    <w:family w:val="auto"/>
    <w:pitch w:val="variable"/>
    <w:sig w:usb0="00000003" w:usb1="00000000" w:usb2="00000000" w:usb3="00000000" w:csb0="00000003" w:csb1="00000000"/>
  </w:font>
  <w:font w:name="Tahoma">
    <w:panose1 w:val="020B0604030504040204"/>
    <w:charset w:val="00"/>
    <w:family w:val="auto"/>
    <w:pitch w:val="variable"/>
    <w:sig w:usb0="00000003" w:usb1="00000000" w:usb2="00000000" w:usb3="00000000" w:csb0="00000001" w:csb1="00000000"/>
  </w:font>
  <w:font w:name="HGPｺﾞｼｯｸE">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0CFF"/>
    <w:rsid w:val="00080CFF"/>
    <w:rsid w:val="00086334"/>
    <w:rsid w:val="000E44CA"/>
    <w:rsid w:val="0012519C"/>
    <w:rsid w:val="00430294"/>
    <w:rsid w:val="005B5F60"/>
    <w:rsid w:val="007A0970"/>
    <w:rsid w:val="009675EF"/>
    <w:rsid w:val="00977E60"/>
    <w:rsid w:val="00A629A6"/>
    <w:rsid w:val="00B1368B"/>
    <w:rsid w:val="00B41155"/>
    <w:rsid w:val="00D222D2"/>
    <w:rsid w:val="00FC14B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unhideWhenUsed/>
    <w:qFormat/>
    <w:pPr>
      <w:spacing w:before="300" w:after="80" w:line="240" w:lineRule="auto"/>
      <w:outlineLvl w:val="0"/>
    </w:pPr>
    <w:rPr>
      <w:rFonts w:asciiTheme="majorHAnsi" w:eastAsiaTheme="minorHAnsi" w:hAnsiTheme="majorHAnsi" w:cs="Times New Roman"/>
      <w:caps/>
      <w:color w:val="1F497D" w:themeColor="text2"/>
      <w:kern w:val="24"/>
      <w:sz w:val="32"/>
      <w:szCs w:val="32"/>
      <w:lang w:eastAsia="ja-JP"/>
    </w:rPr>
  </w:style>
  <w:style w:type="paragraph" w:styleId="Heading2">
    <w:name w:val="heading 2"/>
    <w:basedOn w:val="Normal"/>
    <w:next w:val="Normal"/>
    <w:link w:val="Heading2Char"/>
    <w:uiPriority w:val="9"/>
    <w:unhideWhenUsed/>
    <w:qFormat/>
    <w:pPr>
      <w:spacing w:before="240" w:after="80" w:line="264" w:lineRule="auto"/>
      <w:outlineLvl w:val="1"/>
    </w:pPr>
    <w:rPr>
      <w:rFonts w:eastAsiaTheme="minorHAnsi" w:cs="Times New Roman"/>
      <w:b/>
      <w:color w:val="4F81BD" w:themeColor="accent1"/>
      <w:spacing w:val="20"/>
      <w:kern w:val="24"/>
      <w:sz w:val="28"/>
      <w:szCs w:val="28"/>
      <w:lang w:eastAsia="ja-JP"/>
    </w:rPr>
  </w:style>
  <w:style w:type="paragraph" w:styleId="Heading3">
    <w:name w:val="heading 3"/>
    <w:basedOn w:val="Normal"/>
    <w:next w:val="Normal"/>
    <w:link w:val="Heading3Char"/>
    <w:uiPriority w:val="9"/>
    <w:unhideWhenUsed/>
    <w:qFormat/>
    <w:pPr>
      <w:spacing w:before="240" w:after="60" w:line="264" w:lineRule="auto"/>
      <w:outlineLvl w:val="2"/>
    </w:pPr>
    <w:rPr>
      <w:rFonts w:eastAsiaTheme="minorHAnsi" w:cs="Times New Roman"/>
      <w:b/>
      <w:color w:val="000000" w:themeColor="text1"/>
      <w:spacing w:val="10"/>
      <w:kern w:val="24"/>
      <w:sz w:val="23"/>
      <w:szCs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43106F14CEC407D8137EF80D0D70579">
    <w:name w:val="143106F14CEC407D8137EF80D0D70579"/>
  </w:style>
  <w:style w:type="paragraph" w:customStyle="1" w:styleId="555A054E536745DBBA7D1D9FC5D7045A">
    <w:name w:val="555A054E536745DBBA7D1D9FC5D7045A"/>
  </w:style>
  <w:style w:type="paragraph" w:customStyle="1" w:styleId="FAB1C610ABA347FA9991993EF6510E21">
    <w:name w:val="FAB1C610ABA347FA9991993EF6510E21"/>
  </w:style>
  <w:style w:type="paragraph" w:customStyle="1" w:styleId="401D7233DAEB435FBE31E2D123D8C772">
    <w:name w:val="401D7233DAEB435FBE31E2D123D8C772"/>
  </w:style>
  <w:style w:type="paragraph" w:customStyle="1" w:styleId="E3CF0CF2CE924B539690A7A4BED339C8">
    <w:name w:val="E3CF0CF2CE924B539690A7A4BED339C8"/>
  </w:style>
  <w:style w:type="paragraph" w:customStyle="1" w:styleId="9EFB2F3ABBAC449792B631A1E5BC00DF">
    <w:name w:val="9EFB2F3ABBAC449792B631A1E5BC00DF"/>
  </w:style>
  <w:style w:type="character" w:customStyle="1" w:styleId="Heading1Char">
    <w:name w:val="Heading 1 Char"/>
    <w:basedOn w:val="DefaultParagraphFont"/>
    <w:link w:val="Heading1"/>
    <w:uiPriority w:val="9"/>
    <w:rPr>
      <w:rFonts w:asciiTheme="majorHAnsi" w:eastAsiaTheme="minorHAnsi" w:hAnsiTheme="majorHAnsi" w:cs="Times New Roman"/>
      <w:caps/>
      <w:color w:val="1F497D" w:themeColor="text2"/>
      <w:kern w:val="24"/>
      <w:sz w:val="32"/>
      <w:szCs w:val="32"/>
      <w:lang w:eastAsia="ja-JP"/>
    </w:rPr>
  </w:style>
  <w:style w:type="character" w:customStyle="1" w:styleId="Heading2Char">
    <w:name w:val="Heading 2 Char"/>
    <w:basedOn w:val="DefaultParagraphFont"/>
    <w:link w:val="Heading2"/>
    <w:uiPriority w:val="9"/>
    <w:rPr>
      <w:rFonts w:eastAsiaTheme="minorHAnsi" w:cs="Times New Roman"/>
      <w:b/>
      <w:color w:val="4F81BD" w:themeColor="accent1"/>
      <w:spacing w:val="20"/>
      <w:kern w:val="24"/>
      <w:sz w:val="28"/>
      <w:szCs w:val="28"/>
      <w:lang w:eastAsia="ja-JP"/>
    </w:rPr>
  </w:style>
  <w:style w:type="character" w:customStyle="1" w:styleId="Heading3Char">
    <w:name w:val="Heading 3 Char"/>
    <w:basedOn w:val="DefaultParagraphFont"/>
    <w:link w:val="Heading3"/>
    <w:uiPriority w:val="9"/>
    <w:rPr>
      <w:rFonts w:eastAsiaTheme="minorHAnsi" w:cs="Times New Roman"/>
      <w:b/>
      <w:color w:val="000000" w:themeColor="text1"/>
      <w:spacing w:val="10"/>
      <w:kern w:val="24"/>
      <w:sz w:val="23"/>
      <w:szCs w:val="24"/>
      <w:lang w:eastAsia="ja-JP"/>
    </w:rPr>
  </w:style>
  <w:style w:type="paragraph" w:styleId="IntenseQuote">
    <w:name w:val="Intense Quote"/>
    <w:basedOn w:val="Normal"/>
    <w:link w:val="IntenseQuoteChar"/>
    <w:uiPriority w:val="30"/>
    <w:qFormat/>
    <w:pPr>
      <w:pBdr>
        <w:top w:val="double" w:sz="12" w:space="10" w:color="C0504D" w:themeColor="accent2"/>
        <w:left w:val="double" w:sz="12" w:space="10" w:color="C0504D" w:themeColor="accent2"/>
        <w:bottom w:val="double" w:sz="12" w:space="10" w:color="C0504D" w:themeColor="accent2"/>
        <w:right w:val="double" w:sz="12" w:space="10" w:color="C0504D" w:themeColor="accent2"/>
      </w:pBdr>
      <w:shd w:val="clear" w:color="auto" w:fill="FFFFFF" w:themeFill="background1"/>
      <w:spacing w:before="300" w:after="300" w:line="264" w:lineRule="auto"/>
      <w:ind w:left="720" w:right="720"/>
      <w:contextualSpacing/>
    </w:pPr>
    <w:rPr>
      <w:rFonts w:eastAsiaTheme="minorHAnsi" w:cs="Times New Roman"/>
      <w:b/>
      <w:color w:val="C0504D" w:themeColor="accent2"/>
      <w:kern w:val="24"/>
      <w:sz w:val="23"/>
      <w:szCs w:val="20"/>
      <w:lang w:eastAsia="ja-JP"/>
    </w:rPr>
  </w:style>
  <w:style w:type="character" w:customStyle="1" w:styleId="IntenseQuoteChar">
    <w:name w:val="Intense Quote Char"/>
    <w:basedOn w:val="DefaultParagraphFont"/>
    <w:link w:val="IntenseQuote"/>
    <w:uiPriority w:val="30"/>
    <w:rPr>
      <w:rFonts w:eastAsiaTheme="minorHAnsi" w:cs="Times New Roman"/>
      <w:b/>
      <w:color w:val="C0504D" w:themeColor="accent2"/>
      <w:kern w:val="24"/>
      <w:sz w:val="23"/>
      <w:szCs w:val="20"/>
      <w:shd w:val="clear" w:color="auto" w:fill="FFFFFF" w:themeFill="background1"/>
      <w:lang w:eastAsia="ja-JP"/>
    </w:rPr>
  </w:style>
  <w:style w:type="paragraph" w:customStyle="1" w:styleId="4D474DBEF07D4651B1FC026EB8CA9BBB">
    <w:name w:val="4D474DBEF07D4651B1FC026EB8CA9BBB"/>
  </w:style>
  <w:style w:type="paragraph" w:customStyle="1" w:styleId="6E7E6B2CFEF9485A852EBC70461A0BCA">
    <w:name w:val="6E7E6B2CFEF9485A852EBC70461A0BCA"/>
    <w:rsid w:val="00080CFF"/>
  </w:style>
  <w:style w:type="paragraph" w:customStyle="1" w:styleId="771E4339EEC0485AAC6B2022B98917C5">
    <w:name w:val="771E4339EEC0485AAC6B2022B98917C5"/>
    <w:rsid w:val="00080CFF"/>
  </w:style>
  <w:style w:type="paragraph" w:customStyle="1" w:styleId="1349591E5132483693B483B49414F6E9">
    <w:name w:val="1349591E5132483693B483B49414F6E9"/>
    <w:rsid w:val="00080CFF"/>
  </w:style>
  <w:style w:type="paragraph" w:customStyle="1" w:styleId="CC06665034A54079A09E170878B13D7C">
    <w:name w:val="CC06665034A54079A09E170878B13D7C"/>
    <w:rsid w:val="00080CFF"/>
  </w:style>
  <w:style w:type="paragraph" w:customStyle="1" w:styleId="4EF5623C02BD470BBD2CE4375C4F60B0">
    <w:name w:val="4EF5623C02BD470BBD2CE4375C4F60B0"/>
    <w:rsid w:val="00080CFF"/>
  </w:style>
  <w:style w:type="paragraph" w:customStyle="1" w:styleId="1DAEBE9A39294E289E117BDF93564CBA">
    <w:name w:val="1DAEBE9A39294E289E117BDF93564CBA"/>
    <w:rsid w:val="00080CFF"/>
  </w:style>
  <w:style w:type="paragraph" w:customStyle="1" w:styleId="CE809317E9C54727B5DD6579678E269E">
    <w:name w:val="CE809317E9C54727B5DD6579678E269E"/>
    <w:rsid w:val="00080CFF"/>
  </w:style>
  <w:style w:type="paragraph" w:customStyle="1" w:styleId="F1F215048BA04C7CB4F346AF4CCE57AC">
    <w:name w:val="F1F215048BA04C7CB4F346AF4CCE57AC"/>
    <w:rsid w:val="00080CFF"/>
  </w:style>
  <w:style w:type="paragraph" w:customStyle="1" w:styleId="36630FB33D1B4E82B269FCE14F109AAD">
    <w:name w:val="36630FB33D1B4E82B269FCE14F109AAD"/>
    <w:rsid w:val="00080CFF"/>
  </w:style>
  <w:style w:type="paragraph" w:customStyle="1" w:styleId="4A8B1D73B799413680A5B539244B0218">
    <w:name w:val="4A8B1D73B799413680A5B539244B0218"/>
    <w:rsid w:val="00080CFF"/>
  </w:style>
  <w:style w:type="paragraph" w:customStyle="1" w:styleId="8289E46EE7F8498990E1F191FA5987BA">
    <w:name w:val="8289E46EE7F8498990E1F191FA5987BA"/>
    <w:rsid w:val="00080CFF"/>
  </w:style>
  <w:style w:type="paragraph" w:customStyle="1" w:styleId="2D81C4F39F474316BBA185867EBF6531">
    <w:name w:val="2D81C4F39F474316BBA185867EBF6531"/>
    <w:rsid w:val="00080CFF"/>
  </w:style>
  <w:style w:type="paragraph" w:customStyle="1" w:styleId="34963694F1544D708A1049DA6F63DF49">
    <w:name w:val="34963694F1544D708A1049DA6F63DF49"/>
    <w:rsid w:val="00080CFF"/>
  </w:style>
  <w:style w:type="paragraph" w:customStyle="1" w:styleId="6880A02B5A614D0583C345DCC5137CEF">
    <w:name w:val="6880A02B5A614D0583C345DCC5137CEF"/>
    <w:rsid w:val="00080CFF"/>
  </w:style>
  <w:style w:type="paragraph" w:customStyle="1" w:styleId="5359C06CABD64A9ABDF59DAC1134F4B5">
    <w:name w:val="5359C06CABD64A9ABDF59DAC1134F4B5"/>
    <w:rsid w:val="00080CFF"/>
  </w:style>
  <w:style w:type="paragraph" w:customStyle="1" w:styleId="1024F46DF9414316860E5E476CDFF8DF">
    <w:name w:val="1024F46DF9414316860E5E476CDFF8DF"/>
    <w:rsid w:val="00080CFF"/>
  </w:style>
  <w:style w:type="paragraph" w:customStyle="1" w:styleId="98B5EDEF6D184C78BD9B7BA0D45EC9D6">
    <w:name w:val="98B5EDEF6D184C78BD9B7BA0D45EC9D6"/>
    <w:rsid w:val="00080CFF"/>
  </w:style>
  <w:style w:type="paragraph" w:customStyle="1" w:styleId="1906CE0429F54065B114F7CBEA990135">
    <w:name w:val="1906CE0429F54065B114F7CBEA990135"/>
    <w:rsid w:val="00080CFF"/>
  </w:style>
  <w:style w:type="paragraph" w:customStyle="1" w:styleId="BE91987F1B6A4ECD91263D8EBAA7CD0E">
    <w:name w:val="BE91987F1B6A4ECD91263D8EBAA7CD0E"/>
    <w:rsid w:val="00080CFF"/>
  </w:style>
  <w:style w:type="paragraph" w:customStyle="1" w:styleId="B3583677369F4D38BF5D0DF98F11C550">
    <w:name w:val="B3583677369F4D38BF5D0DF98F11C550"/>
    <w:rsid w:val="00080CFF"/>
  </w:style>
  <w:style w:type="paragraph" w:customStyle="1" w:styleId="3C1D8C26394C4166A3DACDD15FEABB8D">
    <w:name w:val="3C1D8C26394C4166A3DACDD15FEABB8D"/>
    <w:rsid w:val="00080CFF"/>
  </w:style>
  <w:style w:type="paragraph" w:customStyle="1" w:styleId="7320DE8DE2F749AAAE929EB972F56731">
    <w:name w:val="7320DE8DE2F749AAAE929EB972F56731"/>
    <w:rsid w:val="00080CFF"/>
  </w:style>
  <w:style w:type="paragraph" w:customStyle="1" w:styleId="72D74F68198F4B03ACFA4938708D1F4E">
    <w:name w:val="72D74F68198F4B03ACFA4938708D1F4E"/>
    <w:rsid w:val="009675EF"/>
  </w:style>
  <w:style w:type="paragraph" w:customStyle="1" w:styleId="1E2ED1EDDB8D4175BDD90FC16A011A8F">
    <w:name w:val="1E2ED1EDDB8D4175BDD90FC16A011A8F"/>
    <w:rsid w:val="009675EF"/>
  </w:style>
  <w:style w:type="paragraph" w:customStyle="1" w:styleId="FAA92771649E4B329A2EF59D034596FB">
    <w:name w:val="FAA92771649E4B329A2EF59D034596FB"/>
    <w:rsid w:val="009675EF"/>
  </w:style>
  <w:style w:type="paragraph" w:customStyle="1" w:styleId="D5E99EE116C747ED8EEBEAEC3A1BE863">
    <w:name w:val="D5E99EE116C747ED8EEBEAEC3A1BE863"/>
    <w:rsid w:val="009675EF"/>
  </w:style>
  <w:style w:type="paragraph" w:customStyle="1" w:styleId="FD6202794C8241F2B670E5B09BBEF066">
    <w:name w:val="FD6202794C8241F2B670E5B09BBEF066"/>
    <w:rsid w:val="00B41155"/>
  </w:style>
  <w:style w:type="paragraph" w:customStyle="1" w:styleId="316C727F25CA498AB8FDC2030C42A4B9">
    <w:name w:val="316C727F25CA498AB8FDC2030C42A4B9"/>
    <w:rsid w:val="00B41155"/>
  </w:style>
  <w:style w:type="paragraph" w:customStyle="1" w:styleId="D827220FD42C497BBACEAD601B85144E">
    <w:name w:val="D827220FD42C497BBACEAD601B85144E"/>
    <w:rsid w:val="00B41155"/>
  </w:style>
  <w:style w:type="paragraph" w:customStyle="1" w:styleId="0696435E00474F1B87D6D050F5D31FAD">
    <w:name w:val="0696435E00474F1B87D6D050F5D31FAD"/>
    <w:rsid w:val="00B41155"/>
  </w:style>
  <w:style w:type="paragraph" w:customStyle="1" w:styleId="27E5A83AAEA24B9DAD4AC3E393ACF012">
    <w:name w:val="27E5A83AAEA24B9DAD4AC3E393ACF012"/>
    <w:rsid w:val="00B41155"/>
  </w:style>
  <w:style w:type="paragraph" w:customStyle="1" w:styleId="9279BA2E7D36408FB7DBB793A8663A08">
    <w:name w:val="9279BA2E7D36408FB7DBB793A8663A08"/>
    <w:rsid w:val="00B41155"/>
  </w:style>
  <w:style w:type="paragraph" w:customStyle="1" w:styleId="7C86DD7E264340D5928B3D2D2E673F9C">
    <w:name w:val="7C86DD7E264340D5928B3D2D2E673F9C"/>
    <w:rsid w:val="00B41155"/>
  </w:style>
  <w:style w:type="paragraph" w:customStyle="1" w:styleId="0D553ED8BCFC46EEA93B04E5DEF793A3">
    <w:name w:val="0D553ED8BCFC46EEA93B04E5DEF793A3"/>
    <w:rsid w:val="00B41155"/>
  </w:style>
  <w:style w:type="paragraph" w:customStyle="1" w:styleId="74BE1A1847EC43FA87DBBFF139D02781">
    <w:name w:val="74BE1A1847EC43FA87DBBFF139D02781"/>
    <w:rsid w:val="00B41155"/>
  </w:style>
  <w:style w:type="paragraph" w:customStyle="1" w:styleId="238B7C0E48B04048BD9F5A3947A17BF4">
    <w:name w:val="238B7C0E48B04048BD9F5A3947A17BF4"/>
    <w:rsid w:val="00B41155"/>
  </w:style>
  <w:style w:type="paragraph" w:customStyle="1" w:styleId="0F8982B434C44D0C804034C34884D404">
    <w:name w:val="0F8982B434C44D0C804034C34884D404"/>
    <w:rsid w:val="00B41155"/>
  </w:style>
  <w:style w:type="paragraph" w:customStyle="1" w:styleId="CB173125F0984C76AFA22C0A1C87B596">
    <w:name w:val="CB173125F0984C76AFA22C0A1C87B596"/>
    <w:rsid w:val="00B41155"/>
  </w:style>
  <w:style w:type="paragraph" w:customStyle="1" w:styleId="AA6A3ABF657F41E8B2FC070F27F34B67">
    <w:name w:val="AA6A3ABF657F41E8B2FC070F27F34B67"/>
    <w:rsid w:val="00B41155"/>
  </w:style>
  <w:style w:type="paragraph" w:customStyle="1" w:styleId="D29C1662C8424BCC92D1CDEB605D3B88">
    <w:name w:val="D29C1662C8424BCC92D1CDEB605D3B88"/>
    <w:rsid w:val="00B41155"/>
  </w:style>
  <w:style w:type="paragraph" w:customStyle="1" w:styleId="A18A3B49B07E4A4CB4B954C5778AB1EC">
    <w:name w:val="A18A3B49B07E4A4CB4B954C5778AB1EC"/>
    <w:rsid w:val="00086334"/>
  </w:style>
  <w:style w:type="paragraph" w:customStyle="1" w:styleId="82222611F3BA466D84F2CA894D8FB132">
    <w:name w:val="82222611F3BA466D84F2CA894D8FB132"/>
    <w:rsid w:val="00086334"/>
  </w:style>
  <w:style w:type="paragraph" w:customStyle="1" w:styleId="C771D833D93D4AA4ADEF72765A533478">
    <w:name w:val="C771D833D93D4AA4ADEF72765A533478"/>
    <w:rsid w:val="00086334"/>
  </w:style>
  <w:style w:type="paragraph" w:customStyle="1" w:styleId="F27DD9E43A094952A483B6063A292BCA">
    <w:name w:val="F27DD9E43A094952A483B6063A292BCA"/>
    <w:rsid w:val="00FC14BE"/>
  </w:style>
  <w:style w:type="paragraph" w:customStyle="1" w:styleId="A2B697ADC2A64A5DAC0DD0E1D94C8D21">
    <w:name w:val="A2B697ADC2A64A5DAC0DD0E1D94C8D21"/>
    <w:rsid w:val="00FC14BE"/>
  </w:style>
  <w:style w:type="paragraph" w:customStyle="1" w:styleId="294DF2DBC7984544AB966AE28167CF64">
    <w:name w:val="294DF2DBC7984544AB966AE28167CF64"/>
    <w:rsid w:val="00FC14BE"/>
  </w:style>
  <w:style w:type="paragraph" w:customStyle="1" w:styleId="547711AB56E04F32882F670A7A9B33A5">
    <w:name w:val="547711AB56E04F32882F670A7A9B33A5"/>
    <w:rsid w:val="00FC14BE"/>
  </w:style>
  <w:style w:type="paragraph" w:customStyle="1" w:styleId="211EE987DCEF41EC9EFAD75A574AC1D4">
    <w:name w:val="211EE987DCEF41EC9EFAD75A574AC1D4"/>
    <w:rsid w:val="00FC14BE"/>
  </w:style>
  <w:style w:type="paragraph" w:customStyle="1" w:styleId="F9A2FD46E3AD4CEA9749C39FEC112985">
    <w:name w:val="F9A2FD46E3AD4CEA9749C39FEC112985"/>
    <w:rsid w:val="00FC14BE"/>
  </w:style>
  <w:style w:type="paragraph" w:customStyle="1" w:styleId="EC10106E62B44542A9C3B58774B4BF6C">
    <w:name w:val="EC10106E62B44542A9C3B58774B4BF6C"/>
    <w:rsid w:val="00FC14BE"/>
  </w:style>
  <w:style w:type="paragraph" w:customStyle="1" w:styleId="51A29C2820C049CBAFA55C2DCF41F60A">
    <w:name w:val="51A29C2820C049CBAFA55C2DCF41F60A"/>
    <w:rsid w:val="00FC14BE"/>
  </w:style>
  <w:style w:type="paragraph" w:customStyle="1" w:styleId="E2772FFBD063401CA74F896F0D3EB8BC">
    <w:name w:val="E2772FFBD063401CA74F896F0D3EB8BC"/>
    <w:rsid w:val="00FC14BE"/>
  </w:style>
  <w:style w:type="paragraph" w:customStyle="1" w:styleId="903E2B93FE08489ABD44EDF9340DFC04">
    <w:name w:val="903E2B93FE08489ABD44EDF9340DFC04"/>
    <w:rsid w:val="00FC14BE"/>
  </w:style>
  <w:style w:type="paragraph" w:customStyle="1" w:styleId="70248E508DE5484A9A108AC389D4A9AA">
    <w:name w:val="70248E508DE5484A9A108AC389D4A9AA"/>
    <w:rsid w:val="00FC14BE"/>
  </w:style>
  <w:style w:type="paragraph" w:customStyle="1" w:styleId="F23214EEEBBC415E8A74AD1ECAB305E8">
    <w:name w:val="F23214EEEBBC415E8A74AD1ECAB305E8"/>
    <w:rsid w:val="00FC14BE"/>
  </w:style>
  <w:style w:type="paragraph" w:customStyle="1" w:styleId="4AC9BE9E2AEE4BC68EBD36D7D0C8C8C0">
    <w:name w:val="4AC9BE9E2AEE4BC68EBD36D7D0C8C8C0"/>
    <w:rsid w:val="00FC14BE"/>
  </w:style>
  <w:style w:type="paragraph" w:customStyle="1" w:styleId="B2DA8B0C875B48C1BD2C5DDFB2A64151">
    <w:name w:val="B2DA8B0C875B48C1BD2C5DDFB2A64151"/>
    <w:rsid w:val="00FC14BE"/>
  </w:style>
  <w:style w:type="paragraph" w:customStyle="1" w:styleId="2C99DF621AEC43C4AF0EEA94CB3B01AA">
    <w:name w:val="2C99DF621AEC43C4AF0EEA94CB3B01AA"/>
    <w:rsid w:val="00FC14BE"/>
  </w:style>
  <w:style w:type="paragraph" w:customStyle="1" w:styleId="1317797C92274D3CAF419D740B8A3D97">
    <w:name w:val="1317797C92274D3CAF419D740B8A3D97"/>
    <w:rsid w:val="00FC14BE"/>
  </w:style>
  <w:style w:type="paragraph" w:customStyle="1" w:styleId="FEEED0FFCD904A4488A54905BFF9E666">
    <w:name w:val="FEEED0FFCD904A4488A54905BFF9E666"/>
    <w:rsid w:val="00FC14BE"/>
  </w:style>
  <w:style w:type="paragraph" w:customStyle="1" w:styleId="9E9BE15D21D54733A0E0452C13877331">
    <w:name w:val="9E9BE15D21D54733A0E0452C13877331"/>
    <w:rsid w:val="00FC14BE"/>
  </w:style>
  <w:style w:type="paragraph" w:customStyle="1" w:styleId="D7621BDC086A48299048C82E1401E8AE">
    <w:name w:val="D7621BDC086A48299048C82E1401E8AE"/>
    <w:rsid w:val="00FC14BE"/>
  </w:style>
  <w:style w:type="paragraph" w:customStyle="1" w:styleId="A5C8982B8FD649428C52E37348325306">
    <w:name w:val="A5C8982B8FD649428C52E37348325306"/>
    <w:rsid w:val="00FC14BE"/>
  </w:style>
  <w:style w:type="paragraph" w:customStyle="1" w:styleId="8479A342873743C989B06C58CB91EC65">
    <w:name w:val="8479A342873743C989B06C58CB91EC65"/>
    <w:rsid w:val="00FC14BE"/>
  </w:style>
  <w:style w:type="paragraph" w:customStyle="1" w:styleId="8EF1B512E3294DB5892147B316CE821A">
    <w:name w:val="8EF1B512E3294DB5892147B316CE821A"/>
    <w:rsid w:val="00FC14BE"/>
  </w:style>
  <w:style w:type="paragraph" w:customStyle="1" w:styleId="815A282424764ED38CB0326EC011C7C7">
    <w:name w:val="815A282424764ED38CB0326EC011C7C7"/>
    <w:rsid w:val="00FC14BE"/>
  </w:style>
  <w:style w:type="paragraph" w:customStyle="1" w:styleId="B4CF63B0934F48CA903975D855567A4A">
    <w:name w:val="B4CF63B0934F48CA903975D855567A4A"/>
    <w:rsid w:val="00FC14BE"/>
  </w:style>
  <w:style w:type="paragraph" w:customStyle="1" w:styleId="4DDDE2D195934EEABBDF59BCC5741E27">
    <w:name w:val="4DDDE2D195934EEABBDF59BCC5741E27"/>
    <w:rsid w:val="00FC14BE"/>
  </w:style>
  <w:style w:type="paragraph" w:customStyle="1" w:styleId="44E1594E821343C7A8F28BA191CAEEB8">
    <w:name w:val="44E1594E821343C7A8F28BA191CAEEB8"/>
    <w:rsid w:val="00FC14BE"/>
  </w:style>
  <w:style w:type="paragraph" w:customStyle="1" w:styleId="71FDE383FCC34C1CBB09E9BDBBF3E207">
    <w:name w:val="71FDE383FCC34C1CBB09E9BDBBF3E207"/>
    <w:rsid w:val="00FC14BE"/>
  </w:style>
  <w:style w:type="paragraph" w:customStyle="1" w:styleId="0D4F1DF0A9854CC08C38CB4D79127E22">
    <w:name w:val="0D4F1DF0A9854CC08C38CB4D79127E22"/>
    <w:rsid w:val="00FC14BE"/>
  </w:style>
  <w:style w:type="paragraph" w:customStyle="1" w:styleId="D2C9721E8E5942B887E599BA032A0562">
    <w:name w:val="D2C9721E8E5942B887E599BA032A0562"/>
    <w:rsid w:val="00FC14BE"/>
  </w:style>
  <w:style w:type="paragraph" w:customStyle="1" w:styleId="F3478EE4A99A4E1C9BB1ACD3D6D0BEFA">
    <w:name w:val="F3478EE4A99A4E1C9BB1ACD3D6D0BEFA"/>
    <w:rsid w:val="00FC14BE"/>
  </w:style>
  <w:style w:type="paragraph" w:customStyle="1" w:styleId="175A909645A34525BF6BA542B6AA4017">
    <w:name w:val="175A909645A34525BF6BA542B6AA4017"/>
    <w:rsid w:val="00FC14BE"/>
  </w:style>
  <w:style w:type="paragraph" w:customStyle="1" w:styleId="85066AE555E945B198ED702E4B67155D">
    <w:name w:val="85066AE555E945B198ED702E4B67155D"/>
    <w:rsid w:val="00FC14BE"/>
  </w:style>
  <w:style w:type="paragraph" w:customStyle="1" w:styleId="8C34917D41AB4CA88EBAA2539393DA67">
    <w:name w:val="8C34917D41AB4CA88EBAA2539393DA67"/>
    <w:rsid w:val="00FC14BE"/>
  </w:style>
  <w:style w:type="paragraph" w:customStyle="1" w:styleId="73ACCA0AC65E4F7BA11E17A14C5158BE">
    <w:name w:val="73ACCA0AC65E4F7BA11E17A14C5158BE"/>
    <w:rsid w:val="00FC14BE"/>
  </w:style>
  <w:style w:type="paragraph" w:customStyle="1" w:styleId="0571547FFAB34E14A2EA1ACBBFA4F0E4">
    <w:name w:val="0571547FFAB34E14A2EA1ACBBFA4F0E4"/>
    <w:rsid w:val="00FC14BE"/>
  </w:style>
  <w:style w:type="paragraph" w:customStyle="1" w:styleId="C31678AF5FA84633A3CE2A0CD6B71D33">
    <w:name w:val="C31678AF5FA84633A3CE2A0CD6B71D33"/>
    <w:rsid w:val="00FC14BE"/>
  </w:style>
  <w:style w:type="paragraph" w:customStyle="1" w:styleId="E34BEE52126D43BF868D0EC59E10096F">
    <w:name w:val="E34BEE52126D43BF868D0EC59E10096F"/>
    <w:rsid w:val="00FC14BE"/>
  </w:style>
  <w:style w:type="paragraph" w:customStyle="1" w:styleId="A9A8D02EF20D46FEB22A1BE1262DE5A4">
    <w:name w:val="A9A8D02EF20D46FEB22A1BE1262DE5A4"/>
    <w:rsid w:val="00FC14BE"/>
  </w:style>
  <w:style w:type="paragraph" w:customStyle="1" w:styleId="8B80F0C0BC5149E18EB1A708765362EE">
    <w:name w:val="8B80F0C0BC5149E18EB1A708765362EE"/>
    <w:rsid w:val="00FC14BE"/>
  </w:style>
  <w:style w:type="paragraph" w:customStyle="1" w:styleId="E5F9BEE0EAE74624A28CF709CE2EA279">
    <w:name w:val="E5F9BEE0EAE74624A28CF709CE2EA279"/>
    <w:rsid w:val="00A629A6"/>
  </w:style>
  <w:style w:type="paragraph" w:customStyle="1" w:styleId="A658D89E8F74423CA80BF1DEF21664A3">
    <w:name w:val="A658D89E8F74423CA80BF1DEF21664A3"/>
    <w:rsid w:val="00A629A6"/>
  </w:style>
  <w:style w:type="paragraph" w:customStyle="1" w:styleId="4841E2847AAD4E47A3E004CCB23EAD1D">
    <w:name w:val="4841E2847AAD4E47A3E004CCB23EAD1D"/>
    <w:rsid w:val="00A629A6"/>
  </w:style>
  <w:style w:type="paragraph" w:customStyle="1" w:styleId="483CC5613AD94A1CB487C605CBBAAB01">
    <w:name w:val="483CC5613AD94A1CB487C605CBBAAB01"/>
    <w:rsid w:val="00A629A6"/>
  </w:style>
  <w:style w:type="paragraph" w:customStyle="1" w:styleId="CE0ACBDB11E947D3A519462226763F2A">
    <w:name w:val="CE0ACBDB11E947D3A519462226763F2A"/>
    <w:rsid w:val="00A629A6"/>
  </w:style>
  <w:style w:type="paragraph" w:customStyle="1" w:styleId="E6202A857D2049719B637FD2EB1B2E82">
    <w:name w:val="E6202A857D2049719B637FD2EB1B2E82"/>
    <w:rsid w:val="00A629A6"/>
  </w:style>
  <w:style w:type="paragraph" w:customStyle="1" w:styleId="D9DE4DF94A7C4E8194645E878088D1F1">
    <w:name w:val="D9DE4DF94A7C4E8194645E878088D1F1"/>
    <w:rsid w:val="00A629A6"/>
  </w:style>
  <w:style w:type="paragraph" w:customStyle="1" w:styleId="176FEEE3FC92421CBC9DF97F1106A1A5">
    <w:name w:val="176FEEE3FC92421CBC9DF97F1106A1A5"/>
    <w:rsid w:val="00A629A6"/>
  </w:style>
  <w:style w:type="paragraph" w:customStyle="1" w:styleId="CE7CC5F2DBA74A288591EA1CD2B5F0D9">
    <w:name w:val="CE7CC5F2DBA74A288591EA1CD2B5F0D9"/>
    <w:rsid w:val="00A629A6"/>
  </w:style>
  <w:style w:type="paragraph" w:customStyle="1" w:styleId="178198CF0D7E453E9AA6BB3FF0DEAC9F">
    <w:name w:val="178198CF0D7E453E9AA6BB3FF0DEAC9F"/>
    <w:rsid w:val="00A629A6"/>
  </w:style>
  <w:style w:type="paragraph" w:customStyle="1" w:styleId="AE943C0906ED44028EE276FAEE86E09D">
    <w:name w:val="AE943C0906ED44028EE276FAEE86E09D"/>
    <w:rsid w:val="00A629A6"/>
  </w:style>
  <w:style w:type="paragraph" w:customStyle="1" w:styleId="01510DDBBE954201BB343B9FAE8B5A18">
    <w:name w:val="01510DDBBE954201BB343B9FAE8B5A18"/>
    <w:rsid w:val="00A629A6"/>
  </w:style>
  <w:style w:type="paragraph" w:customStyle="1" w:styleId="38CBDA2F4E9F4E17B38C2C4198406139">
    <w:name w:val="38CBDA2F4E9F4E17B38C2C4198406139"/>
    <w:rsid w:val="00A629A6"/>
  </w:style>
  <w:style w:type="paragraph" w:customStyle="1" w:styleId="1F90BD58798E4387A9C2CE4176203D66">
    <w:name w:val="1F90BD58798E4387A9C2CE4176203D66"/>
    <w:rsid w:val="00A629A6"/>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unhideWhenUsed/>
    <w:qFormat/>
    <w:pPr>
      <w:spacing w:before="300" w:after="80" w:line="240" w:lineRule="auto"/>
      <w:outlineLvl w:val="0"/>
    </w:pPr>
    <w:rPr>
      <w:rFonts w:asciiTheme="majorHAnsi" w:eastAsiaTheme="minorHAnsi" w:hAnsiTheme="majorHAnsi" w:cs="Times New Roman"/>
      <w:caps/>
      <w:color w:val="1F497D" w:themeColor="text2"/>
      <w:kern w:val="24"/>
      <w:sz w:val="32"/>
      <w:szCs w:val="32"/>
      <w:lang w:eastAsia="ja-JP"/>
    </w:rPr>
  </w:style>
  <w:style w:type="paragraph" w:styleId="Heading2">
    <w:name w:val="heading 2"/>
    <w:basedOn w:val="Normal"/>
    <w:next w:val="Normal"/>
    <w:link w:val="Heading2Char"/>
    <w:uiPriority w:val="9"/>
    <w:unhideWhenUsed/>
    <w:qFormat/>
    <w:pPr>
      <w:spacing w:before="240" w:after="80" w:line="264" w:lineRule="auto"/>
      <w:outlineLvl w:val="1"/>
    </w:pPr>
    <w:rPr>
      <w:rFonts w:eastAsiaTheme="minorHAnsi" w:cs="Times New Roman"/>
      <w:b/>
      <w:color w:val="4F81BD" w:themeColor="accent1"/>
      <w:spacing w:val="20"/>
      <w:kern w:val="24"/>
      <w:sz w:val="28"/>
      <w:szCs w:val="28"/>
      <w:lang w:eastAsia="ja-JP"/>
    </w:rPr>
  </w:style>
  <w:style w:type="paragraph" w:styleId="Heading3">
    <w:name w:val="heading 3"/>
    <w:basedOn w:val="Normal"/>
    <w:next w:val="Normal"/>
    <w:link w:val="Heading3Char"/>
    <w:uiPriority w:val="9"/>
    <w:unhideWhenUsed/>
    <w:qFormat/>
    <w:pPr>
      <w:spacing w:before="240" w:after="60" w:line="264" w:lineRule="auto"/>
      <w:outlineLvl w:val="2"/>
    </w:pPr>
    <w:rPr>
      <w:rFonts w:eastAsiaTheme="minorHAnsi" w:cs="Times New Roman"/>
      <w:b/>
      <w:color w:val="000000" w:themeColor="text1"/>
      <w:spacing w:val="10"/>
      <w:kern w:val="24"/>
      <w:sz w:val="23"/>
      <w:szCs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43106F14CEC407D8137EF80D0D70579">
    <w:name w:val="143106F14CEC407D8137EF80D0D70579"/>
  </w:style>
  <w:style w:type="paragraph" w:customStyle="1" w:styleId="555A054E536745DBBA7D1D9FC5D7045A">
    <w:name w:val="555A054E536745DBBA7D1D9FC5D7045A"/>
  </w:style>
  <w:style w:type="paragraph" w:customStyle="1" w:styleId="FAB1C610ABA347FA9991993EF6510E21">
    <w:name w:val="FAB1C610ABA347FA9991993EF6510E21"/>
  </w:style>
  <w:style w:type="paragraph" w:customStyle="1" w:styleId="401D7233DAEB435FBE31E2D123D8C772">
    <w:name w:val="401D7233DAEB435FBE31E2D123D8C772"/>
  </w:style>
  <w:style w:type="paragraph" w:customStyle="1" w:styleId="E3CF0CF2CE924B539690A7A4BED339C8">
    <w:name w:val="E3CF0CF2CE924B539690A7A4BED339C8"/>
  </w:style>
  <w:style w:type="paragraph" w:customStyle="1" w:styleId="9EFB2F3ABBAC449792B631A1E5BC00DF">
    <w:name w:val="9EFB2F3ABBAC449792B631A1E5BC00DF"/>
  </w:style>
  <w:style w:type="character" w:customStyle="1" w:styleId="Heading1Char">
    <w:name w:val="Heading 1 Char"/>
    <w:basedOn w:val="DefaultParagraphFont"/>
    <w:link w:val="Heading1"/>
    <w:uiPriority w:val="9"/>
    <w:rPr>
      <w:rFonts w:asciiTheme="majorHAnsi" w:eastAsiaTheme="minorHAnsi" w:hAnsiTheme="majorHAnsi" w:cs="Times New Roman"/>
      <w:caps/>
      <w:color w:val="1F497D" w:themeColor="text2"/>
      <w:kern w:val="24"/>
      <w:sz w:val="32"/>
      <w:szCs w:val="32"/>
      <w:lang w:eastAsia="ja-JP"/>
    </w:rPr>
  </w:style>
  <w:style w:type="character" w:customStyle="1" w:styleId="Heading2Char">
    <w:name w:val="Heading 2 Char"/>
    <w:basedOn w:val="DefaultParagraphFont"/>
    <w:link w:val="Heading2"/>
    <w:uiPriority w:val="9"/>
    <w:rPr>
      <w:rFonts w:eastAsiaTheme="minorHAnsi" w:cs="Times New Roman"/>
      <w:b/>
      <w:color w:val="4F81BD" w:themeColor="accent1"/>
      <w:spacing w:val="20"/>
      <w:kern w:val="24"/>
      <w:sz w:val="28"/>
      <w:szCs w:val="28"/>
      <w:lang w:eastAsia="ja-JP"/>
    </w:rPr>
  </w:style>
  <w:style w:type="character" w:customStyle="1" w:styleId="Heading3Char">
    <w:name w:val="Heading 3 Char"/>
    <w:basedOn w:val="DefaultParagraphFont"/>
    <w:link w:val="Heading3"/>
    <w:uiPriority w:val="9"/>
    <w:rPr>
      <w:rFonts w:eastAsiaTheme="minorHAnsi" w:cs="Times New Roman"/>
      <w:b/>
      <w:color w:val="000000" w:themeColor="text1"/>
      <w:spacing w:val="10"/>
      <w:kern w:val="24"/>
      <w:sz w:val="23"/>
      <w:szCs w:val="24"/>
      <w:lang w:eastAsia="ja-JP"/>
    </w:rPr>
  </w:style>
  <w:style w:type="paragraph" w:styleId="IntenseQuote">
    <w:name w:val="Intense Quote"/>
    <w:basedOn w:val="Normal"/>
    <w:link w:val="IntenseQuoteChar"/>
    <w:uiPriority w:val="30"/>
    <w:qFormat/>
    <w:pPr>
      <w:pBdr>
        <w:top w:val="double" w:sz="12" w:space="10" w:color="C0504D" w:themeColor="accent2"/>
        <w:left w:val="double" w:sz="12" w:space="10" w:color="C0504D" w:themeColor="accent2"/>
        <w:bottom w:val="double" w:sz="12" w:space="10" w:color="C0504D" w:themeColor="accent2"/>
        <w:right w:val="double" w:sz="12" w:space="10" w:color="C0504D" w:themeColor="accent2"/>
      </w:pBdr>
      <w:shd w:val="clear" w:color="auto" w:fill="FFFFFF" w:themeFill="background1"/>
      <w:spacing w:before="300" w:after="300" w:line="264" w:lineRule="auto"/>
      <w:ind w:left="720" w:right="720"/>
      <w:contextualSpacing/>
    </w:pPr>
    <w:rPr>
      <w:rFonts w:eastAsiaTheme="minorHAnsi" w:cs="Times New Roman"/>
      <w:b/>
      <w:color w:val="C0504D" w:themeColor="accent2"/>
      <w:kern w:val="24"/>
      <w:sz w:val="23"/>
      <w:szCs w:val="20"/>
      <w:lang w:eastAsia="ja-JP"/>
    </w:rPr>
  </w:style>
  <w:style w:type="character" w:customStyle="1" w:styleId="IntenseQuoteChar">
    <w:name w:val="Intense Quote Char"/>
    <w:basedOn w:val="DefaultParagraphFont"/>
    <w:link w:val="IntenseQuote"/>
    <w:uiPriority w:val="30"/>
    <w:rPr>
      <w:rFonts w:eastAsiaTheme="minorHAnsi" w:cs="Times New Roman"/>
      <w:b/>
      <w:color w:val="C0504D" w:themeColor="accent2"/>
      <w:kern w:val="24"/>
      <w:sz w:val="23"/>
      <w:szCs w:val="20"/>
      <w:shd w:val="clear" w:color="auto" w:fill="FFFFFF" w:themeFill="background1"/>
      <w:lang w:eastAsia="ja-JP"/>
    </w:rPr>
  </w:style>
  <w:style w:type="paragraph" w:customStyle="1" w:styleId="4D474DBEF07D4651B1FC026EB8CA9BBB">
    <w:name w:val="4D474DBEF07D4651B1FC026EB8CA9BBB"/>
  </w:style>
  <w:style w:type="paragraph" w:customStyle="1" w:styleId="6E7E6B2CFEF9485A852EBC70461A0BCA">
    <w:name w:val="6E7E6B2CFEF9485A852EBC70461A0BCA"/>
    <w:rsid w:val="00080CFF"/>
  </w:style>
  <w:style w:type="paragraph" w:customStyle="1" w:styleId="771E4339EEC0485AAC6B2022B98917C5">
    <w:name w:val="771E4339EEC0485AAC6B2022B98917C5"/>
    <w:rsid w:val="00080CFF"/>
  </w:style>
  <w:style w:type="paragraph" w:customStyle="1" w:styleId="1349591E5132483693B483B49414F6E9">
    <w:name w:val="1349591E5132483693B483B49414F6E9"/>
    <w:rsid w:val="00080CFF"/>
  </w:style>
  <w:style w:type="paragraph" w:customStyle="1" w:styleId="CC06665034A54079A09E170878B13D7C">
    <w:name w:val="CC06665034A54079A09E170878B13D7C"/>
    <w:rsid w:val="00080CFF"/>
  </w:style>
  <w:style w:type="paragraph" w:customStyle="1" w:styleId="4EF5623C02BD470BBD2CE4375C4F60B0">
    <w:name w:val="4EF5623C02BD470BBD2CE4375C4F60B0"/>
    <w:rsid w:val="00080CFF"/>
  </w:style>
  <w:style w:type="paragraph" w:customStyle="1" w:styleId="1DAEBE9A39294E289E117BDF93564CBA">
    <w:name w:val="1DAEBE9A39294E289E117BDF93564CBA"/>
    <w:rsid w:val="00080CFF"/>
  </w:style>
  <w:style w:type="paragraph" w:customStyle="1" w:styleId="CE809317E9C54727B5DD6579678E269E">
    <w:name w:val="CE809317E9C54727B5DD6579678E269E"/>
    <w:rsid w:val="00080CFF"/>
  </w:style>
  <w:style w:type="paragraph" w:customStyle="1" w:styleId="F1F215048BA04C7CB4F346AF4CCE57AC">
    <w:name w:val="F1F215048BA04C7CB4F346AF4CCE57AC"/>
    <w:rsid w:val="00080CFF"/>
  </w:style>
  <w:style w:type="paragraph" w:customStyle="1" w:styleId="36630FB33D1B4E82B269FCE14F109AAD">
    <w:name w:val="36630FB33D1B4E82B269FCE14F109AAD"/>
    <w:rsid w:val="00080CFF"/>
  </w:style>
  <w:style w:type="paragraph" w:customStyle="1" w:styleId="4A8B1D73B799413680A5B539244B0218">
    <w:name w:val="4A8B1D73B799413680A5B539244B0218"/>
    <w:rsid w:val="00080CFF"/>
  </w:style>
  <w:style w:type="paragraph" w:customStyle="1" w:styleId="8289E46EE7F8498990E1F191FA5987BA">
    <w:name w:val="8289E46EE7F8498990E1F191FA5987BA"/>
    <w:rsid w:val="00080CFF"/>
  </w:style>
  <w:style w:type="paragraph" w:customStyle="1" w:styleId="2D81C4F39F474316BBA185867EBF6531">
    <w:name w:val="2D81C4F39F474316BBA185867EBF6531"/>
    <w:rsid w:val="00080CFF"/>
  </w:style>
  <w:style w:type="paragraph" w:customStyle="1" w:styleId="34963694F1544D708A1049DA6F63DF49">
    <w:name w:val="34963694F1544D708A1049DA6F63DF49"/>
    <w:rsid w:val="00080CFF"/>
  </w:style>
  <w:style w:type="paragraph" w:customStyle="1" w:styleId="6880A02B5A614D0583C345DCC5137CEF">
    <w:name w:val="6880A02B5A614D0583C345DCC5137CEF"/>
    <w:rsid w:val="00080CFF"/>
  </w:style>
  <w:style w:type="paragraph" w:customStyle="1" w:styleId="5359C06CABD64A9ABDF59DAC1134F4B5">
    <w:name w:val="5359C06CABD64A9ABDF59DAC1134F4B5"/>
    <w:rsid w:val="00080CFF"/>
  </w:style>
  <w:style w:type="paragraph" w:customStyle="1" w:styleId="1024F46DF9414316860E5E476CDFF8DF">
    <w:name w:val="1024F46DF9414316860E5E476CDFF8DF"/>
    <w:rsid w:val="00080CFF"/>
  </w:style>
  <w:style w:type="paragraph" w:customStyle="1" w:styleId="98B5EDEF6D184C78BD9B7BA0D45EC9D6">
    <w:name w:val="98B5EDEF6D184C78BD9B7BA0D45EC9D6"/>
    <w:rsid w:val="00080CFF"/>
  </w:style>
  <w:style w:type="paragraph" w:customStyle="1" w:styleId="1906CE0429F54065B114F7CBEA990135">
    <w:name w:val="1906CE0429F54065B114F7CBEA990135"/>
    <w:rsid w:val="00080CFF"/>
  </w:style>
  <w:style w:type="paragraph" w:customStyle="1" w:styleId="BE91987F1B6A4ECD91263D8EBAA7CD0E">
    <w:name w:val="BE91987F1B6A4ECD91263D8EBAA7CD0E"/>
    <w:rsid w:val="00080CFF"/>
  </w:style>
  <w:style w:type="paragraph" w:customStyle="1" w:styleId="B3583677369F4D38BF5D0DF98F11C550">
    <w:name w:val="B3583677369F4D38BF5D0DF98F11C550"/>
    <w:rsid w:val="00080CFF"/>
  </w:style>
  <w:style w:type="paragraph" w:customStyle="1" w:styleId="3C1D8C26394C4166A3DACDD15FEABB8D">
    <w:name w:val="3C1D8C26394C4166A3DACDD15FEABB8D"/>
    <w:rsid w:val="00080CFF"/>
  </w:style>
  <w:style w:type="paragraph" w:customStyle="1" w:styleId="7320DE8DE2F749AAAE929EB972F56731">
    <w:name w:val="7320DE8DE2F749AAAE929EB972F56731"/>
    <w:rsid w:val="00080CFF"/>
  </w:style>
  <w:style w:type="paragraph" w:customStyle="1" w:styleId="72D74F68198F4B03ACFA4938708D1F4E">
    <w:name w:val="72D74F68198F4B03ACFA4938708D1F4E"/>
    <w:rsid w:val="009675EF"/>
  </w:style>
  <w:style w:type="paragraph" w:customStyle="1" w:styleId="1E2ED1EDDB8D4175BDD90FC16A011A8F">
    <w:name w:val="1E2ED1EDDB8D4175BDD90FC16A011A8F"/>
    <w:rsid w:val="009675EF"/>
  </w:style>
  <w:style w:type="paragraph" w:customStyle="1" w:styleId="FAA92771649E4B329A2EF59D034596FB">
    <w:name w:val="FAA92771649E4B329A2EF59D034596FB"/>
    <w:rsid w:val="009675EF"/>
  </w:style>
  <w:style w:type="paragraph" w:customStyle="1" w:styleId="D5E99EE116C747ED8EEBEAEC3A1BE863">
    <w:name w:val="D5E99EE116C747ED8EEBEAEC3A1BE863"/>
    <w:rsid w:val="009675EF"/>
  </w:style>
  <w:style w:type="paragraph" w:customStyle="1" w:styleId="FD6202794C8241F2B670E5B09BBEF066">
    <w:name w:val="FD6202794C8241F2B670E5B09BBEF066"/>
    <w:rsid w:val="00B41155"/>
  </w:style>
  <w:style w:type="paragraph" w:customStyle="1" w:styleId="316C727F25CA498AB8FDC2030C42A4B9">
    <w:name w:val="316C727F25CA498AB8FDC2030C42A4B9"/>
    <w:rsid w:val="00B41155"/>
  </w:style>
  <w:style w:type="paragraph" w:customStyle="1" w:styleId="D827220FD42C497BBACEAD601B85144E">
    <w:name w:val="D827220FD42C497BBACEAD601B85144E"/>
    <w:rsid w:val="00B41155"/>
  </w:style>
  <w:style w:type="paragraph" w:customStyle="1" w:styleId="0696435E00474F1B87D6D050F5D31FAD">
    <w:name w:val="0696435E00474F1B87D6D050F5D31FAD"/>
    <w:rsid w:val="00B41155"/>
  </w:style>
  <w:style w:type="paragraph" w:customStyle="1" w:styleId="27E5A83AAEA24B9DAD4AC3E393ACF012">
    <w:name w:val="27E5A83AAEA24B9DAD4AC3E393ACF012"/>
    <w:rsid w:val="00B41155"/>
  </w:style>
  <w:style w:type="paragraph" w:customStyle="1" w:styleId="9279BA2E7D36408FB7DBB793A8663A08">
    <w:name w:val="9279BA2E7D36408FB7DBB793A8663A08"/>
    <w:rsid w:val="00B41155"/>
  </w:style>
  <w:style w:type="paragraph" w:customStyle="1" w:styleId="7C86DD7E264340D5928B3D2D2E673F9C">
    <w:name w:val="7C86DD7E264340D5928B3D2D2E673F9C"/>
    <w:rsid w:val="00B41155"/>
  </w:style>
  <w:style w:type="paragraph" w:customStyle="1" w:styleId="0D553ED8BCFC46EEA93B04E5DEF793A3">
    <w:name w:val="0D553ED8BCFC46EEA93B04E5DEF793A3"/>
    <w:rsid w:val="00B41155"/>
  </w:style>
  <w:style w:type="paragraph" w:customStyle="1" w:styleId="74BE1A1847EC43FA87DBBFF139D02781">
    <w:name w:val="74BE1A1847EC43FA87DBBFF139D02781"/>
    <w:rsid w:val="00B41155"/>
  </w:style>
  <w:style w:type="paragraph" w:customStyle="1" w:styleId="238B7C0E48B04048BD9F5A3947A17BF4">
    <w:name w:val="238B7C0E48B04048BD9F5A3947A17BF4"/>
    <w:rsid w:val="00B41155"/>
  </w:style>
  <w:style w:type="paragraph" w:customStyle="1" w:styleId="0F8982B434C44D0C804034C34884D404">
    <w:name w:val="0F8982B434C44D0C804034C34884D404"/>
    <w:rsid w:val="00B41155"/>
  </w:style>
  <w:style w:type="paragraph" w:customStyle="1" w:styleId="CB173125F0984C76AFA22C0A1C87B596">
    <w:name w:val="CB173125F0984C76AFA22C0A1C87B596"/>
    <w:rsid w:val="00B41155"/>
  </w:style>
  <w:style w:type="paragraph" w:customStyle="1" w:styleId="AA6A3ABF657F41E8B2FC070F27F34B67">
    <w:name w:val="AA6A3ABF657F41E8B2FC070F27F34B67"/>
    <w:rsid w:val="00B41155"/>
  </w:style>
  <w:style w:type="paragraph" w:customStyle="1" w:styleId="D29C1662C8424BCC92D1CDEB605D3B88">
    <w:name w:val="D29C1662C8424BCC92D1CDEB605D3B88"/>
    <w:rsid w:val="00B41155"/>
  </w:style>
  <w:style w:type="paragraph" w:customStyle="1" w:styleId="A18A3B49B07E4A4CB4B954C5778AB1EC">
    <w:name w:val="A18A3B49B07E4A4CB4B954C5778AB1EC"/>
    <w:rsid w:val="00086334"/>
  </w:style>
  <w:style w:type="paragraph" w:customStyle="1" w:styleId="82222611F3BA466D84F2CA894D8FB132">
    <w:name w:val="82222611F3BA466D84F2CA894D8FB132"/>
    <w:rsid w:val="00086334"/>
  </w:style>
  <w:style w:type="paragraph" w:customStyle="1" w:styleId="C771D833D93D4AA4ADEF72765A533478">
    <w:name w:val="C771D833D93D4AA4ADEF72765A533478"/>
    <w:rsid w:val="00086334"/>
  </w:style>
  <w:style w:type="paragraph" w:customStyle="1" w:styleId="F27DD9E43A094952A483B6063A292BCA">
    <w:name w:val="F27DD9E43A094952A483B6063A292BCA"/>
    <w:rsid w:val="00FC14BE"/>
  </w:style>
  <w:style w:type="paragraph" w:customStyle="1" w:styleId="A2B697ADC2A64A5DAC0DD0E1D94C8D21">
    <w:name w:val="A2B697ADC2A64A5DAC0DD0E1D94C8D21"/>
    <w:rsid w:val="00FC14BE"/>
  </w:style>
  <w:style w:type="paragraph" w:customStyle="1" w:styleId="294DF2DBC7984544AB966AE28167CF64">
    <w:name w:val="294DF2DBC7984544AB966AE28167CF64"/>
    <w:rsid w:val="00FC14BE"/>
  </w:style>
  <w:style w:type="paragraph" w:customStyle="1" w:styleId="547711AB56E04F32882F670A7A9B33A5">
    <w:name w:val="547711AB56E04F32882F670A7A9B33A5"/>
    <w:rsid w:val="00FC14BE"/>
  </w:style>
  <w:style w:type="paragraph" w:customStyle="1" w:styleId="211EE987DCEF41EC9EFAD75A574AC1D4">
    <w:name w:val="211EE987DCEF41EC9EFAD75A574AC1D4"/>
    <w:rsid w:val="00FC14BE"/>
  </w:style>
  <w:style w:type="paragraph" w:customStyle="1" w:styleId="F9A2FD46E3AD4CEA9749C39FEC112985">
    <w:name w:val="F9A2FD46E3AD4CEA9749C39FEC112985"/>
    <w:rsid w:val="00FC14BE"/>
  </w:style>
  <w:style w:type="paragraph" w:customStyle="1" w:styleId="EC10106E62B44542A9C3B58774B4BF6C">
    <w:name w:val="EC10106E62B44542A9C3B58774B4BF6C"/>
    <w:rsid w:val="00FC14BE"/>
  </w:style>
  <w:style w:type="paragraph" w:customStyle="1" w:styleId="51A29C2820C049CBAFA55C2DCF41F60A">
    <w:name w:val="51A29C2820C049CBAFA55C2DCF41F60A"/>
    <w:rsid w:val="00FC14BE"/>
  </w:style>
  <w:style w:type="paragraph" w:customStyle="1" w:styleId="E2772FFBD063401CA74F896F0D3EB8BC">
    <w:name w:val="E2772FFBD063401CA74F896F0D3EB8BC"/>
    <w:rsid w:val="00FC14BE"/>
  </w:style>
  <w:style w:type="paragraph" w:customStyle="1" w:styleId="903E2B93FE08489ABD44EDF9340DFC04">
    <w:name w:val="903E2B93FE08489ABD44EDF9340DFC04"/>
    <w:rsid w:val="00FC14BE"/>
  </w:style>
  <w:style w:type="paragraph" w:customStyle="1" w:styleId="70248E508DE5484A9A108AC389D4A9AA">
    <w:name w:val="70248E508DE5484A9A108AC389D4A9AA"/>
    <w:rsid w:val="00FC14BE"/>
  </w:style>
  <w:style w:type="paragraph" w:customStyle="1" w:styleId="F23214EEEBBC415E8A74AD1ECAB305E8">
    <w:name w:val="F23214EEEBBC415E8A74AD1ECAB305E8"/>
    <w:rsid w:val="00FC14BE"/>
  </w:style>
  <w:style w:type="paragraph" w:customStyle="1" w:styleId="4AC9BE9E2AEE4BC68EBD36D7D0C8C8C0">
    <w:name w:val="4AC9BE9E2AEE4BC68EBD36D7D0C8C8C0"/>
    <w:rsid w:val="00FC14BE"/>
  </w:style>
  <w:style w:type="paragraph" w:customStyle="1" w:styleId="B2DA8B0C875B48C1BD2C5DDFB2A64151">
    <w:name w:val="B2DA8B0C875B48C1BD2C5DDFB2A64151"/>
    <w:rsid w:val="00FC14BE"/>
  </w:style>
  <w:style w:type="paragraph" w:customStyle="1" w:styleId="2C99DF621AEC43C4AF0EEA94CB3B01AA">
    <w:name w:val="2C99DF621AEC43C4AF0EEA94CB3B01AA"/>
    <w:rsid w:val="00FC14BE"/>
  </w:style>
  <w:style w:type="paragraph" w:customStyle="1" w:styleId="1317797C92274D3CAF419D740B8A3D97">
    <w:name w:val="1317797C92274D3CAF419D740B8A3D97"/>
    <w:rsid w:val="00FC14BE"/>
  </w:style>
  <w:style w:type="paragraph" w:customStyle="1" w:styleId="FEEED0FFCD904A4488A54905BFF9E666">
    <w:name w:val="FEEED0FFCD904A4488A54905BFF9E666"/>
    <w:rsid w:val="00FC14BE"/>
  </w:style>
  <w:style w:type="paragraph" w:customStyle="1" w:styleId="9E9BE15D21D54733A0E0452C13877331">
    <w:name w:val="9E9BE15D21D54733A0E0452C13877331"/>
    <w:rsid w:val="00FC14BE"/>
  </w:style>
  <w:style w:type="paragraph" w:customStyle="1" w:styleId="D7621BDC086A48299048C82E1401E8AE">
    <w:name w:val="D7621BDC086A48299048C82E1401E8AE"/>
    <w:rsid w:val="00FC14BE"/>
  </w:style>
  <w:style w:type="paragraph" w:customStyle="1" w:styleId="A5C8982B8FD649428C52E37348325306">
    <w:name w:val="A5C8982B8FD649428C52E37348325306"/>
    <w:rsid w:val="00FC14BE"/>
  </w:style>
  <w:style w:type="paragraph" w:customStyle="1" w:styleId="8479A342873743C989B06C58CB91EC65">
    <w:name w:val="8479A342873743C989B06C58CB91EC65"/>
    <w:rsid w:val="00FC14BE"/>
  </w:style>
  <w:style w:type="paragraph" w:customStyle="1" w:styleId="8EF1B512E3294DB5892147B316CE821A">
    <w:name w:val="8EF1B512E3294DB5892147B316CE821A"/>
    <w:rsid w:val="00FC14BE"/>
  </w:style>
  <w:style w:type="paragraph" w:customStyle="1" w:styleId="815A282424764ED38CB0326EC011C7C7">
    <w:name w:val="815A282424764ED38CB0326EC011C7C7"/>
    <w:rsid w:val="00FC14BE"/>
  </w:style>
  <w:style w:type="paragraph" w:customStyle="1" w:styleId="B4CF63B0934F48CA903975D855567A4A">
    <w:name w:val="B4CF63B0934F48CA903975D855567A4A"/>
    <w:rsid w:val="00FC14BE"/>
  </w:style>
  <w:style w:type="paragraph" w:customStyle="1" w:styleId="4DDDE2D195934EEABBDF59BCC5741E27">
    <w:name w:val="4DDDE2D195934EEABBDF59BCC5741E27"/>
    <w:rsid w:val="00FC14BE"/>
  </w:style>
  <w:style w:type="paragraph" w:customStyle="1" w:styleId="44E1594E821343C7A8F28BA191CAEEB8">
    <w:name w:val="44E1594E821343C7A8F28BA191CAEEB8"/>
    <w:rsid w:val="00FC14BE"/>
  </w:style>
  <w:style w:type="paragraph" w:customStyle="1" w:styleId="71FDE383FCC34C1CBB09E9BDBBF3E207">
    <w:name w:val="71FDE383FCC34C1CBB09E9BDBBF3E207"/>
    <w:rsid w:val="00FC14BE"/>
  </w:style>
  <w:style w:type="paragraph" w:customStyle="1" w:styleId="0D4F1DF0A9854CC08C38CB4D79127E22">
    <w:name w:val="0D4F1DF0A9854CC08C38CB4D79127E22"/>
    <w:rsid w:val="00FC14BE"/>
  </w:style>
  <w:style w:type="paragraph" w:customStyle="1" w:styleId="D2C9721E8E5942B887E599BA032A0562">
    <w:name w:val="D2C9721E8E5942B887E599BA032A0562"/>
    <w:rsid w:val="00FC14BE"/>
  </w:style>
  <w:style w:type="paragraph" w:customStyle="1" w:styleId="F3478EE4A99A4E1C9BB1ACD3D6D0BEFA">
    <w:name w:val="F3478EE4A99A4E1C9BB1ACD3D6D0BEFA"/>
    <w:rsid w:val="00FC14BE"/>
  </w:style>
  <w:style w:type="paragraph" w:customStyle="1" w:styleId="175A909645A34525BF6BA542B6AA4017">
    <w:name w:val="175A909645A34525BF6BA542B6AA4017"/>
    <w:rsid w:val="00FC14BE"/>
  </w:style>
  <w:style w:type="paragraph" w:customStyle="1" w:styleId="85066AE555E945B198ED702E4B67155D">
    <w:name w:val="85066AE555E945B198ED702E4B67155D"/>
    <w:rsid w:val="00FC14BE"/>
  </w:style>
  <w:style w:type="paragraph" w:customStyle="1" w:styleId="8C34917D41AB4CA88EBAA2539393DA67">
    <w:name w:val="8C34917D41AB4CA88EBAA2539393DA67"/>
    <w:rsid w:val="00FC14BE"/>
  </w:style>
  <w:style w:type="paragraph" w:customStyle="1" w:styleId="73ACCA0AC65E4F7BA11E17A14C5158BE">
    <w:name w:val="73ACCA0AC65E4F7BA11E17A14C5158BE"/>
    <w:rsid w:val="00FC14BE"/>
  </w:style>
  <w:style w:type="paragraph" w:customStyle="1" w:styleId="0571547FFAB34E14A2EA1ACBBFA4F0E4">
    <w:name w:val="0571547FFAB34E14A2EA1ACBBFA4F0E4"/>
    <w:rsid w:val="00FC14BE"/>
  </w:style>
  <w:style w:type="paragraph" w:customStyle="1" w:styleId="C31678AF5FA84633A3CE2A0CD6B71D33">
    <w:name w:val="C31678AF5FA84633A3CE2A0CD6B71D33"/>
    <w:rsid w:val="00FC14BE"/>
  </w:style>
  <w:style w:type="paragraph" w:customStyle="1" w:styleId="E34BEE52126D43BF868D0EC59E10096F">
    <w:name w:val="E34BEE52126D43BF868D0EC59E10096F"/>
    <w:rsid w:val="00FC14BE"/>
  </w:style>
  <w:style w:type="paragraph" w:customStyle="1" w:styleId="A9A8D02EF20D46FEB22A1BE1262DE5A4">
    <w:name w:val="A9A8D02EF20D46FEB22A1BE1262DE5A4"/>
    <w:rsid w:val="00FC14BE"/>
  </w:style>
  <w:style w:type="paragraph" w:customStyle="1" w:styleId="8B80F0C0BC5149E18EB1A708765362EE">
    <w:name w:val="8B80F0C0BC5149E18EB1A708765362EE"/>
    <w:rsid w:val="00FC14BE"/>
  </w:style>
  <w:style w:type="paragraph" w:customStyle="1" w:styleId="E5F9BEE0EAE74624A28CF709CE2EA279">
    <w:name w:val="E5F9BEE0EAE74624A28CF709CE2EA279"/>
    <w:rsid w:val="00A629A6"/>
  </w:style>
  <w:style w:type="paragraph" w:customStyle="1" w:styleId="A658D89E8F74423CA80BF1DEF21664A3">
    <w:name w:val="A658D89E8F74423CA80BF1DEF21664A3"/>
    <w:rsid w:val="00A629A6"/>
  </w:style>
  <w:style w:type="paragraph" w:customStyle="1" w:styleId="4841E2847AAD4E47A3E004CCB23EAD1D">
    <w:name w:val="4841E2847AAD4E47A3E004CCB23EAD1D"/>
    <w:rsid w:val="00A629A6"/>
  </w:style>
  <w:style w:type="paragraph" w:customStyle="1" w:styleId="483CC5613AD94A1CB487C605CBBAAB01">
    <w:name w:val="483CC5613AD94A1CB487C605CBBAAB01"/>
    <w:rsid w:val="00A629A6"/>
  </w:style>
  <w:style w:type="paragraph" w:customStyle="1" w:styleId="CE0ACBDB11E947D3A519462226763F2A">
    <w:name w:val="CE0ACBDB11E947D3A519462226763F2A"/>
    <w:rsid w:val="00A629A6"/>
  </w:style>
  <w:style w:type="paragraph" w:customStyle="1" w:styleId="E6202A857D2049719B637FD2EB1B2E82">
    <w:name w:val="E6202A857D2049719B637FD2EB1B2E82"/>
    <w:rsid w:val="00A629A6"/>
  </w:style>
  <w:style w:type="paragraph" w:customStyle="1" w:styleId="D9DE4DF94A7C4E8194645E878088D1F1">
    <w:name w:val="D9DE4DF94A7C4E8194645E878088D1F1"/>
    <w:rsid w:val="00A629A6"/>
  </w:style>
  <w:style w:type="paragraph" w:customStyle="1" w:styleId="176FEEE3FC92421CBC9DF97F1106A1A5">
    <w:name w:val="176FEEE3FC92421CBC9DF97F1106A1A5"/>
    <w:rsid w:val="00A629A6"/>
  </w:style>
  <w:style w:type="paragraph" w:customStyle="1" w:styleId="CE7CC5F2DBA74A288591EA1CD2B5F0D9">
    <w:name w:val="CE7CC5F2DBA74A288591EA1CD2B5F0D9"/>
    <w:rsid w:val="00A629A6"/>
  </w:style>
  <w:style w:type="paragraph" w:customStyle="1" w:styleId="178198CF0D7E453E9AA6BB3FF0DEAC9F">
    <w:name w:val="178198CF0D7E453E9AA6BB3FF0DEAC9F"/>
    <w:rsid w:val="00A629A6"/>
  </w:style>
  <w:style w:type="paragraph" w:customStyle="1" w:styleId="AE943C0906ED44028EE276FAEE86E09D">
    <w:name w:val="AE943C0906ED44028EE276FAEE86E09D"/>
    <w:rsid w:val="00A629A6"/>
  </w:style>
  <w:style w:type="paragraph" w:customStyle="1" w:styleId="01510DDBBE954201BB343B9FAE8B5A18">
    <w:name w:val="01510DDBBE954201BB343B9FAE8B5A18"/>
    <w:rsid w:val="00A629A6"/>
  </w:style>
  <w:style w:type="paragraph" w:customStyle="1" w:styleId="38CBDA2F4E9F4E17B38C2C4198406139">
    <w:name w:val="38CBDA2F4E9F4E17B38C2C4198406139"/>
    <w:rsid w:val="00A629A6"/>
  </w:style>
  <w:style w:type="paragraph" w:customStyle="1" w:styleId="1F90BD58798E4387A9C2CE4176203D66">
    <w:name w:val="1F90BD58798E4387A9C2CE4176203D66"/>
    <w:rsid w:val="00A629A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theme/_rels/theme1.xml.rels><?xml version="1.0" encoding="UTF-8" standalone="yes"?>
<Relationships xmlns="http://schemas.openxmlformats.org/package/2006/relationships"><Relationship Id="rId1" Type="http://schemas.openxmlformats.org/officeDocument/2006/relationships/image" Target="../media/image3.jpeg"/><Relationship Id="rId2" Type="http://schemas.openxmlformats.org/officeDocument/2006/relationships/image" Target="../media/image4.jpeg"/></Relationships>
</file>

<file path=word/theme/theme1.xml><?xml version="1.0" encoding="utf-8"?>
<a:theme xmlns:a="http://schemas.openxmlformats.org/drawingml/2006/main" name="Median">
  <a:themeElements>
    <a:clrScheme name="Median">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Median">
      <a:majorFont>
        <a:latin typeface="Tw Cen MT"/>
        <a:ea typeface=""/>
        <a:cs typeface=""/>
        <a:font script="Grek" typeface="Calibri"/>
        <a:font script="Cyrl" typeface="Calibri"/>
        <a:font script="Jpan" typeface="HGPｺﾞｼｯｸE"/>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Tw Cen MT"/>
        <a:ea typeface=""/>
        <a:cs typeface=""/>
        <a:font script="Grek" typeface="Calibri"/>
        <a:font script="Cyrl" typeface="Calibri"/>
        <a:font script="Jpan" typeface="HGPｺﾞｼｯｸE"/>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inorFont>
    </a:fontScheme>
    <a:fmtScheme name="Median">
      <a:fillStyleLst>
        <a:solidFill>
          <a:schemeClr val="phClr"/>
        </a:solidFill>
        <a:solidFill>
          <a:schemeClr val="phClr">
            <a:tint val="50000"/>
          </a:schemeClr>
        </a:solidFill>
        <a:solidFill>
          <a:schemeClr val="phClr"/>
        </a:solidFill>
      </a:fillStyleLst>
      <a:lnStyleLst>
        <a:ln w="10000" cap="flat" cmpd="sng" algn="ctr">
          <a:solidFill>
            <a:schemeClr val="phClr"/>
          </a:solidFill>
          <a:prstDash val="solid"/>
        </a:ln>
        <a:ln w="19050" cap="flat" cmpd="sng" algn="ctr">
          <a:solidFill>
            <a:schemeClr val="phClr"/>
          </a:solidFill>
          <a:prstDash val="solid"/>
        </a:ln>
        <a:ln w="47625" cap="flat" cmpd="dbl" algn="ctr">
          <a:solidFill>
            <a:schemeClr val="phClr"/>
          </a:solidFill>
          <a:prstDash val="solid"/>
        </a:ln>
      </a:lnStyleLst>
      <a:effectStyleLst>
        <a:effectStyle>
          <a:effectLst>
            <a:outerShdw blurRad="38100" dist="30000" dir="5400000" rotWithShape="0">
              <a:srgbClr val="000000">
                <a:alpha val="45000"/>
              </a:srgbClr>
            </a:outerShdw>
          </a:effectLst>
        </a:effectStyle>
        <a:effectStyle>
          <a:effectLst>
            <a:outerShdw blurRad="38100" dist="30000" dir="5400000" rotWithShape="0">
              <a:srgbClr val="000000">
                <a:alpha val="45000"/>
              </a:srgbClr>
            </a:outerShdw>
          </a:effectLst>
        </a:effectStyle>
        <a:effectStyle>
          <a:effectLst>
            <a:outerShdw blurRad="38100" dist="25400" dir="5400000" rotWithShape="0">
              <a:srgbClr val="000000">
                <a:alpha val="35000"/>
              </a:srgbClr>
            </a:outerShdw>
          </a:effectLst>
          <a:scene3d>
            <a:camera prst="isometricTopDown" fov="0">
              <a:rot lat="0" lon="0" rev="0"/>
            </a:camera>
            <a:lightRig rig="balanced" dir="t">
              <a:rot lat="0" lon="0" rev="13800000"/>
            </a:lightRig>
          </a:scene3d>
          <a:sp3d extrusionH="12700" prstMaterial="plastic">
            <a:bevelT w="38100" h="25400" prst="softRound"/>
            <a:contourClr>
              <a:schemeClr val="phClr"/>
            </a:contourClr>
          </a:sp3d>
        </a:effectStyle>
      </a:effectStyleLst>
      <a:bgFillStyleLst>
        <a:solidFill>
          <a:schemeClr val="phClr"/>
        </a:solidFill>
        <a:blipFill>
          <a:blip xmlns:r="http://schemas.openxmlformats.org/officeDocument/2006/relationships" r:embed="rId1">
            <a:duotone>
              <a:schemeClr val="phClr">
                <a:shade val="90000"/>
                <a:satMod val="140000"/>
              </a:schemeClr>
              <a:schemeClr val="phClr">
                <a:satMod val="120000"/>
              </a:schemeClr>
            </a:duotone>
          </a:blip>
          <a:tile tx="0" ty="0" sx="100000" sy="100000" flip="none" algn="tl"/>
        </a:blipFill>
        <a:blipFill>
          <a:blip xmlns:r="http://schemas.openxmlformats.org/officeDocument/2006/relationships" r:embed="rId2">
            <a:duotone>
              <a:schemeClr val="phClr">
                <a:shade val="90000"/>
                <a:satMod val="140000"/>
              </a:schemeClr>
              <a:schemeClr val="phClr">
                <a:satMod val="12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2013-05-08T00:00:00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AssetEditForm</Edit>
  <New>DocumentLibraryForm</New>
</FormTemplates>
</file>

<file path=customXml/item3.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2B5EB3E-6F92-4073-AC97-174A32E53D4A}">
  <ds:schemaRefs>
    <ds:schemaRef ds:uri="http://schemas.microsoft.com/sharepoint/v3/contenttype/forms"/>
  </ds:schemaRefs>
</ds:datastoreItem>
</file>

<file path=customXml/itemProps3.xml><?xml version="1.0" encoding="utf-8"?>
<ds:datastoreItem xmlns:ds="http://schemas.openxmlformats.org/officeDocument/2006/customXml" ds:itemID="{00D242DE-FD3E-4AF6-B22B-0478C246FE4F}">
  <ds:schemaRefs>
    <ds:schemaRef ds:uri="http://schemas.microsoft.com/office/2009/outspace/metadata"/>
  </ds:schemaRefs>
</ds:datastoreItem>
</file>

<file path=customXml/itemProps4.xml><?xml version="1.0" encoding="utf-8"?>
<ds:datastoreItem xmlns:ds="http://schemas.openxmlformats.org/officeDocument/2006/customXml" ds:itemID="{150C22B2-4CA1-FE47-859A-0DDDA15114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\Users\Zachary\AppData\Roaming\Microsoft\Templates\Business report (Median theme).dotx</Template>
  <TotalTime>2</TotalTime>
  <Pages>18</Pages>
  <Words>4024</Words>
  <Characters>22942</Characters>
  <Application>Microsoft Macintosh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Project MELT</vt:lpstr>
    </vt:vector>
  </TitlesOfParts>
  <Company/>
  <LinksUpToDate>false</LinksUpToDate>
  <CharactersWithSpaces>26913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MELT</dc:title>
  <dc:subject>The Middle English Language Translator</dc:subject>
  <dc:creator>Zachary</dc:creator>
  <cp:keywords/>
  <cp:lastModifiedBy>Tam Ayers</cp:lastModifiedBy>
  <cp:revision>3</cp:revision>
  <cp:lastPrinted>2013-05-14T05:21:00Z</cp:lastPrinted>
  <dcterms:created xsi:type="dcterms:W3CDTF">2013-05-14T05:20:00Z</dcterms:created>
  <dcterms:modified xsi:type="dcterms:W3CDTF">2013-05-14T05:21:00Z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TC017730709991</vt:lpwstr>
  </property>
</Properties>
</file>